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93957" w14:textId="4CF2B468" w:rsidR="00406B6C" w:rsidRPr="00406B6C" w:rsidRDefault="00406B6C" w:rsidP="00406B6C">
      <w:pPr>
        <w:pStyle w:val="Title"/>
        <w:rPr>
          <w:sz w:val="52"/>
          <w:szCs w:val="52"/>
        </w:rPr>
      </w:pPr>
      <w:r w:rsidRPr="00406B6C">
        <w:rPr>
          <w:sz w:val="52"/>
          <w:szCs w:val="52"/>
        </w:rPr>
        <w:t>Email to Acknowledge Receipt of Resume</w:t>
      </w:r>
    </w:p>
    <w:p w14:paraId="1B09B033" w14:textId="77777777" w:rsidR="00406B6C" w:rsidRPr="00406B6C" w:rsidRDefault="00406B6C" w:rsidP="00406B6C">
      <w:pPr>
        <w:rPr>
          <w:rStyle w:val="SubtleEmphasis"/>
        </w:rPr>
      </w:pPr>
      <w:r w:rsidRPr="00406B6C">
        <w:rPr>
          <w:rStyle w:val="SubtleEmphasis"/>
        </w:rPr>
        <w:t>Click on the fields in the brackets to enter information specific to your organization and the job.</w:t>
      </w:r>
    </w:p>
    <w:p w14:paraId="5DB95617" w14:textId="1E92B4BF" w:rsidR="00406B6C" w:rsidRDefault="00406B6C" w:rsidP="00406B6C">
      <w:r w:rsidRPr="00406B6C">
        <w:rPr>
          <w:b/>
          <w:bCs/>
        </w:rPr>
        <w:t xml:space="preserve">Subject:  </w:t>
      </w:r>
      <w:r>
        <w:fldChar w:fldCharType="begin"/>
      </w:r>
      <w:r>
        <w:instrText xml:space="preserve"> MACROBUTTON  AcceptAllChangesInDoc [ORGANIZATION NAME] </w:instrText>
      </w:r>
      <w:r>
        <w:fldChar w:fldCharType="end"/>
      </w:r>
      <w:r>
        <w:t xml:space="preserve">– </w:t>
      </w:r>
      <w:r>
        <w:fldChar w:fldCharType="begin"/>
      </w:r>
      <w:r>
        <w:instrText xml:space="preserve"> MACROBUTTON  AcceptAllChangesInDoc [JOB TITLE] </w:instrText>
      </w:r>
      <w:r>
        <w:fldChar w:fldCharType="end"/>
      </w:r>
      <w:r>
        <w:t>position announcement</w:t>
      </w:r>
    </w:p>
    <w:p w14:paraId="2A2887B9" w14:textId="62E22727" w:rsidR="00406B6C" w:rsidRDefault="00406B6C" w:rsidP="00406B6C">
      <w:r>
        <w:t xml:space="preserve">Dear </w:t>
      </w:r>
      <w:r>
        <w:fldChar w:fldCharType="begin"/>
      </w:r>
      <w:r>
        <w:instrText xml:space="preserve"> MACROBUTTON  AcceptAllChangesInDoc [FIRST NAME] </w:instrText>
      </w:r>
      <w:r>
        <w:fldChar w:fldCharType="end"/>
      </w:r>
      <w:r>
        <w:t>,</w:t>
      </w:r>
    </w:p>
    <w:p w14:paraId="6FEB961A" w14:textId="0370E665" w:rsidR="00406B6C" w:rsidRDefault="00406B6C" w:rsidP="00406B6C">
      <w:r>
        <w:t>We received your resume in response to our job posting for</w:t>
      </w:r>
      <w:r>
        <w:fldChar w:fldCharType="begin"/>
      </w:r>
      <w:r>
        <w:instrText xml:space="preserve"> MACROBUTTON  AcceptAllChangesInDoc [JOB TITLE] </w:instrText>
      </w:r>
      <w:r>
        <w:fldChar w:fldCharType="end"/>
      </w:r>
      <w:r>
        <w:t>.</w:t>
      </w:r>
    </w:p>
    <w:p w14:paraId="3BEA51BE" w14:textId="5719BE41" w:rsidR="00406B6C" w:rsidRDefault="00406B6C" w:rsidP="00406B6C">
      <w:r>
        <w:t xml:space="preserve">We will be back in contact with you after the application period has closed on </w:t>
      </w:r>
      <w:r>
        <w:fldChar w:fldCharType="begin"/>
      </w:r>
      <w:r>
        <w:instrText xml:space="preserve"> MACROBUTTON  AcceptAllChangesInDoc [DATE] </w:instrText>
      </w:r>
      <w:r>
        <w:fldChar w:fldCharType="end"/>
      </w:r>
      <w:r>
        <w:t>.</w:t>
      </w:r>
    </w:p>
    <w:p w14:paraId="274EA7E3" w14:textId="2F6D79C5" w:rsidR="00406B6C" w:rsidRDefault="00406B6C" w:rsidP="00406B6C">
      <w:r>
        <w:t xml:space="preserve">To learn more about </w:t>
      </w:r>
      <w:r>
        <w:fldChar w:fldCharType="begin"/>
      </w:r>
      <w:r>
        <w:instrText xml:space="preserve"> MACROBUTTON  AcceptAllChangesInDoc [ORGANIZATION NAME] </w:instrText>
      </w:r>
      <w:r>
        <w:fldChar w:fldCharType="end"/>
      </w:r>
      <w:r>
        <w:t xml:space="preserve">, please visit </w:t>
      </w:r>
      <w:r>
        <w:fldChar w:fldCharType="begin"/>
      </w:r>
      <w:r>
        <w:instrText xml:space="preserve"> MACROBUTTON  AcceptAllChangesInDoc [WEBSITE URL] </w:instrText>
      </w:r>
      <w:r>
        <w:fldChar w:fldCharType="end"/>
      </w:r>
      <w:r>
        <w:t xml:space="preserve">. </w:t>
      </w:r>
    </w:p>
    <w:p w14:paraId="0F8B7C58" w14:textId="074C248F" w:rsidR="00406B6C" w:rsidRDefault="00406B6C" w:rsidP="00406B6C">
      <w:r>
        <w:t xml:space="preserve">Thank you for your interest in working at </w:t>
      </w:r>
      <w:r>
        <w:fldChar w:fldCharType="begin"/>
      </w:r>
      <w:r>
        <w:instrText xml:space="preserve"> MACROBUTTON  AcceptAllChangesInDoc [ORGANIZATION NAME] </w:instrText>
      </w:r>
      <w:r>
        <w:fldChar w:fldCharType="end"/>
      </w:r>
      <w:r>
        <w:t>.</w:t>
      </w:r>
    </w:p>
    <w:p w14:paraId="752DFD61" w14:textId="77777777" w:rsidR="00406B6C" w:rsidRDefault="00406B6C" w:rsidP="00406B6C">
      <w:r>
        <w:t>Sincerely,</w:t>
      </w:r>
    </w:p>
    <w:p w14:paraId="1AE2816E" w14:textId="008E3468" w:rsidR="00B947DC" w:rsidRDefault="00406B6C">
      <w:r>
        <w:fldChar w:fldCharType="begin"/>
      </w:r>
      <w:r>
        <w:instrText xml:space="preserve"> MACROBUTTON  AcceptAllChangesInDoc [YOUR NAME] </w:instrText>
      </w:r>
      <w:r>
        <w:fldChar w:fldCharType="end"/>
      </w:r>
      <w:r>
        <w:br/>
      </w:r>
      <w:r>
        <w:fldChar w:fldCharType="begin"/>
      </w:r>
      <w:r>
        <w:instrText xml:space="preserve"> MACROBUTTON  AcceptAllChangesInDoc [YOUR TITLE] </w:instrText>
      </w:r>
      <w:r>
        <w:fldChar w:fldCharType="end"/>
      </w:r>
      <w:r>
        <w:br/>
      </w:r>
      <w:r>
        <w:fldChar w:fldCharType="begin"/>
      </w:r>
      <w:r>
        <w:instrText xml:space="preserve"> MACROBUTTON  AcceptAllChangesInDoc [ORGANIZATION NAME] </w:instrText>
      </w:r>
      <w:r>
        <w:fldChar w:fldCharType="end"/>
      </w:r>
    </w:p>
    <w:sectPr w:rsidR="00B947DC" w:rsidSect="009973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2F3212" w14:textId="77777777" w:rsidR="00406B6C" w:rsidRDefault="00406B6C" w:rsidP="007448FA">
      <w:pPr>
        <w:spacing w:before="0" w:after="0" w:line="240" w:lineRule="auto"/>
      </w:pPr>
      <w:r>
        <w:separator/>
      </w:r>
    </w:p>
  </w:endnote>
  <w:endnote w:type="continuationSeparator" w:id="0">
    <w:p w14:paraId="00BD7F2E" w14:textId="77777777" w:rsidR="00406B6C" w:rsidRDefault="00406B6C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FF4C0F7B-7AC7-401C-9DD9-4A12443EBDCE}"/>
    <w:embedBold r:id="rId2" w:fontKey="{264D7B88-3219-489C-8E39-273D81967771}"/>
    <w:embedItalic r:id="rId3" w:fontKey="{444A13C3-C835-4436-A5BE-A8B0CA01F5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F3B893C-2F17-435E-8673-027E5C4187D8}"/>
    <w:embedBold r:id="rId5" w:fontKey="{59D18558-9A5D-4967-AB89-33AF06FC4FB6}"/>
    <w:embedItalic r:id="rId6" w:fontKey="{77F9FCB8-49E7-46A3-B069-77BFAC2DEDA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D39CA" w14:textId="77777777" w:rsidR="00F40A19" w:rsidRDefault="00F40A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11EBD9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91B0D2" w14:textId="26D92D21" w:rsidR="0009163B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2BE798C1" wp14:editId="73217D1C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09163B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5CE21" w14:textId="77777777" w:rsidR="00F40A19" w:rsidRDefault="00F40A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C2024" w14:textId="77777777" w:rsidR="00406B6C" w:rsidRDefault="00406B6C" w:rsidP="007448FA">
      <w:pPr>
        <w:spacing w:before="0" w:after="0" w:line="240" w:lineRule="auto"/>
      </w:pPr>
      <w:r>
        <w:separator/>
      </w:r>
    </w:p>
  </w:footnote>
  <w:footnote w:type="continuationSeparator" w:id="0">
    <w:p w14:paraId="58DFCA21" w14:textId="77777777" w:rsidR="00406B6C" w:rsidRDefault="00406B6C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EE6EB" w14:textId="77777777" w:rsidR="00F40A19" w:rsidRDefault="00F40A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1DDF4" w14:textId="77777777" w:rsidR="00F40A19" w:rsidRDefault="00F40A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3A600" w14:textId="77777777" w:rsidR="00F40A19" w:rsidRDefault="00F40A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8565364">
    <w:abstractNumId w:val="3"/>
  </w:num>
  <w:num w:numId="2" w16cid:durableId="259726842">
    <w:abstractNumId w:val="2"/>
  </w:num>
  <w:num w:numId="3" w16cid:durableId="1947150299">
    <w:abstractNumId w:val="6"/>
  </w:num>
  <w:num w:numId="4" w16cid:durableId="1727676644">
    <w:abstractNumId w:val="5"/>
  </w:num>
  <w:num w:numId="5" w16cid:durableId="515849876">
    <w:abstractNumId w:val="5"/>
  </w:num>
  <w:num w:numId="6" w16cid:durableId="1156267484">
    <w:abstractNumId w:val="4"/>
  </w:num>
  <w:num w:numId="7" w16cid:durableId="181018412">
    <w:abstractNumId w:val="0"/>
  </w:num>
  <w:num w:numId="8" w16cid:durableId="1687749780">
    <w:abstractNumId w:val="0"/>
  </w:num>
  <w:num w:numId="9" w16cid:durableId="1571965387">
    <w:abstractNumId w:val="0"/>
  </w:num>
  <w:num w:numId="10" w16cid:durableId="1698852060">
    <w:abstractNumId w:val="0"/>
  </w:num>
  <w:num w:numId="11" w16cid:durableId="327094314">
    <w:abstractNumId w:val="0"/>
  </w:num>
  <w:num w:numId="12" w16cid:durableId="1275215130">
    <w:abstractNumId w:val="0"/>
  </w:num>
  <w:num w:numId="13" w16cid:durableId="1871067396">
    <w:abstractNumId w:val="1"/>
  </w:num>
  <w:num w:numId="14" w16cid:durableId="1970891430">
    <w:abstractNumId w:val="0"/>
  </w:num>
  <w:num w:numId="15" w16cid:durableId="1779904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6C"/>
    <w:rsid w:val="0009163B"/>
    <w:rsid w:val="00131618"/>
    <w:rsid w:val="001938EC"/>
    <w:rsid w:val="00297E88"/>
    <w:rsid w:val="002C5A9C"/>
    <w:rsid w:val="003446F1"/>
    <w:rsid w:val="0039092E"/>
    <w:rsid w:val="003B6D13"/>
    <w:rsid w:val="00406B6C"/>
    <w:rsid w:val="00425176"/>
    <w:rsid w:val="004A1838"/>
    <w:rsid w:val="004C0EAD"/>
    <w:rsid w:val="00523EF1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65482"/>
    <w:rsid w:val="00F10349"/>
    <w:rsid w:val="00F4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5A2268"/>
  <w15:chartTrackingRefBased/>
  <w15:docId w15:val="{0D5A637E-9124-4F5D-BF02-6277A8EE8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EE121-60C9-4B36-A881-7527DF34AE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87EB08-9E72-4FAF-AC12-F2304D4E6CBB}">
  <ds:schemaRefs>
    <ds:schemaRef ds:uri="http://schemas.microsoft.com/office/2006/metadata/properties"/>
    <ds:schemaRef ds:uri="http://purl.org/dc/dcmitype/"/>
    <ds:schemaRef ds:uri="http://www.w3.org/XML/1998/namespace"/>
    <ds:schemaRef ds:uri="a9643071-28cc-44d5-b501-aa6025d1b200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6ccbe38b-1a20-46da-8aaa-80461f379b6f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BA1231C-9307-47C6-99A5-F6478EECFC51}"/>
</file>

<file path=customXml/itemProps4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147</Words>
  <Characters>851</Characters>
  <Application>Microsoft Office Word</Application>
  <DocSecurity>0</DocSecurity>
  <Lines>56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Email to Acknowledge Receipt of Resume</vt:lpstr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Email to Acknowledge Receipt of Resume</dc:title>
  <dc:subject/>
  <dc:creator>Info@nhnonprofits.org</dc:creator>
  <cp:keywords/>
  <dc:description/>
  <cp:lastModifiedBy>Susan Dumais</cp:lastModifiedBy>
  <cp:revision>4</cp:revision>
  <dcterms:created xsi:type="dcterms:W3CDTF">2021-10-21T16:41:00Z</dcterms:created>
  <dcterms:modified xsi:type="dcterms:W3CDTF">2024-12-19T20:30:00Z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