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6E619" w14:textId="77777777" w:rsidR="00F4385B" w:rsidRDefault="00F4385B" w:rsidP="00F4385B">
      <w:pPr>
        <w:pStyle w:val="Title"/>
      </w:pPr>
      <w:r w:rsidRPr="00F4385B">
        <w:t>Workplan Calendar</w:t>
      </w:r>
    </w:p>
    <w:p w14:paraId="0DACE91C" w14:textId="0E5D01DB" w:rsidR="00B947DC" w:rsidRDefault="00F4385B" w:rsidP="00F4385B">
      <w:pPr>
        <w:pStyle w:val="Subtitle"/>
      </w:pPr>
      <w:r w:rsidRPr="00F4385B">
        <w:t xml:space="preserve">For </w:t>
      </w:r>
      <w:r>
        <w:fldChar w:fldCharType="begin"/>
      </w:r>
      <w:r>
        <w:instrText xml:space="preserve"> MACROBUTTON  AcceptAllChangesInDoc [INSERT TIME PERIOD] </w:instrText>
      </w:r>
      <w:r>
        <w:fldChar w:fldCharType="end"/>
      </w:r>
    </w:p>
    <w:tbl>
      <w:tblPr>
        <w:tblStyle w:val="NewBranding"/>
        <w:tblW w:w="0" w:type="auto"/>
        <w:tblInd w:w="-5" w:type="dxa"/>
        <w:tblLook w:val="04A0" w:firstRow="1" w:lastRow="0" w:firstColumn="1" w:lastColumn="0" w:noHBand="0" w:noVBand="1"/>
      </w:tblPr>
      <w:tblGrid>
        <w:gridCol w:w="1275"/>
        <w:gridCol w:w="1497"/>
        <w:gridCol w:w="1569"/>
        <w:gridCol w:w="1709"/>
        <w:gridCol w:w="1880"/>
        <w:gridCol w:w="1645"/>
      </w:tblGrid>
      <w:tr w:rsidR="00F4385B" w14:paraId="5D48FD03" w14:textId="77777777" w:rsidTr="00F43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1A2622D1" w14:textId="77777777" w:rsidR="00F4385B" w:rsidRDefault="00F4385B" w:rsidP="00F4385B"/>
        </w:tc>
        <w:tc>
          <w:tcPr>
            <w:tcW w:w="1497" w:type="dxa"/>
          </w:tcPr>
          <w:p w14:paraId="44126F49" w14:textId="07CA8FD2" w:rsidR="00F4385B" w:rsidRDefault="00F4385B" w:rsidP="00F438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Board Meetings</w:t>
            </w:r>
          </w:p>
        </w:tc>
        <w:tc>
          <w:tcPr>
            <w:tcW w:w="1569" w:type="dxa"/>
          </w:tcPr>
          <w:p w14:paraId="124428AD" w14:textId="6C34D7FF" w:rsidR="00F4385B" w:rsidRDefault="00F4385B" w:rsidP="00F438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Events</w:t>
            </w:r>
          </w:p>
        </w:tc>
        <w:tc>
          <w:tcPr>
            <w:tcW w:w="1709" w:type="dxa"/>
          </w:tcPr>
          <w:p w14:paraId="5BD93090" w14:textId="1B58EF9A" w:rsidR="00F4385B" w:rsidRDefault="00F4385B" w:rsidP="00F438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Committee Meetings</w:t>
            </w:r>
          </w:p>
        </w:tc>
        <w:tc>
          <w:tcPr>
            <w:tcW w:w="1880" w:type="dxa"/>
          </w:tcPr>
          <w:p w14:paraId="009971D9" w14:textId="4E245F63" w:rsidR="00F4385B" w:rsidRDefault="00F4385B" w:rsidP="00F438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Communications</w:t>
            </w:r>
          </w:p>
        </w:tc>
        <w:tc>
          <w:tcPr>
            <w:tcW w:w="1645" w:type="dxa"/>
          </w:tcPr>
          <w:p w14:paraId="3628FB99" w14:textId="44F4DB9A" w:rsidR="00F4385B" w:rsidRDefault="00F4385B" w:rsidP="00F438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Fundraising</w:t>
            </w:r>
          </w:p>
        </w:tc>
      </w:tr>
      <w:tr w:rsidR="00F4385B" w14:paraId="756BC641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41F5386" w14:textId="6A8192C4" w:rsidR="00F4385B" w:rsidRDefault="00F4385B" w:rsidP="00F4385B">
            <w:r w:rsidRPr="002C56C6">
              <w:t>January</w:t>
            </w:r>
          </w:p>
        </w:tc>
        <w:tc>
          <w:tcPr>
            <w:tcW w:w="1497" w:type="dxa"/>
          </w:tcPr>
          <w:p w14:paraId="50D42A0C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765DFD8D" w14:textId="6CF580D2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Winter Gala – Jan </w:t>
            </w:r>
            <w:proofErr w:type="gramStart"/>
            <w:r w:rsidRPr="00F4385B">
              <w:rPr>
                <w:sz w:val="20"/>
                <w:szCs w:val="20"/>
              </w:rPr>
              <w:t>21,  8</w:t>
            </w:r>
            <w:proofErr w:type="gramEnd"/>
            <w:r w:rsidRPr="00F4385B">
              <w:rPr>
                <w:sz w:val="20"/>
                <w:szCs w:val="20"/>
              </w:rPr>
              <w:t xml:space="preserve"> pm - midnight</w:t>
            </w:r>
          </w:p>
        </w:tc>
        <w:tc>
          <w:tcPr>
            <w:tcW w:w="1709" w:type="dxa"/>
          </w:tcPr>
          <w:p w14:paraId="0ED4F958" w14:textId="4C3A6854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*Governance Comm: Jan 24, 5-7-pm</w:t>
            </w:r>
          </w:p>
        </w:tc>
        <w:tc>
          <w:tcPr>
            <w:tcW w:w="1880" w:type="dxa"/>
          </w:tcPr>
          <w:p w14:paraId="424687A8" w14:textId="5F168AC6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Quarterly newsletter out</w:t>
            </w:r>
          </w:p>
        </w:tc>
        <w:tc>
          <w:tcPr>
            <w:tcW w:w="1645" w:type="dxa"/>
          </w:tcPr>
          <w:p w14:paraId="1B6E66D5" w14:textId="6D8DF436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Winter raffle</w:t>
            </w:r>
          </w:p>
        </w:tc>
      </w:tr>
      <w:tr w:rsidR="00F4385B" w14:paraId="74AB255C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42A19364" w14:textId="07E86450" w:rsidR="00F4385B" w:rsidRDefault="00F4385B" w:rsidP="00F4385B">
            <w:r w:rsidRPr="002C56C6">
              <w:t>February</w:t>
            </w:r>
          </w:p>
        </w:tc>
        <w:tc>
          <w:tcPr>
            <w:tcW w:w="1497" w:type="dxa"/>
          </w:tcPr>
          <w:p w14:paraId="4BA02CD5" w14:textId="1BE8125F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Feb 12, 5–7pm </w:t>
            </w:r>
          </w:p>
        </w:tc>
        <w:tc>
          <w:tcPr>
            <w:tcW w:w="1569" w:type="dxa"/>
          </w:tcPr>
          <w:p w14:paraId="5AE4C87C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15EC2679" w14:textId="77C14E62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*Finance </w:t>
            </w:r>
            <w:proofErr w:type="gramStart"/>
            <w:r w:rsidRPr="00F4385B">
              <w:rPr>
                <w:sz w:val="20"/>
                <w:szCs w:val="20"/>
              </w:rPr>
              <w:t>Comm  Jan</w:t>
            </w:r>
            <w:proofErr w:type="gramEnd"/>
            <w:r w:rsidRPr="00F4385B">
              <w:rPr>
                <w:sz w:val="20"/>
                <w:szCs w:val="20"/>
              </w:rPr>
              <w:t xml:space="preserve"> 30, 5-7-pm</w:t>
            </w:r>
          </w:p>
        </w:tc>
        <w:tc>
          <w:tcPr>
            <w:tcW w:w="1880" w:type="dxa"/>
          </w:tcPr>
          <w:p w14:paraId="6E767608" w14:textId="7ED6BB19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1F8CB93D" w14:textId="79DEB85F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House party - Laconia</w:t>
            </w:r>
          </w:p>
        </w:tc>
      </w:tr>
      <w:tr w:rsidR="00F4385B" w14:paraId="04C73B12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64C53035" w14:textId="795D153E" w:rsidR="00F4385B" w:rsidRDefault="00F4385B" w:rsidP="00F4385B">
            <w:r w:rsidRPr="002C56C6">
              <w:t>March</w:t>
            </w:r>
          </w:p>
        </w:tc>
        <w:tc>
          <w:tcPr>
            <w:tcW w:w="1497" w:type="dxa"/>
          </w:tcPr>
          <w:p w14:paraId="7BD74FC5" w14:textId="311596B0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Strategic Plan Retreat:  March 12, 9am – 3pm</w:t>
            </w:r>
          </w:p>
        </w:tc>
        <w:tc>
          <w:tcPr>
            <w:tcW w:w="1569" w:type="dxa"/>
          </w:tcPr>
          <w:p w14:paraId="0E1C35B3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6B44D4B0" w14:textId="4DE8FDB6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Strategic   Planning Comm:  Jan 21, 5-7-pm</w:t>
            </w:r>
          </w:p>
        </w:tc>
        <w:tc>
          <w:tcPr>
            <w:tcW w:w="1880" w:type="dxa"/>
          </w:tcPr>
          <w:p w14:paraId="41E9D394" w14:textId="0ED4A0E0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Press Release</w:t>
            </w:r>
          </w:p>
        </w:tc>
        <w:tc>
          <w:tcPr>
            <w:tcW w:w="1645" w:type="dxa"/>
          </w:tcPr>
          <w:p w14:paraId="4AA05AC6" w14:textId="7053FEFB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Submit grant application to the Strong Foundation</w:t>
            </w:r>
          </w:p>
        </w:tc>
      </w:tr>
      <w:tr w:rsidR="00F4385B" w14:paraId="1D819148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6A31CC8C" w14:textId="0304F6F8" w:rsidR="00F4385B" w:rsidRDefault="00F4385B" w:rsidP="00F4385B">
            <w:r w:rsidRPr="002C56C6">
              <w:t>April</w:t>
            </w:r>
          </w:p>
        </w:tc>
        <w:tc>
          <w:tcPr>
            <w:tcW w:w="1497" w:type="dxa"/>
          </w:tcPr>
          <w:p w14:paraId="1380FABE" w14:textId="24429F0D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April 11, 5-7pm </w:t>
            </w:r>
          </w:p>
        </w:tc>
        <w:tc>
          <w:tcPr>
            <w:tcW w:w="1569" w:type="dxa"/>
          </w:tcPr>
          <w:p w14:paraId="5620035E" w14:textId="215BE8C2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Open House – April 3, 4 – 7 pm</w:t>
            </w:r>
          </w:p>
        </w:tc>
        <w:tc>
          <w:tcPr>
            <w:tcW w:w="1709" w:type="dxa"/>
          </w:tcPr>
          <w:p w14:paraId="252E1DC5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80" w:type="dxa"/>
          </w:tcPr>
          <w:p w14:paraId="7808E4B1" w14:textId="0E2C6F58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7538C244" w14:textId="6169E7BB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House party - Meredith</w:t>
            </w:r>
          </w:p>
        </w:tc>
      </w:tr>
      <w:tr w:rsidR="00F4385B" w14:paraId="5BD810BE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0EAF4443" w14:textId="70833CEA" w:rsidR="00F4385B" w:rsidRDefault="00F4385B" w:rsidP="00F4385B">
            <w:r w:rsidRPr="002C56C6">
              <w:t>May</w:t>
            </w:r>
          </w:p>
        </w:tc>
        <w:tc>
          <w:tcPr>
            <w:tcW w:w="1497" w:type="dxa"/>
          </w:tcPr>
          <w:p w14:paraId="74DA6E4B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7AC616AC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1C60C630" w14:textId="7E5A0F8C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*Finance Comm April 1, 5-7pm</w:t>
            </w:r>
          </w:p>
        </w:tc>
        <w:tc>
          <w:tcPr>
            <w:tcW w:w="1880" w:type="dxa"/>
          </w:tcPr>
          <w:p w14:paraId="4316285F" w14:textId="59B83EC3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479FE319" w14:textId="36EBD736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House party – Center Harbor</w:t>
            </w:r>
          </w:p>
        </w:tc>
      </w:tr>
      <w:tr w:rsidR="00F4385B" w14:paraId="505C97FE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0B0740FD" w14:textId="75C4DF62" w:rsidR="00F4385B" w:rsidRDefault="00F4385B" w:rsidP="00F4385B">
            <w:r w:rsidRPr="002C56C6">
              <w:t>June</w:t>
            </w:r>
          </w:p>
        </w:tc>
        <w:tc>
          <w:tcPr>
            <w:tcW w:w="1497" w:type="dxa"/>
          </w:tcPr>
          <w:p w14:paraId="3054D5F8" w14:textId="2ADC89A5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June 17, 5-7 pm</w:t>
            </w:r>
          </w:p>
        </w:tc>
        <w:tc>
          <w:tcPr>
            <w:tcW w:w="1569" w:type="dxa"/>
          </w:tcPr>
          <w:p w14:paraId="41A15D71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668A836D" w14:textId="6013654B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*</w:t>
            </w:r>
            <w:proofErr w:type="gramStart"/>
            <w:r w:rsidRPr="00F4385B">
              <w:rPr>
                <w:sz w:val="20"/>
                <w:szCs w:val="20"/>
              </w:rPr>
              <w:t>Governance  Comm</w:t>
            </w:r>
            <w:proofErr w:type="gramEnd"/>
            <w:r w:rsidRPr="00F4385B">
              <w:rPr>
                <w:sz w:val="20"/>
                <w:szCs w:val="20"/>
              </w:rPr>
              <w:t>: April  25, 5-7pm</w:t>
            </w:r>
          </w:p>
        </w:tc>
        <w:tc>
          <w:tcPr>
            <w:tcW w:w="1880" w:type="dxa"/>
          </w:tcPr>
          <w:p w14:paraId="569BF177" w14:textId="0C4C96BC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Quarterly newsletter out</w:t>
            </w:r>
          </w:p>
        </w:tc>
        <w:tc>
          <w:tcPr>
            <w:tcW w:w="1645" w:type="dxa"/>
          </w:tcPr>
          <w:p w14:paraId="6AE0E275" w14:textId="10AC0A23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renewal mailing</w:t>
            </w:r>
          </w:p>
        </w:tc>
      </w:tr>
      <w:tr w:rsidR="00F4385B" w14:paraId="4C83A5E9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0B3FBDEC" w14:textId="1CBAA59E" w:rsidR="00F4385B" w:rsidRDefault="00F4385B" w:rsidP="00F4385B">
            <w:r w:rsidRPr="002C56C6">
              <w:t>July</w:t>
            </w:r>
          </w:p>
        </w:tc>
        <w:tc>
          <w:tcPr>
            <w:tcW w:w="1497" w:type="dxa"/>
          </w:tcPr>
          <w:p w14:paraId="2765C7A0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06A80425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76B3A9B3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80" w:type="dxa"/>
          </w:tcPr>
          <w:p w14:paraId="747525BC" w14:textId="713F603E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658222F3" w14:textId="330D9A30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Submit grant application to the Smith Foundation</w:t>
            </w:r>
          </w:p>
        </w:tc>
      </w:tr>
      <w:tr w:rsidR="00F4385B" w14:paraId="1BA6A368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14BCA356" w14:textId="3F707158" w:rsidR="00F4385B" w:rsidRDefault="00F4385B" w:rsidP="00F4385B">
            <w:r w:rsidRPr="002C56C6">
              <w:t>August</w:t>
            </w:r>
          </w:p>
        </w:tc>
        <w:tc>
          <w:tcPr>
            <w:tcW w:w="1497" w:type="dxa"/>
          </w:tcPr>
          <w:p w14:paraId="23D2CF71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696CFA8A" w14:textId="5DFD26AD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Summer picnic – Aug 10, noon – 4 pm</w:t>
            </w:r>
          </w:p>
        </w:tc>
        <w:tc>
          <w:tcPr>
            <w:tcW w:w="1709" w:type="dxa"/>
          </w:tcPr>
          <w:p w14:paraId="14D46DD5" w14:textId="6321DCC3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Finance Comm: June 10, 5-7pm</w:t>
            </w:r>
          </w:p>
        </w:tc>
        <w:tc>
          <w:tcPr>
            <w:tcW w:w="1880" w:type="dxa"/>
          </w:tcPr>
          <w:p w14:paraId="18CED887" w14:textId="275C2256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Press release</w:t>
            </w:r>
          </w:p>
        </w:tc>
        <w:tc>
          <w:tcPr>
            <w:tcW w:w="1645" w:type="dxa"/>
          </w:tcPr>
          <w:p w14:paraId="348634DC" w14:textId="4D358226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4385B" w14:paraId="4020BE39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DAECABE" w14:textId="57B919BB" w:rsidR="00F4385B" w:rsidRDefault="00F4385B" w:rsidP="00F4385B">
            <w:r w:rsidRPr="002C56C6">
              <w:t>September</w:t>
            </w:r>
          </w:p>
        </w:tc>
        <w:tc>
          <w:tcPr>
            <w:tcW w:w="1497" w:type="dxa"/>
          </w:tcPr>
          <w:p w14:paraId="15A4C1AE" w14:textId="69994333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Sept 6, 5-7 pm </w:t>
            </w:r>
          </w:p>
        </w:tc>
        <w:tc>
          <w:tcPr>
            <w:tcW w:w="1569" w:type="dxa"/>
          </w:tcPr>
          <w:p w14:paraId="6CA6DDD7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9" w:type="dxa"/>
          </w:tcPr>
          <w:p w14:paraId="589972B2" w14:textId="7777777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80" w:type="dxa"/>
          </w:tcPr>
          <w:p w14:paraId="3483C8DF" w14:textId="149E01CE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11D1FE98" w14:textId="2BE0E321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1st mailing, Annual Appeal</w:t>
            </w:r>
          </w:p>
        </w:tc>
      </w:tr>
      <w:tr w:rsidR="00F4385B" w14:paraId="543CCAD2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2269745A" w14:textId="731CEFD3" w:rsidR="00F4385B" w:rsidRDefault="00F4385B" w:rsidP="00F4385B">
            <w:r w:rsidRPr="002C56C6">
              <w:t>October</w:t>
            </w:r>
          </w:p>
        </w:tc>
        <w:tc>
          <w:tcPr>
            <w:tcW w:w="1497" w:type="dxa"/>
          </w:tcPr>
          <w:p w14:paraId="42A15332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42018F56" w14:textId="53C1B0A2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Halloween Howl – Oct 23, 6–9pm</w:t>
            </w:r>
          </w:p>
        </w:tc>
        <w:tc>
          <w:tcPr>
            <w:tcW w:w="1709" w:type="dxa"/>
          </w:tcPr>
          <w:p w14:paraId="50E4BED7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80" w:type="dxa"/>
          </w:tcPr>
          <w:p w14:paraId="181D0E65" w14:textId="0CB7F708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727A2DD2" w14:textId="6D762B99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Submit grant application to Bank of America</w:t>
            </w:r>
          </w:p>
        </w:tc>
      </w:tr>
      <w:tr w:rsidR="00F4385B" w14:paraId="45B7A135" w14:textId="77777777" w:rsidTr="00F43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505959E" w14:textId="38296A23" w:rsidR="00F4385B" w:rsidRDefault="00F4385B" w:rsidP="00F4385B">
            <w:r w:rsidRPr="002C56C6">
              <w:t>November</w:t>
            </w:r>
          </w:p>
        </w:tc>
        <w:tc>
          <w:tcPr>
            <w:tcW w:w="1497" w:type="dxa"/>
          </w:tcPr>
          <w:p w14:paraId="5249A0E5" w14:textId="37B3E793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Nov 8, 5-7pm </w:t>
            </w:r>
          </w:p>
        </w:tc>
        <w:tc>
          <w:tcPr>
            <w:tcW w:w="1569" w:type="dxa"/>
          </w:tcPr>
          <w:p w14:paraId="6DAE4A81" w14:textId="48A2255F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Staff Appr Dinner Nov 15, 5 – 8 pm</w:t>
            </w:r>
          </w:p>
        </w:tc>
        <w:tc>
          <w:tcPr>
            <w:tcW w:w="1709" w:type="dxa"/>
          </w:tcPr>
          <w:p w14:paraId="526D247C" w14:textId="251F21F9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Finance Comm:    </w:t>
            </w:r>
          </w:p>
        </w:tc>
        <w:tc>
          <w:tcPr>
            <w:tcW w:w="1880" w:type="dxa"/>
          </w:tcPr>
          <w:p w14:paraId="6BC08C48" w14:textId="088CB46B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Quarterly newsletter out</w:t>
            </w:r>
          </w:p>
        </w:tc>
        <w:tc>
          <w:tcPr>
            <w:tcW w:w="1645" w:type="dxa"/>
          </w:tcPr>
          <w:p w14:paraId="401D78FF" w14:textId="697378C7" w:rsidR="00F4385B" w:rsidRPr="00F4385B" w:rsidRDefault="00F4385B" w:rsidP="00F43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2nd mailing, Annual Appeal</w:t>
            </w:r>
          </w:p>
        </w:tc>
      </w:tr>
      <w:tr w:rsidR="00F4385B" w14:paraId="68917468" w14:textId="77777777" w:rsidTr="00F438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3E714E12" w14:textId="27D99D8E" w:rsidR="00F4385B" w:rsidRDefault="00F4385B" w:rsidP="00F4385B">
            <w:r w:rsidRPr="002C56C6">
              <w:t>December</w:t>
            </w:r>
          </w:p>
        </w:tc>
        <w:tc>
          <w:tcPr>
            <w:tcW w:w="1497" w:type="dxa"/>
          </w:tcPr>
          <w:p w14:paraId="1BCCE860" w14:textId="77777777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9" w:type="dxa"/>
          </w:tcPr>
          <w:p w14:paraId="1EFB6A91" w14:textId="0F808448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 xml:space="preserve">Winter Gala – Jan </w:t>
            </w:r>
            <w:proofErr w:type="gramStart"/>
            <w:r w:rsidRPr="00F4385B">
              <w:rPr>
                <w:sz w:val="20"/>
                <w:szCs w:val="20"/>
              </w:rPr>
              <w:t>21,  8</w:t>
            </w:r>
            <w:proofErr w:type="gramEnd"/>
            <w:r w:rsidRPr="00F4385B">
              <w:rPr>
                <w:sz w:val="20"/>
                <w:szCs w:val="20"/>
              </w:rPr>
              <w:t xml:space="preserve"> pm - midnight</w:t>
            </w:r>
          </w:p>
        </w:tc>
        <w:tc>
          <w:tcPr>
            <w:tcW w:w="1709" w:type="dxa"/>
          </w:tcPr>
          <w:p w14:paraId="2E33FF4A" w14:textId="36670DF9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Sept 2, 5-7-pm</w:t>
            </w:r>
          </w:p>
        </w:tc>
        <w:tc>
          <w:tcPr>
            <w:tcW w:w="1880" w:type="dxa"/>
          </w:tcPr>
          <w:p w14:paraId="2BA77E40" w14:textId="18F21D6D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Member eblast</w:t>
            </w:r>
          </w:p>
        </w:tc>
        <w:tc>
          <w:tcPr>
            <w:tcW w:w="1645" w:type="dxa"/>
          </w:tcPr>
          <w:p w14:paraId="1BD57FB8" w14:textId="0DED4F3A" w:rsidR="00F4385B" w:rsidRPr="00F4385B" w:rsidRDefault="00F4385B" w:rsidP="00F43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4385B">
              <w:rPr>
                <w:sz w:val="20"/>
                <w:szCs w:val="20"/>
              </w:rPr>
              <w:t>Final mailing, Annual Appeal</w:t>
            </w:r>
          </w:p>
        </w:tc>
      </w:tr>
    </w:tbl>
    <w:p w14:paraId="211CEB41" w14:textId="77777777" w:rsidR="00F4385B" w:rsidRPr="00F4385B" w:rsidRDefault="00F4385B" w:rsidP="00F4385B"/>
    <w:sectPr w:rsidR="00F4385B" w:rsidRPr="00F4385B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12556" w14:textId="77777777" w:rsidR="00F4385B" w:rsidRDefault="00F4385B" w:rsidP="007448FA">
      <w:pPr>
        <w:spacing w:before="0" w:after="0" w:line="240" w:lineRule="auto"/>
      </w:pPr>
      <w:r>
        <w:separator/>
      </w:r>
    </w:p>
  </w:endnote>
  <w:endnote w:type="continuationSeparator" w:id="0">
    <w:p w14:paraId="2BD965B0" w14:textId="77777777" w:rsidR="00F4385B" w:rsidRDefault="00F4385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74640F9-7E90-474C-A27F-63E9E41A0B6C}"/>
    <w:embedBold r:id="rId2" w:fontKey="{1E3DE36D-B120-43B8-9AD1-7249E9D4F9BA}"/>
    <w:embedItalic r:id="rId3" w:fontKey="{1EC5D9EC-AFC4-4F53-8D48-4D43AC322C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0DF863-D34A-443C-B02B-96D9577A4B9B}"/>
    <w:embedBold r:id="rId5" w:fontKey="{9BEF24D3-F640-4B47-9364-1B7E3658D51F}"/>
    <w:embedItalic r:id="rId6" w:fontKey="{C70E9441-D6B6-4DA2-94FF-A70625E260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FFDB5" w14:textId="77777777" w:rsidR="00F4385B" w:rsidRDefault="00F438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1EF19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2793F6" w14:textId="386339CC" w:rsidR="00AD308E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AB3EDA9" wp14:editId="1FA48EB4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AD308E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697A6" w14:textId="77777777" w:rsidR="00F4385B" w:rsidRDefault="00F438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78494" w14:textId="77777777" w:rsidR="00F4385B" w:rsidRDefault="00F4385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59F7611" w14:textId="77777777" w:rsidR="00F4385B" w:rsidRDefault="00F4385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55B11" w14:textId="77777777" w:rsidR="00F4385B" w:rsidRDefault="00F438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ED964" w14:textId="77777777" w:rsidR="00F4385B" w:rsidRDefault="00F438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6C075" w14:textId="77777777" w:rsidR="00F4385B" w:rsidRDefault="00F438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111808">
    <w:abstractNumId w:val="3"/>
  </w:num>
  <w:num w:numId="2" w16cid:durableId="606694350">
    <w:abstractNumId w:val="2"/>
  </w:num>
  <w:num w:numId="3" w16cid:durableId="73672037">
    <w:abstractNumId w:val="6"/>
  </w:num>
  <w:num w:numId="4" w16cid:durableId="2054578738">
    <w:abstractNumId w:val="5"/>
  </w:num>
  <w:num w:numId="5" w16cid:durableId="2057270413">
    <w:abstractNumId w:val="5"/>
  </w:num>
  <w:num w:numId="6" w16cid:durableId="969898873">
    <w:abstractNumId w:val="4"/>
  </w:num>
  <w:num w:numId="7" w16cid:durableId="1443652985">
    <w:abstractNumId w:val="0"/>
  </w:num>
  <w:num w:numId="8" w16cid:durableId="437916713">
    <w:abstractNumId w:val="0"/>
  </w:num>
  <w:num w:numId="9" w16cid:durableId="932512193">
    <w:abstractNumId w:val="0"/>
  </w:num>
  <w:num w:numId="10" w16cid:durableId="644745356">
    <w:abstractNumId w:val="0"/>
  </w:num>
  <w:num w:numId="11" w16cid:durableId="683942379">
    <w:abstractNumId w:val="0"/>
  </w:num>
  <w:num w:numId="12" w16cid:durableId="1499271518">
    <w:abstractNumId w:val="0"/>
  </w:num>
  <w:num w:numId="13" w16cid:durableId="1328511283">
    <w:abstractNumId w:val="1"/>
  </w:num>
  <w:num w:numId="14" w16cid:durableId="708645807">
    <w:abstractNumId w:val="0"/>
  </w:num>
  <w:num w:numId="15" w16cid:durableId="364134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85B"/>
    <w:rsid w:val="00131618"/>
    <w:rsid w:val="001938EC"/>
    <w:rsid w:val="00297E88"/>
    <w:rsid w:val="002C5A9C"/>
    <w:rsid w:val="003446F1"/>
    <w:rsid w:val="0039092E"/>
    <w:rsid w:val="003B6D13"/>
    <w:rsid w:val="003F1C9F"/>
    <w:rsid w:val="00425176"/>
    <w:rsid w:val="004A1838"/>
    <w:rsid w:val="00645153"/>
    <w:rsid w:val="006B1F74"/>
    <w:rsid w:val="006E53CA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D308E"/>
    <w:rsid w:val="00B947DC"/>
    <w:rsid w:val="00CD63F8"/>
    <w:rsid w:val="00D92915"/>
    <w:rsid w:val="00DB4C77"/>
    <w:rsid w:val="00DE7795"/>
    <w:rsid w:val="00E65482"/>
    <w:rsid w:val="00F10349"/>
    <w:rsid w:val="00F4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A89C6"/>
  <w15:chartTrackingRefBased/>
  <w15:docId w15:val="{2417DC77-9BC3-4ED1-81C3-944443FE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F4385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F8EDC-A7E8-4768-85CD-7D97859A62CC}"/>
</file>

<file path=customXml/itemProps3.xml><?xml version="1.0" encoding="utf-8"?>
<ds:datastoreItem xmlns:ds="http://schemas.openxmlformats.org/officeDocument/2006/customXml" ds:itemID="{68E028C2-9733-4F27-BBBB-6D489A3B03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0633AF-F780-4D98-BEF7-053C5944CBD3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www.w3.org/XML/1998/namespace"/>
    <ds:schemaRef ds:uri="6ccbe38b-1a20-46da-8aaa-80461f379b6f"/>
    <ds:schemaRef ds:uri="a9643071-28cc-44d5-b501-aa6025d1b20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6</TotalTime>
  <Pages>1</Pages>
  <Words>230</Words>
  <Characters>1142</Characters>
  <Application>Microsoft Office Word</Application>
  <DocSecurity>0</DocSecurity>
  <Lines>35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Workplan Calendar</vt:lpstr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Workplan Calendar</dc:title>
  <dc:subject/>
  <dc:creator>Info@nhnonprofits.org</dc:creator>
  <cp:keywords/>
  <dc:description/>
  <cp:lastModifiedBy>Susan Dumais</cp:lastModifiedBy>
  <cp:revision>3</cp:revision>
  <dcterms:created xsi:type="dcterms:W3CDTF">2021-10-21T12:48:00Z</dcterms:created>
  <dcterms:modified xsi:type="dcterms:W3CDTF">2024-12-19T19:54:00Z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