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BDFA7" w14:textId="6D05EB57" w:rsidR="00092D78" w:rsidRDefault="00092D78" w:rsidP="00092D78">
      <w:pPr>
        <w:pStyle w:val="Title"/>
      </w:pPr>
      <w:r>
        <w:t xml:space="preserve">Confidentiality Policy </w:t>
      </w:r>
    </w:p>
    <w:p w14:paraId="377FFC89" w14:textId="77777777" w:rsidR="00092D78" w:rsidRDefault="00092D78" w:rsidP="00092D78">
      <w:pPr>
        <w:pStyle w:val="Subtitle"/>
      </w:pPr>
      <w:r>
        <w:t>FOR EMPLOYEES, VOLUNTEERS AND BOARD MEMBERS</w:t>
      </w:r>
    </w:p>
    <w:p w14:paraId="4407D8C7" w14:textId="041860A8" w:rsidR="00092D78" w:rsidRDefault="00092D78" w:rsidP="00092D78">
      <w:r>
        <w:fldChar w:fldCharType="begin"/>
      </w:r>
      <w:r>
        <w:instrText xml:space="preserve"> MACROBUTTON  AcceptAllChangesInDoc [Insert Organization Name] </w:instrText>
      </w:r>
      <w:r>
        <w:fldChar w:fldCharType="end"/>
      </w:r>
      <w:r>
        <w:t xml:space="preserve">takes seriously the trust and confidence placed in us by the people we serve, the donors who support us, and the staff and volunteers who are key parts of delivering our mission.  We strive for a high standard of discretion and confidentiality </w:t>
      </w:r>
      <w:proofErr w:type="gramStart"/>
      <w:r>
        <w:t>in order to</w:t>
      </w:r>
      <w:proofErr w:type="gramEnd"/>
      <w:r>
        <w:t xml:space="preserve"> preserve that public trust.</w:t>
      </w:r>
    </w:p>
    <w:p w14:paraId="7C142F4B" w14:textId="3226499C" w:rsidR="00092D78" w:rsidRDefault="00092D78" w:rsidP="00092D78">
      <w:r>
        <w:t xml:space="preserve">Employees, volunteers and board members of </w:t>
      </w:r>
      <w:r>
        <w:fldChar w:fldCharType="begin"/>
      </w:r>
      <w:r>
        <w:instrText xml:space="preserve"> MACROBUTTON  AcceptAllChangesInDoc [Insert Organization Name] </w:instrText>
      </w:r>
      <w:r>
        <w:fldChar w:fldCharType="end"/>
      </w:r>
      <w:r>
        <w:t xml:space="preserve">are expected to demonstrate professionalism, discretion and good judgment in discussing any matters pertaining to confidential, privileged or personal information related to </w:t>
      </w:r>
      <w:r>
        <w:fldChar w:fldCharType="begin"/>
      </w:r>
      <w:r>
        <w:instrText xml:space="preserve"> MACROBUTTON  AcceptAllChangesInDoc [Insert Organization Name] </w:instrText>
      </w:r>
      <w:r>
        <w:fldChar w:fldCharType="end"/>
      </w:r>
      <w:r>
        <w:t>.  Confidential information may include, but is not limited to, names and identifying information relating to people served, private employee information, donor gifts and relationships, and other matters related to the organization deemed private.  Special care should be taken to avoid inadvertent disclosures of confidential information, such as discussing confidential matters in a public place or leaving confidential documents open in plain view.</w:t>
      </w:r>
    </w:p>
    <w:p w14:paraId="2D674AC1" w14:textId="77777777" w:rsidR="00092D78" w:rsidRDefault="00092D78" w:rsidP="00092D78">
      <w:r>
        <w:t>Staff and volunteers, including board members are expected to return privileged or confidential information when their formal relationship with the organization ends, either by separation from employment or when a person leaves the board or volunteer responsibility.</w:t>
      </w:r>
    </w:p>
    <w:p w14:paraId="6EABA75A" w14:textId="77777777" w:rsidR="00092D78" w:rsidRDefault="00092D78" w:rsidP="00092D78">
      <w:r>
        <w:t>Unauthorized disclosure of confidential or privileged information is a serious breach of the public trust and confidence in our organization, and may result in disciplinary action, including severing the relationship with the organization, if the situation warrants.</w:t>
      </w:r>
    </w:p>
    <w:p w14:paraId="4A400E59" w14:textId="77777777" w:rsidR="00092D78" w:rsidRDefault="00092D78" w:rsidP="00092D78"/>
    <w:p w14:paraId="1673407B" w14:textId="77777777" w:rsidR="00092D78" w:rsidRDefault="00092D78" w:rsidP="00092D78">
      <w:r>
        <w:t xml:space="preserve">Signature of Staff/Volunteer: ____________________________________________________   </w:t>
      </w:r>
    </w:p>
    <w:p w14:paraId="5F03D2AF" w14:textId="0B11B1BC" w:rsidR="00B947DC" w:rsidRDefault="00092D78" w:rsidP="00092D78">
      <w:r>
        <w:t>Date: ______________</w:t>
      </w:r>
    </w:p>
    <w:p w14:paraId="40DC2B0D" w14:textId="596C5C93" w:rsidR="00092D78" w:rsidRDefault="00092D78" w:rsidP="00092D78"/>
    <w:p w14:paraId="2D285EDA" w14:textId="543874D3" w:rsidR="00092D78" w:rsidRDefault="00092D78" w:rsidP="00092D78">
      <w:pPr>
        <w:tabs>
          <w:tab w:val="right" w:pos="9090"/>
        </w:tabs>
      </w:pPr>
      <w:r>
        <w:t xml:space="preserve">Adopted: </w:t>
      </w:r>
      <w:r>
        <w:fldChar w:fldCharType="begin"/>
      </w:r>
      <w:r>
        <w:instrText xml:space="preserve"> MACROBUTTON  AcceptAllChangesInDoc [Insert Date] </w:instrText>
      </w:r>
      <w:r>
        <w:fldChar w:fldCharType="end"/>
      </w:r>
      <w:r>
        <w:tab/>
        <w:t xml:space="preserve">Updated: </w:t>
      </w:r>
      <w:r>
        <w:fldChar w:fldCharType="begin"/>
      </w:r>
      <w:r>
        <w:instrText xml:space="preserve"> MACROBUTTON  AcceptAllChangesInDoc [Insert Date] </w:instrText>
      </w:r>
      <w:r>
        <w:fldChar w:fldCharType="end"/>
      </w:r>
    </w:p>
    <w:sectPr w:rsidR="00092D78"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03EB5" w14:textId="77777777" w:rsidR="00806D7C" w:rsidRDefault="00806D7C" w:rsidP="007448FA">
      <w:pPr>
        <w:spacing w:before="0" w:after="0" w:line="240" w:lineRule="auto"/>
      </w:pPr>
      <w:r>
        <w:separator/>
      </w:r>
    </w:p>
  </w:endnote>
  <w:endnote w:type="continuationSeparator" w:id="0">
    <w:p w14:paraId="55724AD6" w14:textId="77777777" w:rsidR="00806D7C" w:rsidRDefault="00806D7C" w:rsidP="007448FA">
      <w:pPr>
        <w:spacing w:before="0" w:after="0" w:line="240" w:lineRule="auto"/>
      </w:pPr>
      <w:r>
        <w:continuationSeparator/>
      </w:r>
    </w:p>
  </w:endnote>
  <w:endnote w:type="continuationNotice" w:id="1">
    <w:p w14:paraId="529ABFF7" w14:textId="77777777" w:rsidR="00806D7C" w:rsidRDefault="00806D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6533DCF2-EB1F-40BD-9628-A873F87B2BAD}"/>
    <w:embedBold r:id="rId2" w:fontKey="{F07273F7-9E19-4B6F-A0EE-4A1E023F5753}"/>
    <w:embedItalic r:id="rId3" w:fontKey="{330C8C26-75F2-4BB3-915B-C4B619F1F544}"/>
  </w:font>
  <w:font w:name="Calibri">
    <w:panose1 w:val="020F0502020204030204"/>
    <w:charset w:val="00"/>
    <w:family w:val="swiss"/>
    <w:pitch w:val="variable"/>
    <w:sig w:usb0="E4002EFF" w:usb1="C200247B" w:usb2="00000009" w:usb3="00000000" w:csb0="000001FF" w:csb1="00000000"/>
    <w:embedRegular r:id="rId4" w:fontKey="{871BFF66-080E-4970-98BA-DF962399C6A9}"/>
    <w:embedBold r:id="rId5" w:fontKey="{637C7CA0-C7CA-40DB-A9BE-2C12F93B810F}"/>
    <w:embedItalic r:id="rId6" w:fontKey="{7877CE12-1C46-4659-8DA1-55D09BAB5CF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0B4F6" w14:textId="77777777" w:rsidR="00A771A8" w:rsidRDefault="00A77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0061636"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8EBFE0" w14:textId="6FE104DB" w:rsidR="00A771A8" w:rsidRPr="007448FA" w:rsidRDefault="007448FA" w:rsidP="007448FA">
    <w:pPr>
      <w:pStyle w:val="Footer"/>
    </w:pPr>
    <w:r w:rsidRPr="00AC1E0E">
      <w:rPr>
        <w:noProof/>
        <w:sz w:val="18"/>
        <w:szCs w:val="18"/>
      </w:rPr>
      <w:drawing>
        <wp:inline distT="0" distB="0" distL="0" distR="0" wp14:anchorId="532F6021" wp14:editId="770C92BA">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A771A8">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B03E0" w14:textId="77777777" w:rsidR="00A771A8" w:rsidRDefault="00A77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D2FD5" w14:textId="77777777" w:rsidR="00806D7C" w:rsidRDefault="00806D7C" w:rsidP="007448FA">
      <w:pPr>
        <w:spacing w:before="0" w:after="0" w:line="240" w:lineRule="auto"/>
      </w:pPr>
      <w:r>
        <w:separator/>
      </w:r>
    </w:p>
  </w:footnote>
  <w:footnote w:type="continuationSeparator" w:id="0">
    <w:p w14:paraId="7FBA7B64" w14:textId="77777777" w:rsidR="00806D7C" w:rsidRDefault="00806D7C" w:rsidP="007448FA">
      <w:pPr>
        <w:spacing w:before="0" w:after="0" w:line="240" w:lineRule="auto"/>
      </w:pPr>
      <w:r>
        <w:continuationSeparator/>
      </w:r>
    </w:p>
  </w:footnote>
  <w:footnote w:type="continuationNotice" w:id="1">
    <w:p w14:paraId="5746799B" w14:textId="77777777" w:rsidR="00806D7C" w:rsidRDefault="00806D7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6308E" w14:textId="77777777" w:rsidR="00A771A8" w:rsidRDefault="00A77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4EAFA" w14:textId="77777777" w:rsidR="00A771A8" w:rsidRDefault="00A77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9157D" w14:textId="77777777" w:rsidR="00A771A8" w:rsidRDefault="00A77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4712">
    <w:abstractNumId w:val="3"/>
  </w:num>
  <w:num w:numId="2" w16cid:durableId="1441142226">
    <w:abstractNumId w:val="2"/>
  </w:num>
  <w:num w:numId="3" w16cid:durableId="2106030834">
    <w:abstractNumId w:val="6"/>
  </w:num>
  <w:num w:numId="4" w16cid:durableId="775560375">
    <w:abstractNumId w:val="5"/>
  </w:num>
  <w:num w:numId="5" w16cid:durableId="1000546922">
    <w:abstractNumId w:val="5"/>
  </w:num>
  <w:num w:numId="6" w16cid:durableId="1500846731">
    <w:abstractNumId w:val="4"/>
  </w:num>
  <w:num w:numId="7" w16cid:durableId="338894423">
    <w:abstractNumId w:val="0"/>
  </w:num>
  <w:num w:numId="8" w16cid:durableId="1209220110">
    <w:abstractNumId w:val="0"/>
  </w:num>
  <w:num w:numId="9" w16cid:durableId="595402180">
    <w:abstractNumId w:val="0"/>
  </w:num>
  <w:num w:numId="10" w16cid:durableId="559948798">
    <w:abstractNumId w:val="0"/>
  </w:num>
  <w:num w:numId="11" w16cid:durableId="1846630094">
    <w:abstractNumId w:val="0"/>
  </w:num>
  <w:num w:numId="12" w16cid:durableId="1580477379">
    <w:abstractNumId w:val="0"/>
  </w:num>
  <w:num w:numId="13" w16cid:durableId="854155388">
    <w:abstractNumId w:val="1"/>
  </w:num>
  <w:num w:numId="14" w16cid:durableId="1331717070">
    <w:abstractNumId w:val="0"/>
  </w:num>
  <w:num w:numId="15" w16cid:durableId="1003120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D78"/>
    <w:rsid w:val="00092D78"/>
    <w:rsid w:val="00131618"/>
    <w:rsid w:val="001938EC"/>
    <w:rsid w:val="00297E88"/>
    <w:rsid w:val="002C5A9C"/>
    <w:rsid w:val="00337403"/>
    <w:rsid w:val="003446F1"/>
    <w:rsid w:val="0039092E"/>
    <w:rsid w:val="003B6D13"/>
    <w:rsid w:val="003C0D60"/>
    <w:rsid w:val="003F4353"/>
    <w:rsid w:val="00425176"/>
    <w:rsid w:val="004A1838"/>
    <w:rsid w:val="00645153"/>
    <w:rsid w:val="006B1F74"/>
    <w:rsid w:val="00712DAF"/>
    <w:rsid w:val="007448FA"/>
    <w:rsid w:val="007E7D4C"/>
    <w:rsid w:val="00806D7C"/>
    <w:rsid w:val="0086418D"/>
    <w:rsid w:val="0086546D"/>
    <w:rsid w:val="008906EC"/>
    <w:rsid w:val="008A1631"/>
    <w:rsid w:val="008B0C17"/>
    <w:rsid w:val="00903176"/>
    <w:rsid w:val="00917F90"/>
    <w:rsid w:val="0093270D"/>
    <w:rsid w:val="009C6B01"/>
    <w:rsid w:val="00A13F25"/>
    <w:rsid w:val="00A771A8"/>
    <w:rsid w:val="00A910A6"/>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7D897"/>
  <w15:chartTrackingRefBased/>
  <w15:docId w15:val="{795ADDCD-512B-4800-8737-A2312C4AE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53F5E2B0-AA86-4660-A2FC-BBA2412BE0E6}"/>
</file>

<file path=customXml/itemProps3.xml><?xml version="1.0" encoding="utf-8"?>
<ds:datastoreItem xmlns:ds="http://schemas.openxmlformats.org/officeDocument/2006/customXml" ds:itemID="{3E3E66DB-DB37-4DBB-9846-81DA4F741582}">
  <ds:schemaRefs>
    <ds:schemaRef ds:uri="http://schemas.microsoft.com/office/2006/documentManagement/types"/>
    <ds:schemaRef ds:uri="http://purl.org/dc/elements/1.1/"/>
    <ds:schemaRef ds:uri="6ccbe38b-1a20-46da-8aaa-80461f379b6f"/>
    <ds:schemaRef ds:uri="http://purl.org/dc/terms/"/>
    <ds:schemaRef ds:uri="http://www.w3.org/XML/1998/namespace"/>
    <ds:schemaRef ds:uri="http://schemas.microsoft.com/office/infopath/2007/PartnerControls"/>
    <ds:schemaRef ds:uri="http://schemas.openxmlformats.org/package/2006/metadata/core-properties"/>
    <ds:schemaRef ds:uri="a9643071-28cc-44d5-b501-aa6025d1b200"/>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AECD13C-EF33-49D4-8B36-5E51C81B46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7</TotalTime>
  <Pages>1</Pages>
  <Words>305</Words>
  <Characters>1678</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Sample Confidentiality Policy</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Confidentiality Policy</dc:title>
  <dc:subject/>
  <dc:creator>Info@nhnonprofits.org</dc:creator>
  <cp:keywords/>
  <dc:description/>
  <cp:lastModifiedBy>Susan Dumais</cp:lastModifiedBy>
  <cp:revision>5</cp:revision>
  <dcterms:created xsi:type="dcterms:W3CDTF">2021-10-21T12:07:00Z</dcterms:created>
  <dcterms:modified xsi:type="dcterms:W3CDTF">2024-12-18T21:56:00Z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