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970B0" w14:textId="68738018" w:rsidR="00F42194" w:rsidRDefault="00F42194" w:rsidP="00F42194">
      <w:pPr>
        <w:pStyle w:val="Title"/>
      </w:pPr>
      <w:r>
        <w:t xml:space="preserve">Code of Ethics Policy </w:t>
      </w:r>
    </w:p>
    <w:p w14:paraId="4E251D7A" w14:textId="77777777" w:rsidR="00F42194" w:rsidRDefault="00F42194" w:rsidP="00F42194">
      <w:pPr>
        <w:pStyle w:val="Subtitle"/>
      </w:pPr>
      <w:r>
        <w:t>FOR EMPLOYEES, VOLUNTEERS AND BOARD MEMBERS</w:t>
      </w:r>
    </w:p>
    <w:p w14:paraId="00E8AFCF" w14:textId="4EA8FE08" w:rsidR="00F42194" w:rsidRDefault="00F42194" w:rsidP="00F42194">
      <w:r>
        <w:t xml:space="preserve">The Staff and Board members of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believe in a common code of ethics that will hold us to the highest standards of legal, ethical, and professional behavior.  We will do this by:</w:t>
      </w:r>
    </w:p>
    <w:p w14:paraId="79AD4D8C" w14:textId="4E8D4292" w:rsidR="00F42194" w:rsidRDefault="00F42194" w:rsidP="00F42194">
      <w:pPr>
        <w:pStyle w:val="Bullets2"/>
      </w:pPr>
      <w:r>
        <w:t xml:space="preserve">Exercising responsible action on behalf of the organization along with accountability and transparency to our constituents and to each other. </w:t>
      </w:r>
    </w:p>
    <w:p w14:paraId="0884DA4B" w14:textId="38016E05" w:rsidR="00F42194" w:rsidRDefault="00F42194" w:rsidP="00F42194">
      <w:pPr>
        <w:pStyle w:val="Bullets2"/>
      </w:pPr>
      <w:r>
        <w:t>Demonstrating integrity, honesty and trustworthiness in our work and dedication to the mission, vision, and values of the organization.</w:t>
      </w:r>
    </w:p>
    <w:p w14:paraId="6BB71395" w14:textId="79CAB86D" w:rsidR="00F42194" w:rsidRDefault="00F42194" w:rsidP="00F42194">
      <w:pPr>
        <w:pStyle w:val="Bullets2"/>
      </w:pPr>
      <w:r>
        <w:t>Stewarding both the resources and reputation of the organization with the greatest care.</w:t>
      </w:r>
    </w:p>
    <w:p w14:paraId="69773F00" w14:textId="1C5A2CDA" w:rsidR="00F42194" w:rsidRDefault="00F42194" w:rsidP="00F42194">
      <w:pPr>
        <w:pStyle w:val="Bullets2"/>
      </w:pPr>
      <w:r>
        <w:t>Ensuring that the organization is in a strong financial position to carry out its mission.</w:t>
      </w:r>
    </w:p>
    <w:p w14:paraId="1EB8D737" w14:textId="4BE2820A" w:rsidR="00F42194" w:rsidRDefault="00F42194" w:rsidP="00F42194">
      <w:pPr>
        <w:pStyle w:val="Bullets2"/>
      </w:pPr>
      <w:r>
        <w:t>Treating all with respect, concern, and consideration, while honoring the opinions and differences among us.</w:t>
      </w:r>
    </w:p>
    <w:p w14:paraId="34252841" w14:textId="207739D9" w:rsidR="00F42194" w:rsidRDefault="00F42194" w:rsidP="00F42194">
      <w:pPr>
        <w:pStyle w:val="Bullets2"/>
      </w:pPr>
      <w:r>
        <w:t>Respecting the confidentiality of information, the organization deems sensitive and exercising caution when discussing issues related to the organization in public.</w:t>
      </w:r>
    </w:p>
    <w:p w14:paraId="10862633" w14:textId="0F601EA7" w:rsidR="00F42194" w:rsidRDefault="00F42194" w:rsidP="00F42194">
      <w:pPr>
        <w:pStyle w:val="Bullets2"/>
      </w:pPr>
      <w:r>
        <w:t>Showing fairness in our actions and mindfulness of their impact on others.</w:t>
      </w:r>
    </w:p>
    <w:p w14:paraId="05742B2D" w14:textId="7F19C6FC" w:rsidR="00F42194" w:rsidRDefault="00F42194" w:rsidP="00F42194">
      <w:pPr>
        <w:pStyle w:val="Bullets2"/>
      </w:pPr>
      <w:r>
        <w:t>Serving with respect, concern and responsiveness while carrying out our mission.</w:t>
      </w:r>
    </w:p>
    <w:p w14:paraId="54A91D1C" w14:textId="622118BD" w:rsidR="00F42194" w:rsidRDefault="00F42194" w:rsidP="00F42194">
      <w:pPr>
        <w:pStyle w:val="Bullets2"/>
      </w:pPr>
      <w:r>
        <w:t>Avoiding any interest or activity that may lead to conflicts of interest.</w:t>
      </w:r>
    </w:p>
    <w:p w14:paraId="76CEAB1D" w14:textId="17E45E8C" w:rsidR="00F42194" w:rsidRDefault="00F42194" w:rsidP="00F42194">
      <w:pPr>
        <w:pStyle w:val="Bullets2"/>
      </w:pPr>
      <w:r>
        <w:t>Complying with all applicable laws and regulations that govern the operation of the organization and faithfully abiding by the by-laws and policies of the organization.</w:t>
      </w:r>
    </w:p>
    <w:p w14:paraId="71875F9C" w14:textId="55793BF3" w:rsidR="00F42194" w:rsidRDefault="00F42194" w:rsidP="00F42194">
      <w:pPr>
        <w:pStyle w:val="Bullets2"/>
      </w:pPr>
      <w:r>
        <w:t>Exercising sound judgment in all decisions.</w:t>
      </w:r>
    </w:p>
    <w:p w14:paraId="716BC90C" w14:textId="71AF23C5" w:rsidR="00F42194" w:rsidRDefault="00F42194" w:rsidP="00F42194">
      <w:pPr>
        <w:pStyle w:val="Bullets2"/>
      </w:pPr>
      <w:r>
        <w:t>Striving for personal and professional excellence in all we do.</w:t>
      </w:r>
    </w:p>
    <w:p w14:paraId="4F0CC86B" w14:textId="77777777" w:rsidR="00F42194" w:rsidRDefault="00F42194" w:rsidP="00F42194"/>
    <w:p w14:paraId="3871A2D6" w14:textId="77777777" w:rsidR="00F42194" w:rsidRDefault="00F42194" w:rsidP="00F42194">
      <w:r>
        <w:t xml:space="preserve">Signature of Staff/Volunteer: ____________________________________________________   </w:t>
      </w:r>
    </w:p>
    <w:p w14:paraId="18574A8B" w14:textId="683204C9" w:rsidR="00B947DC" w:rsidRDefault="00F42194" w:rsidP="00F42194">
      <w:r>
        <w:t>Date: ______________</w:t>
      </w:r>
    </w:p>
    <w:p w14:paraId="61EE855C" w14:textId="167F124F" w:rsidR="00F42194" w:rsidRDefault="00F42194" w:rsidP="00F42194"/>
    <w:p w14:paraId="23EE2C27" w14:textId="0320AAA4" w:rsidR="00F42194" w:rsidRDefault="00F42194" w:rsidP="00F42194"/>
    <w:p w14:paraId="173EFA39" w14:textId="6612095D" w:rsidR="00F42194" w:rsidRDefault="00F42194" w:rsidP="00F42194"/>
    <w:p w14:paraId="5CFE2F84" w14:textId="4571F250" w:rsidR="00F42194" w:rsidRDefault="00F42194" w:rsidP="00F42194">
      <w:pPr>
        <w:tabs>
          <w:tab w:val="right" w:pos="9090"/>
        </w:tabs>
      </w:pPr>
      <w:r>
        <w:lastRenderedPageBreak/>
        <w:t xml:space="preserve">Adopted: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  <w:r>
        <w:tab/>
        <w:t xml:space="preserve">Updated: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</w:p>
    <w:sectPr w:rsidR="00F42194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2A4708" w14:textId="77777777" w:rsidR="00F42194" w:rsidRDefault="00F42194" w:rsidP="007448FA">
      <w:pPr>
        <w:spacing w:before="0" w:after="0" w:line="240" w:lineRule="auto"/>
      </w:pPr>
      <w:r>
        <w:separator/>
      </w:r>
    </w:p>
  </w:endnote>
  <w:endnote w:type="continuationSeparator" w:id="0">
    <w:p w14:paraId="374C9033" w14:textId="77777777" w:rsidR="00F42194" w:rsidRDefault="00F42194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7486BF7C-E0BD-4011-BD35-F0DF37B420B0}"/>
    <w:embedBold r:id="rId2" w:fontKey="{416E065C-6F99-4F08-B241-A9A1619E3A56}"/>
    <w:embedItalic r:id="rId3" w:fontKey="{8A2B0456-6FD1-4501-AC9F-BB5AC5BA3E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652F6F1-6E50-4CAA-9458-D229EC2BA6FB}"/>
    <w:embedBold r:id="rId5" w:fontKey="{3EF842E9-9923-42E7-9305-910AE79297ED}"/>
    <w:embedItalic r:id="rId6" w:fontKey="{CA8C6154-277A-49D1-9EE8-C53862C4B7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0D896" w14:textId="77777777" w:rsidR="00340BFA" w:rsidRDefault="00340B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60A3D7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7A5ED3" w14:textId="3B9D78E4" w:rsidR="00340BFA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40F338A" wp14:editId="45C8D6DA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340BFA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EAE50" w14:textId="77777777" w:rsidR="00340BFA" w:rsidRDefault="00340B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3695F" w14:textId="77777777" w:rsidR="00F42194" w:rsidRDefault="00F42194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BA34740" w14:textId="77777777" w:rsidR="00F42194" w:rsidRDefault="00F42194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E608C" w14:textId="77777777" w:rsidR="00340BFA" w:rsidRDefault="00340B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4331E" w14:textId="77777777" w:rsidR="00340BFA" w:rsidRDefault="00340B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CF968" w14:textId="77777777" w:rsidR="00340BFA" w:rsidRDefault="00340B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81442"/>
    <w:multiLevelType w:val="hybridMultilevel"/>
    <w:tmpl w:val="CE88B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3F5355"/>
    <w:multiLevelType w:val="hybridMultilevel"/>
    <w:tmpl w:val="462672F6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7941207">
    <w:abstractNumId w:val="5"/>
  </w:num>
  <w:num w:numId="2" w16cid:durableId="1701081190">
    <w:abstractNumId w:val="4"/>
  </w:num>
  <w:num w:numId="3" w16cid:durableId="808473943">
    <w:abstractNumId w:val="8"/>
  </w:num>
  <w:num w:numId="4" w16cid:durableId="820581273">
    <w:abstractNumId w:val="7"/>
  </w:num>
  <w:num w:numId="5" w16cid:durableId="2129422057">
    <w:abstractNumId w:val="7"/>
  </w:num>
  <w:num w:numId="6" w16cid:durableId="1808007844">
    <w:abstractNumId w:val="6"/>
  </w:num>
  <w:num w:numId="7" w16cid:durableId="178280691">
    <w:abstractNumId w:val="1"/>
  </w:num>
  <w:num w:numId="8" w16cid:durableId="989941957">
    <w:abstractNumId w:val="1"/>
  </w:num>
  <w:num w:numId="9" w16cid:durableId="343166871">
    <w:abstractNumId w:val="1"/>
  </w:num>
  <w:num w:numId="10" w16cid:durableId="1947886455">
    <w:abstractNumId w:val="1"/>
  </w:num>
  <w:num w:numId="11" w16cid:durableId="456798737">
    <w:abstractNumId w:val="1"/>
  </w:num>
  <w:num w:numId="12" w16cid:durableId="493299943">
    <w:abstractNumId w:val="1"/>
  </w:num>
  <w:num w:numId="13" w16cid:durableId="1792894462">
    <w:abstractNumId w:val="2"/>
  </w:num>
  <w:num w:numId="14" w16cid:durableId="451244730">
    <w:abstractNumId w:val="1"/>
  </w:num>
  <w:num w:numId="15" w16cid:durableId="2081098538">
    <w:abstractNumId w:val="1"/>
  </w:num>
  <w:num w:numId="16" w16cid:durableId="569341700">
    <w:abstractNumId w:val="0"/>
  </w:num>
  <w:num w:numId="17" w16cid:durableId="17628686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194"/>
    <w:rsid w:val="00131618"/>
    <w:rsid w:val="001938EC"/>
    <w:rsid w:val="00297E88"/>
    <w:rsid w:val="002C5A9C"/>
    <w:rsid w:val="0030702C"/>
    <w:rsid w:val="00340BFA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A1631"/>
    <w:rsid w:val="008B0C17"/>
    <w:rsid w:val="00903176"/>
    <w:rsid w:val="00917F90"/>
    <w:rsid w:val="009C6B01"/>
    <w:rsid w:val="00A13F25"/>
    <w:rsid w:val="00A910A6"/>
    <w:rsid w:val="00B947DC"/>
    <w:rsid w:val="00CD63F8"/>
    <w:rsid w:val="00D3631B"/>
    <w:rsid w:val="00D92915"/>
    <w:rsid w:val="00DE7795"/>
    <w:rsid w:val="00E65482"/>
    <w:rsid w:val="00F10349"/>
    <w:rsid w:val="00F4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DF4FB"/>
  <w15:chartTrackingRefBased/>
  <w15:docId w15:val="{E4EE916D-2C0F-4AB7-B16D-A6435CB5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49706E-6E87-4864-8944-A65BA0694A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CD7893-478A-46D9-B48D-EA23D558AB43}">
  <ds:schemaRefs>
    <ds:schemaRef ds:uri="http://purl.org/dc/terms/"/>
    <ds:schemaRef ds:uri="http://www.w3.org/XML/1998/namespace"/>
    <ds:schemaRef ds:uri="6ccbe38b-1a20-46da-8aaa-80461f379b6f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9643071-28cc-44d5-b501-aa6025d1b200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9EEF8E3-9BF0-4DDB-A033-21970086F6C0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5</TotalTime>
  <Pages>2</Pages>
  <Words>274</Words>
  <Characters>1509</Characters>
  <Application>Microsoft Office Word</Application>
  <DocSecurity>0</DocSecurity>
  <Lines>27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Code of Ethics Policy</vt:lpstr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Code of Ethics Policy</dc:title>
  <dc:subject/>
  <dc:creator>Info@nhnonprofits.org</dc:creator>
  <cp:keywords/>
  <dc:description/>
  <cp:lastModifiedBy>Susan Dumais</cp:lastModifiedBy>
  <cp:revision>3</cp:revision>
  <dcterms:created xsi:type="dcterms:W3CDTF">2021-10-21T12:12:00Z</dcterms:created>
  <dcterms:modified xsi:type="dcterms:W3CDTF">2024-12-18T21:56:00Z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