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6E10DA" w14:textId="79D4BBED" w:rsidR="00295F13" w:rsidRDefault="00295F13" w:rsidP="00295F13">
      <w:pPr>
        <w:pStyle w:val="Title"/>
      </w:pPr>
      <w:r>
        <w:t>Sample Board Meeting Agenda</w:t>
      </w:r>
    </w:p>
    <w:p w14:paraId="498977BA" w14:textId="77777777" w:rsidR="00295F13" w:rsidRDefault="00295F13" w:rsidP="00295F13">
      <w:pPr>
        <w:pStyle w:val="Subtitle"/>
      </w:pPr>
      <w:r>
        <w:t>TO SUPPORT BOARD ENGAGEMENT AND DISCUSSION</w:t>
      </w:r>
    </w:p>
    <w:p w14:paraId="4168A288" w14:textId="6B15B4E3" w:rsidR="00295F13" w:rsidRDefault="00295F13" w:rsidP="00295F13">
      <w:pPr>
        <w:spacing w:before="0" w:after="0" w:line="240" w:lineRule="auto"/>
      </w:pPr>
      <w:r>
        <w:t xml:space="preserve">Date: </w:t>
      </w:r>
      <w:r>
        <w:fldChar w:fldCharType="begin"/>
      </w:r>
      <w:r>
        <w:instrText xml:space="preserve"> MACROBUTTON  AcceptAllChangesInDoc [Insert Date and Time of Meeting] </w:instrText>
      </w:r>
      <w:r>
        <w:fldChar w:fldCharType="end"/>
      </w:r>
    </w:p>
    <w:p w14:paraId="6630104C" w14:textId="77777777" w:rsidR="00295F13" w:rsidRDefault="00295F13" w:rsidP="00295F13">
      <w:pPr>
        <w:spacing w:before="0" w:after="0" w:line="240" w:lineRule="auto"/>
      </w:pPr>
      <w:r>
        <w:t xml:space="preserve">Location: </w:t>
      </w:r>
      <w:r>
        <w:fldChar w:fldCharType="begin"/>
      </w:r>
      <w:r>
        <w:instrText xml:space="preserve"> MACROBUTTON  AcceptAllChangesInDoc [Insert Location] </w:instrText>
      </w:r>
      <w:r>
        <w:fldChar w:fldCharType="end"/>
      </w:r>
    </w:p>
    <w:p w14:paraId="6647CE70" w14:textId="77777777" w:rsidR="00295F13" w:rsidRDefault="00295F13" w:rsidP="00295F13"/>
    <w:p w14:paraId="71031B56" w14:textId="77777777" w:rsidR="00295F13" w:rsidRDefault="00295F13" w:rsidP="00295F13">
      <w:pPr>
        <w:pStyle w:val="ListParagraph"/>
        <w:numPr>
          <w:ilvl w:val="0"/>
          <w:numId w:val="16"/>
        </w:numPr>
        <w:tabs>
          <w:tab w:val="left" w:leader="dot" w:pos="5850"/>
          <w:tab w:val="left" w:pos="8190"/>
        </w:tabs>
      </w:pPr>
      <w:r>
        <w:t>Welcome and Brief Announcements</w:t>
      </w:r>
      <w:r>
        <w:tab/>
        <w:t>Board Chair</w:t>
      </w:r>
      <w:r>
        <w:tab/>
        <w:t>(10 minutes)</w:t>
      </w:r>
    </w:p>
    <w:p w14:paraId="7454B386" w14:textId="43DC2EFB" w:rsidR="00295F13" w:rsidRDefault="00295F13" w:rsidP="00295F13">
      <w:pPr>
        <w:pStyle w:val="ListParagraph"/>
        <w:numPr>
          <w:ilvl w:val="0"/>
          <w:numId w:val="16"/>
        </w:numPr>
        <w:tabs>
          <w:tab w:val="left" w:leader="dot" w:pos="5850"/>
          <w:tab w:val="left" w:pos="8190"/>
        </w:tabs>
      </w:pPr>
      <w:r>
        <w:t>Consent Agenda</w:t>
      </w:r>
      <w:r>
        <w:tab/>
        <w:t>Board Chair</w:t>
      </w:r>
      <w:r>
        <w:tab/>
        <w:t>(5 minutes)</w:t>
      </w:r>
    </w:p>
    <w:p w14:paraId="70780DB8" w14:textId="3AC9BDC9" w:rsidR="00295F13" w:rsidRDefault="00295F13" w:rsidP="00295F13">
      <w:pPr>
        <w:pStyle w:val="Bullets2"/>
        <w:tabs>
          <w:tab w:val="left" w:leader="dot" w:pos="5850"/>
          <w:tab w:val="left" w:pos="8190"/>
        </w:tabs>
        <w:ind w:left="1440"/>
      </w:pPr>
      <w:r>
        <w:t>Previous meeting minutes</w:t>
      </w:r>
    </w:p>
    <w:p w14:paraId="48B3375E" w14:textId="0990C277" w:rsidR="00295F13" w:rsidRDefault="00295F13" w:rsidP="00295F13">
      <w:pPr>
        <w:pStyle w:val="Bullets2"/>
        <w:tabs>
          <w:tab w:val="left" w:leader="dot" w:pos="5850"/>
          <w:tab w:val="left" w:pos="8190"/>
        </w:tabs>
        <w:ind w:left="1440"/>
      </w:pPr>
      <w:r>
        <w:t>Committee reports</w:t>
      </w:r>
    </w:p>
    <w:p w14:paraId="5ECCD457" w14:textId="57A2F151" w:rsidR="00295F13" w:rsidRDefault="00295F13" w:rsidP="00295F13">
      <w:pPr>
        <w:pStyle w:val="Bullets2"/>
        <w:tabs>
          <w:tab w:val="left" w:leader="dot" w:pos="5850"/>
          <w:tab w:val="left" w:pos="8190"/>
        </w:tabs>
        <w:ind w:left="1440"/>
      </w:pPr>
      <w:r>
        <w:t>Copier Lease agreement</w:t>
      </w:r>
    </w:p>
    <w:p w14:paraId="72FB09C2" w14:textId="09B338DE" w:rsidR="00295F13" w:rsidRDefault="00295F13" w:rsidP="00295F13">
      <w:pPr>
        <w:pStyle w:val="ListParagraph"/>
        <w:numPr>
          <w:ilvl w:val="0"/>
          <w:numId w:val="16"/>
        </w:numPr>
        <w:tabs>
          <w:tab w:val="left" w:leader="dot" w:pos="5850"/>
          <w:tab w:val="left" w:pos="8190"/>
        </w:tabs>
      </w:pPr>
      <w:r>
        <w:t>Chief Executive’s Report</w:t>
      </w:r>
      <w:r>
        <w:tab/>
        <w:t xml:space="preserve"> CEO</w:t>
      </w:r>
      <w:r>
        <w:tab/>
        <w:t>(30 minutes)</w:t>
      </w:r>
    </w:p>
    <w:p w14:paraId="23B256DB" w14:textId="38FC8B0A" w:rsidR="00295F13" w:rsidRDefault="00295F13" w:rsidP="00295F13">
      <w:pPr>
        <w:pStyle w:val="Bullets2"/>
        <w:tabs>
          <w:tab w:val="left" w:leader="dot" w:pos="5850"/>
          <w:tab w:val="left" w:pos="8190"/>
        </w:tabs>
        <w:ind w:left="1440"/>
      </w:pPr>
      <w:r>
        <w:t>Outcomes of new initiative</w:t>
      </w:r>
    </w:p>
    <w:p w14:paraId="0BBAE14F" w14:textId="4B6ED0FB" w:rsidR="00295F13" w:rsidRDefault="00295F13" w:rsidP="00295F13">
      <w:pPr>
        <w:pStyle w:val="Bullets2"/>
        <w:tabs>
          <w:tab w:val="left" w:leader="dot" w:pos="5850"/>
          <w:tab w:val="left" w:pos="8190"/>
        </w:tabs>
        <w:ind w:left="1440"/>
      </w:pPr>
      <w:r>
        <w:t>Update on progress with collaboration project</w:t>
      </w:r>
    </w:p>
    <w:p w14:paraId="254B6FC5" w14:textId="38899EEF" w:rsidR="00295F13" w:rsidRDefault="00295F13" w:rsidP="00295F13">
      <w:pPr>
        <w:pStyle w:val="Bullets2"/>
        <w:tabs>
          <w:tab w:val="left" w:leader="dot" w:pos="5850"/>
          <w:tab w:val="left" w:pos="8190"/>
        </w:tabs>
        <w:ind w:left="1440"/>
      </w:pPr>
      <w:r>
        <w:t>Priorities for upcoming quarter</w:t>
      </w:r>
    </w:p>
    <w:p w14:paraId="0BBA0920" w14:textId="2F735EDD" w:rsidR="00295F13" w:rsidRDefault="00295F13" w:rsidP="00295F13">
      <w:pPr>
        <w:pStyle w:val="ListParagraph"/>
        <w:numPr>
          <w:ilvl w:val="0"/>
          <w:numId w:val="16"/>
        </w:numPr>
        <w:tabs>
          <w:tab w:val="left" w:leader="dot" w:pos="5850"/>
          <w:tab w:val="left" w:pos="8190"/>
        </w:tabs>
      </w:pPr>
      <w:r>
        <w:t>Open dialogue – office relocation</w:t>
      </w:r>
      <w:r>
        <w:tab/>
        <w:t xml:space="preserve">Location Comm. Chair </w:t>
      </w:r>
      <w:r>
        <w:tab/>
        <w:t>(20 minutes)</w:t>
      </w:r>
    </w:p>
    <w:p w14:paraId="7AFCB689" w14:textId="3F819BED" w:rsidR="00295F13" w:rsidRDefault="00295F13" w:rsidP="00295F13">
      <w:pPr>
        <w:pStyle w:val="ListParagraph"/>
        <w:numPr>
          <w:ilvl w:val="0"/>
          <w:numId w:val="16"/>
        </w:numPr>
        <w:tabs>
          <w:tab w:val="left" w:leader="dot" w:pos="5850"/>
          <w:tab w:val="left" w:pos="8190"/>
        </w:tabs>
      </w:pPr>
      <w:r>
        <w:t xml:space="preserve">Recommendation </w:t>
      </w:r>
      <w:r>
        <w:tab/>
        <w:t>CEO</w:t>
      </w:r>
      <w:r>
        <w:tab/>
        <w:t>(40 minutes)</w:t>
      </w:r>
    </w:p>
    <w:p w14:paraId="6A479EEC" w14:textId="6BA73B24" w:rsidR="00295F13" w:rsidRDefault="00295F13" w:rsidP="00295F13">
      <w:pPr>
        <w:pStyle w:val="ListParagraph"/>
        <w:numPr>
          <w:ilvl w:val="0"/>
          <w:numId w:val="21"/>
        </w:numPr>
        <w:tabs>
          <w:tab w:val="left" w:leader="dot" w:pos="5850"/>
          <w:tab w:val="left" w:pos="8190"/>
        </w:tabs>
      </w:pPr>
      <w:r>
        <w:t>Expansion of services in new region – decision needed</w:t>
      </w:r>
    </w:p>
    <w:p w14:paraId="3ACD8B47" w14:textId="50375B3B" w:rsidR="00295F13" w:rsidRDefault="00295F13" w:rsidP="00295F13">
      <w:pPr>
        <w:pStyle w:val="ListParagraph"/>
        <w:numPr>
          <w:ilvl w:val="0"/>
          <w:numId w:val="16"/>
        </w:numPr>
        <w:tabs>
          <w:tab w:val="left" w:leader="dot" w:pos="5850"/>
          <w:tab w:val="left" w:pos="8190"/>
        </w:tabs>
      </w:pPr>
      <w:r>
        <w:t>Executive Session if needed</w:t>
      </w:r>
      <w:r>
        <w:tab/>
        <w:t>(10 minutes)</w:t>
      </w:r>
    </w:p>
    <w:p w14:paraId="100B9B37" w14:textId="3DD71E14" w:rsidR="00295F13" w:rsidRDefault="00295F13" w:rsidP="00295F13">
      <w:pPr>
        <w:pStyle w:val="ListParagraph"/>
        <w:numPr>
          <w:ilvl w:val="0"/>
          <w:numId w:val="16"/>
        </w:numPr>
        <w:tabs>
          <w:tab w:val="left" w:leader="dot" w:pos="5850"/>
          <w:tab w:val="left" w:pos="8190"/>
        </w:tabs>
      </w:pPr>
      <w:r>
        <w:t>Feedback on meeting</w:t>
      </w:r>
      <w:r>
        <w:tab/>
        <w:t>Board Chair</w:t>
      </w:r>
      <w:r>
        <w:tab/>
        <w:t>(5 minutes)</w:t>
      </w:r>
    </w:p>
    <w:p w14:paraId="284E4A59" w14:textId="2BF50EE3" w:rsidR="00295F13" w:rsidRDefault="00295F13" w:rsidP="00295F13">
      <w:pPr>
        <w:pStyle w:val="ListParagraph"/>
        <w:numPr>
          <w:ilvl w:val="0"/>
          <w:numId w:val="16"/>
        </w:numPr>
        <w:tabs>
          <w:tab w:val="left" w:leader="dot" w:pos="5850"/>
          <w:tab w:val="left" w:pos="8190"/>
        </w:tabs>
      </w:pPr>
      <w:r>
        <w:t>Adjournment</w:t>
      </w:r>
    </w:p>
    <w:p w14:paraId="5E87091A" w14:textId="77777777" w:rsidR="00295F13" w:rsidRDefault="00295F13" w:rsidP="00295F13">
      <w:pPr>
        <w:tabs>
          <w:tab w:val="left" w:leader="dot" w:pos="5490"/>
        </w:tabs>
      </w:pPr>
    </w:p>
    <w:p w14:paraId="11D840A7" w14:textId="18AF71C6" w:rsidR="00295F13" w:rsidRDefault="00295F13" w:rsidP="00295F13">
      <w:pPr>
        <w:pStyle w:val="Heading1"/>
      </w:pPr>
      <w:r>
        <w:t>Next Meeting</w:t>
      </w:r>
    </w:p>
    <w:p w14:paraId="537ACACD" w14:textId="703BD56E" w:rsidR="00295F13" w:rsidRDefault="00295F13" w:rsidP="00295F13">
      <w:pPr>
        <w:rPr>
          <w:rFonts w:eastAsia="Calibri" w:hAnsi="Calibri" w:cs="Calibri"/>
          <w:szCs w:val="36"/>
        </w:rPr>
      </w:pPr>
      <w:r>
        <w:rPr>
          <w:rFonts w:eastAsia="Calibri" w:hAnsi="Calibri" w:cs="Calibri"/>
          <w:szCs w:val="36"/>
        </w:rPr>
        <w:t xml:space="preserve">Date: </w:t>
      </w:r>
      <w:r>
        <w:rPr>
          <w:rFonts w:eastAsia="Calibri" w:hAnsi="Calibri" w:cs="Calibri"/>
          <w:szCs w:val="36"/>
        </w:rPr>
        <w:fldChar w:fldCharType="begin"/>
      </w:r>
      <w:r>
        <w:rPr>
          <w:rFonts w:eastAsia="Calibri" w:hAnsi="Calibri" w:cs="Calibri"/>
          <w:szCs w:val="36"/>
        </w:rPr>
        <w:instrText xml:space="preserve"> MACROBUTTON  AcceptAllChangesInDoc [Insert Date and Time] </w:instrText>
      </w:r>
      <w:r>
        <w:rPr>
          <w:rFonts w:eastAsia="Calibri" w:hAnsi="Calibri" w:cs="Calibri"/>
          <w:szCs w:val="36"/>
        </w:rPr>
        <w:fldChar w:fldCharType="end"/>
      </w:r>
    </w:p>
    <w:p w14:paraId="28C2F48A" w14:textId="10FF136C" w:rsidR="00295F13" w:rsidRPr="0076164D" w:rsidRDefault="00295F13" w:rsidP="00295F13">
      <w:pPr>
        <w:rPr>
          <w:rFonts w:eastAsia="Calibri" w:hAnsi="Calibri" w:cs="Calibri"/>
          <w:szCs w:val="36"/>
        </w:rPr>
      </w:pPr>
      <w:r>
        <w:rPr>
          <w:rFonts w:eastAsia="Calibri" w:hAnsi="Calibri" w:cs="Calibri"/>
          <w:szCs w:val="36"/>
        </w:rPr>
        <w:t xml:space="preserve">Location: </w:t>
      </w:r>
      <w:r>
        <w:rPr>
          <w:rFonts w:eastAsia="Calibri" w:hAnsi="Calibri" w:cs="Calibri"/>
          <w:szCs w:val="36"/>
        </w:rPr>
        <w:fldChar w:fldCharType="begin"/>
      </w:r>
      <w:r>
        <w:rPr>
          <w:rFonts w:eastAsia="Calibri" w:hAnsi="Calibri" w:cs="Calibri"/>
          <w:szCs w:val="36"/>
        </w:rPr>
        <w:instrText xml:space="preserve"> MACROBUTTON  AcceptAllChangesInDoc [Insert Location] </w:instrText>
      </w:r>
      <w:r>
        <w:rPr>
          <w:rFonts w:eastAsia="Calibri" w:hAnsi="Calibri" w:cs="Calibri"/>
          <w:szCs w:val="36"/>
        </w:rPr>
        <w:fldChar w:fldCharType="end"/>
      </w:r>
    </w:p>
    <w:p w14:paraId="0ADF10FF" w14:textId="77777777" w:rsidR="00B947DC" w:rsidRDefault="00B947DC"/>
    <w:sectPr w:rsidR="00B947DC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1734A9" w14:textId="77777777" w:rsidR="00295F13" w:rsidRDefault="00295F13" w:rsidP="007448FA">
      <w:pPr>
        <w:spacing w:before="0" w:after="0" w:line="240" w:lineRule="auto"/>
      </w:pPr>
      <w:r>
        <w:separator/>
      </w:r>
    </w:p>
  </w:endnote>
  <w:endnote w:type="continuationSeparator" w:id="0">
    <w:p w14:paraId="783BCAA3" w14:textId="77777777" w:rsidR="00295F13" w:rsidRDefault="00295F13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46A8388F-46EB-4D26-BBFD-9F059CF3E06A}"/>
    <w:embedBold r:id="rId2" w:fontKey="{CC04DD7F-4047-467D-BF1A-BC3030C3C34A}"/>
    <w:embedItalic r:id="rId3" w:fontKey="{71040C63-35C8-430E-8CE2-67B8C405DFE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FD9593E-0681-42D7-B3D1-86F17060D3CC}"/>
    <w:embedBold r:id="rId5" w:fontKey="{2A84342B-D96C-44A4-B4F1-13E6AD5DE148}"/>
    <w:embedItalic r:id="rId6" w:fontKey="{D380DA69-647A-4F96-8AE2-CF1004DF5E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154AD" w14:textId="77777777" w:rsidR="00C275A7" w:rsidRDefault="00C275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289962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912DF4" w14:textId="7E2DEDA9" w:rsidR="00C275A7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69A2F5C7" wp14:editId="29EBDEA2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C275A7">
      <w:rPr>
        <w:sz w:val="16"/>
        <w:szCs w:val="16"/>
      </w:rPr>
      <w:t xml:space="preserve">, </w:t>
    </w:r>
    <w:r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20B100" w14:textId="77777777" w:rsidR="00C275A7" w:rsidRDefault="00C275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9BBCD0" w14:textId="77777777" w:rsidR="00295F13" w:rsidRDefault="00295F13" w:rsidP="007448FA">
      <w:pPr>
        <w:spacing w:before="0" w:after="0" w:line="240" w:lineRule="auto"/>
      </w:pPr>
      <w:r>
        <w:separator/>
      </w:r>
    </w:p>
  </w:footnote>
  <w:footnote w:type="continuationSeparator" w:id="0">
    <w:p w14:paraId="310AFAB5" w14:textId="77777777" w:rsidR="00295F13" w:rsidRDefault="00295F13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9DEBA3" w14:textId="77777777" w:rsidR="00C275A7" w:rsidRDefault="00C275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22C382" w14:textId="77777777" w:rsidR="00C275A7" w:rsidRDefault="00C275A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09E80B" w14:textId="77777777" w:rsidR="00C275A7" w:rsidRDefault="00C275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1906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2536"/>
        </w:tabs>
        <w:ind w:left="2536" w:hanging="720"/>
      </w:pPr>
    </w:lvl>
    <w:lvl w:ilvl="2">
      <w:start w:val="1"/>
      <w:numFmt w:val="decimal"/>
      <w:lvlText w:val="%3."/>
      <w:lvlJc w:val="left"/>
      <w:pPr>
        <w:tabs>
          <w:tab w:val="num" w:pos="3256"/>
        </w:tabs>
        <w:ind w:left="3256" w:hanging="720"/>
      </w:pPr>
    </w:lvl>
    <w:lvl w:ilvl="3">
      <w:start w:val="1"/>
      <w:numFmt w:val="decimal"/>
      <w:lvlText w:val="%4."/>
      <w:lvlJc w:val="left"/>
      <w:pPr>
        <w:tabs>
          <w:tab w:val="num" w:pos="3976"/>
        </w:tabs>
        <w:ind w:left="3976" w:hanging="720"/>
      </w:pPr>
    </w:lvl>
    <w:lvl w:ilvl="4">
      <w:start w:val="1"/>
      <w:numFmt w:val="decimal"/>
      <w:lvlText w:val="%5."/>
      <w:lvlJc w:val="left"/>
      <w:pPr>
        <w:tabs>
          <w:tab w:val="num" w:pos="4696"/>
        </w:tabs>
        <w:ind w:left="4696" w:hanging="720"/>
      </w:pPr>
    </w:lvl>
    <w:lvl w:ilvl="5">
      <w:start w:val="1"/>
      <w:numFmt w:val="decimal"/>
      <w:lvlText w:val="%6."/>
      <w:lvlJc w:val="left"/>
      <w:pPr>
        <w:tabs>
          <w:tab w:val="num" w:pos="5416"/>
        </w:tabs>
        <w:ind w:left="5416" w:hanging="720"/>
      </w:pPr>
    </w:lvl>
    <w:lvl w:ilvl="6">
      <w:start w:val="1"/>
      <w:numFmt w:val="decimal"/>
      <w:lvlText w:val="%7."/>
      <w:lvlJc w:val="left"/>
      <w:pPr>
        <w:tabs>
          <w:tab w:val="num" w:pos="6136"/>
        </w:tabs>
        <w:ind w:left="6136" w:hanging="720"/>
      </w:pPr>
    </w:lvl>
    <w:lvl w:ilvl="7">
      <w:start w:val="1"/>
      <w:numFmt w:val="decimal"/>
      <w:lvlText w:val="%8."/>
      <w:lvlJc w:val="left"/>
      <w:pPr>
        <w:tabs>
          <w:tab w:val="num" w:pos="6856"/>
        </w:tabs>
        <w:ind w:left="6856" w:hanging="720"/>
      </w:pPr>
    </w:lvl>
    <w:lvl w:ilvl="8">
      <w:start w:val="1"/>
      <w:numFmt w:val="decimal"/>
      <w:lvlText w:val="%9."/>
      <w:lvlJc w:val="left"/>
      <w:pPr>
        <w:tabs>
          <w:tab w:val="num" w:pos="7576"/>
        </w:tabs>
        <w:ind w:left="7576" w:hanging="720"/>
      </w:pPr>
    </w:lvl>
  </w:abstractNum>
  <w:abstractNum w:abstractNumId="1" w15:restartNumberingAfterBreak="0">
    <w:nsid w:val="0D20309E"/>
    <w:multiLevelType w:val="hybridMultilevel"/>
    <w:tmpl w:val="B2CCE46A"/>
    <w:lvl w:ilvl="0" w:tplc="BD68EAC8">
      <w:start w:val="6"/>
      <w:numFmt w:val="bullet"/>
      <w:lvlText w:val="•"/>
      <w:lvlJc w:val="left"/>
      <w:pPr>
        <w:ind w:left="1080" w:hanging="720"/>
      </w:pPr>
      <w:rPr>
        <w:rFonts w:ascii="Lato" w:eastAsiaTheme="minorHAnsi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F3C761F"/>
    <w:multiLevelType w:val="hybridMultilevel"/>
    <w:tmpl w:val="C00C3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CAC41BB"/>
    <w:multiLevelType w:val="hybridMultilevel"/>
    <w:tmpl w:val="EAF67312"/>
    <w:lvl w:ilvl="0" w:tplc="BD68EAC8">
      <w:start w:val="6"/>
      <w:numFmt w:val="bullet"/>
      <w:lvlText w:val="•"/>
      <w:lvlJc w:val="left"/>
      <w:pPr>
        <w:ind w:left="1080" w:hanging="720"/>
      </w:pPr>
      <w:rPr>
        <w:rFonts w:ascii="Lato" w:eastAsiaTheme="minorHAnsi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544DA8"/>
    <w:multiLevelType w:val="hybridMultilevel"/>
    <w:tmpl w:val="E2987B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8817808"/>
    <w:multiLevelType w:val="hybridMultilevel"/>
    <w:tmpl w:val="879A80FC"/>
    <w:lvl w:ilvl="0" w:tplc="BD68EAC8">
      <w:start w:val="3"/>
      <w:numFmt w:val="bullet"/>
      <w:lvlText w:val="•"/>
      <w:lvlJc w:val="left"/>
      <w:pPr>
        <w:ind w:left="1080" w:hanging="720"/>
      </w:pPr>
      <w:rPr>
        <w:rFonts w:ascii="Lato" w:eastAsiaTheme="minorHAnsi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9315FE"/>
    <w:multiLevelType w:val="hybridMultilevel"/>
    <w:tmpl w:val="2A0A34B2"/>
    <w:lvl w:ilvl="0" w:tplc="169E18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0938105">
    <w:abstractNumId w:val="5"/>
  </w:num>
  <w:num w:numId="2" w16cid:durableId="2033799338">
    <w:abstractNumId w:val="4"/>
  </w:num>
  <w:num w:numId="3" w16cid:durableId="813108595">
    <w:abstractNumId w:val="12"/>
  </w:num>
  <w:num w:numId="4" w16cid:durableId="1609696515">
    <w:abstractNumId w:val="9"/>
  </w:num>
  <w:num w:numId="5" w16cid:durableId="507597572">
    <w:abstractNumId w:val="9"/>
  </w:num>
  <w:num w:numId="6" w16cid:durableId="68505902">
    <w:abstractNumId w:val="6"/>
  </w:num>
  <w:num w:numId="7" w16cid:durableId="65345498">
    <w:abstractNumId w:val="0"/>
  </w:num>
  <w:num w:numId="8" w16cid:durableId="1504009497">
    <w:abstractNumId w:val="0"/>
  </w:num>
  <w:num w:numId="9" w16cid:durableId="1136526138">
    <w:abstractNumId w:val="0"/>
  </w:num>
  <w:num w:numId="10" w16cid:durableId="1758091362">
    <w:abstractNumId w:val="0"/>
  </w:num>
  <w:num w:numId="11" w16cid:durableId="1814443413">
    <w:abstractNumId w:val="0"/>
  </w:num>
  <w:num w:numId="12" w16cid:durableId="1187673937">
    <w:abstractNumId w:val="0"/>
  </w:num>
  <w:num w:numId="13" w16cid:durableId="916552817">
    <w:abstractNumId w:val="2"/>
  </w:num>
  <w:num w:numId="14" w16cid:durableId="87510590">
    <w:abstractNumId w:val="0"/>
  </w:num>
  <w:num w:numId="15" w16cid:durableId="358747664">
    <w:abstractNumId w:val="0"/>
  </w:num>
  <w:num w:numId="16" w16cid:durableId="2130003580">
    <w:abstractNumId w:val="11"/>
  </w:num>
  <w:num w:numId="17" w16cid:durableId="1667591467">
    <w:abstractNumId w:val="3"/>
  </w:num>
  <w:num w:numId="18" w16cid:durableId="906495472">
    <w:abstractNumId w:val="10"/>
  </w:num>
  <w:num w:numId="19" w16cid:durableId="885025211">
    <w:abstractNumId w:val="7"/>
  </w:num>
  <w:num w:numId="20" w16cid:durableId="975525268">
    <w:abstractNumId w:val="1"/>
  </w:num>
  <w:num w:numId="21" w16cid:durableId="126242115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F13"/>
    <w:rsid w:val="00025767"/>
    <w:rsid w:val="00131618"/>
    <w:rsid w:val="001938EC"/>
    <w:rsid w:val="00295F13"/>
    <w:rsid w:val="00297E88"/>
    <w:rsid w:val="002C5A9C"/>
    <w:rsid w:val="003446F1"/>
    <w:rsid w:val="0039092E"/>
    <w:rsid w:val="003B6D13"/>
    <w:rsid w:val="00425176"/>
    <w:rsid w:val="004A1838"/>
    <w:rsid w:val="00645153"/>
    <w:rsid w:val="006B1F74"/>
    <w:rsid w:val="00712DAF"/>
    <w:rsid w:val="007448FA"/>
    <w:rsid w:val="007E7D4C"/>
    <w:rsid w:val="00825312"/>
    <w:rsid w:val="0086418D"/>
    <w:rsid w:val="0086546D"/>
    <w:rsid w:val="008A1631"/>
    <w:rsid w:val="008B0C17"/>
    <w:rsid w:val="00903176"/>
    <w:rsid w:val="00917F90"/>
    <w:rsid w:val="009C6B01"/>
    <w:rsid w:val="00A13F25"/>
    <w:rsid w:val="00A910A6"/>
    <w:rsid w:val="00B003BF"/>
    <w:rsid w:val="00B947DC"/>
    <w:rsid w:val="00C275A7"/>
    <w:rsid w:val="00CD63F8"/>
    <w:rsid w:val="00D92915"/>
    <w:rsid w:val="00DE7795"/>
    <w:rsid w:val="00E44DC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EEFD78"/>
  <w15:chartTrackingRefBased/>
  <w15:docId w15:val="{2A2831B5-895D-4011-9157-7ECA4A458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Props1.xml><?xml version="1.0" encoding="utf-8"?>
<ds:datastoreItem xmlns:ds="http://schemas.openxmlformats.org/officeDocument/2006/customXml" ds:itemID="{FDCB00DB-6148-4DF7-81F6-B86B0AB44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39690A2-2F37-436A-90E5-9C9FF1349B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9445E5-236C-4FE0-9F0B-6F361D115C9A}">
  <ds:schemaRefs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a9643071-28cc-44d5-b501-aa6025d1b200"/>
    <ds:schemaRef ds:uri="6ccbe38b-1a20-46da-8aaa-80461f379b6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11</TotalTime>
  <Pages>1</Pages>
  <Words>143</Words>
  <Characters>788</Characters>
  <Application>Microsoft Office Word</Application>
  <DocSecurity>0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Board Meeting Agenda</vt:lpstr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Board Meeting Agenda</dc:title>
  <dc:subject/>
  <dc:creator>Info@nhnonprofits.org</dc:creator>
  <cp:keywords/>
  <dc:description/>
  <cp:lastModifiedBy>Susan Dumais</cp:lastModifiedBy>
  <cp:revision>4</cp:revision>
  <dcterms:created xsi:type="dcterms:W3CDTF">2021-10-20T15:03:00Z</dcterms:created>
  <dcterms:modified xsi:type="dcterms:W3CDTF">2024-12-18T21:52:00Z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  <property fmtid="{D5CDD505-2E9C-101B-9397-08002B2CF9AE}" pid="3" name="MediaServiceImageTags">
    <vt:lpwstr/>
  </property>
</Properties>
</file>