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5A1EF" w14:textId="56676A96" w:rsidR="003174DD" w:rsidRDefault="003174DD" w:rsidP="003174DD">
      <w:pPr>
        <w:pStyle w:val="Title"/>
      </w:pPr>
      <w:r>
        <w:t>Sample Board Meeting Agenda</w:t>
      </w:r>
    </w:p>
    <w:p w14:paraId="4D4F94C5" w14:textId="313A0D49" w:rsidR="00B947DC" w:rsidRDefault="003174DD"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</w:p>
    <w:p w14:paraId="71E137C0" w14:textId="77D6FF7A" w:rsidR="003174DD" w:rsidRDefault="003174DD" w:rsidP="003174DD">
      <w:pPr>
        <w:spacing w:before="0" w:after="0" w:line="240" w:lineRule="auto"/>
      </w:pPr>
      <w:r>
        <w:t xml:space="preserve">Date/Time: </w:t>
      </w:r>
      <w:r>
        <w:fldChar w:fldCharType="begin"/>
      </w:r>
      <w:r>
        <w:instrText xml:space="preserve"> MACROBUTTON  AcceptAllChangesInDoc [Insert Date and Time of Meeting] </w:instrText>
      </w:r>
      <w:r>
        <w:fldChar w:fldCharType="end"/>
      </w:r>
    </w:p>
    <w:p w14:paraId="6824AD78" w14:textId="7391B79B" w:rsidR="003174DD" w:rsidRDefault="003174DD" w:rsidP="003174DD">
      <w:pPr>
        <w:spacing w:before="0" w:after="0" w:line="240" w:lineRule="auto"/>
      </w:pPr>
      <w:r>
        <w:t xml:space="preserve">Location: </w:t>
      </w:r>
      <w:r>
        <w:fldChar w:fldCharType="begin"/>
      </w:r>
      <w:r>
        <w:instrText xml:space="preserve"> MACROBUTTON  AcceptAllChangesInDoc [Insert Location] </w:instrText>
      </w:r>
      <w:r>
        <w:fldChar w:fldCharType="end"/>
      </w:r>
    </w:p>
    <w:p w14:paraId="383DA806" w14:textId="77777777" w:rsidR="003174DD" w:rsidRDefault="003174DD" w:rsidP="003174DD">
      <w:pPr>
        <w:spacing w:before="0" w:after="0" w:line="240" w:lineRule="auto"/>
      </w:pPr>
    </w:p>
    <w:tbl>
      <w:tblPr>
        <w:tblStyle w:val="NewBranding"/>
        <w:tblW w:w="0" w:type="auto"/>
        <w:tblLook w:val="0620" w:firstRow="1" w:lastRow="0" w:firstColumn="0" w:lastColumn="0" w:noHBand="1" w:noVBand="1"/>
      </w:tblPr>
      <w:tblGrid>
        <w:gridCol w:w="1620"/>
        <w:gridCol w:w="7950"/>
      </w:tblGrid>
      <w:tr w:rsidR="000B5C69" w14:paraId="6C75D732" w14:textId="77777777" w:rsidTr="000B5C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20" w:type="dxa"/>
          </w:tcPr>
          <w:p w14:paraId="36CB40D4" w14:textId="7F2C299D" w:rsidR="000B5C69" w:rsidRDefault="000B5C69">
            <w:r>
              <w:t>Time</w:t>
            </w:r>
          </w:p>
        </w:tc>
        <w:tc>
          <w:tcPr>
            <w:tcW w:w="7950" w:type="dxa"/>
          </w:tcPr>
          <w:p w14:paraId="2E82D6C4" w14:textId="1DFE77B0" w:rsidR="000B5C69" w:rsidRPr="003174DD" w:rsidRDefault="000B5C69" w:rsidP="000B5C69">
            <w:r>
              <w:t>Activity</w:t>
            </w:r>
          </w:p>
        </w:tc>
      </w:tr>
      <w:tr w:rsidR="003174DD" w14:paraId="08DB6289" w14:textId="77777777" w:rsidTr="000B5C69">
        <w:tc>
          <w:tcPr>
            <w:tcW w:w="1620" w:type="dxa"/>
          </w:tcPr>
          <w:p w14:paraId="774FCC80" w14:textId="77EEFE35" w:rsidR="003174DD" w:rsidRDefault="003174DD">
            <w:r>
              <w:t>9:30 – 9:40</w:t>
            </w:r>
          </w:p>
        </w:tc>
        <w:tc>
          <w:tcPr>
            <w:tcW w:w="7950" w:type="dxa"/>
          </w:tcPr>
          <w:p w14:paraId="4B6550D9" w14:textId="008C0EBE" w:rsidR="003174DD" w:rsidRDefault="003174DD" w:rsidP="003174DD">
            <w:pPr>
              <w:pStyle w:val="ListParagraph"/>
              <w:numPr>
                <w:ilvl w:val="0"/>
                <w:numId w:val="16"/>
              </w:numPr>
              <w:tabs>
                <w:tab w:val="right" w:leader="dot" w:pos="7395"/>
              </w:tabs>
            </w:pPr>
            <w:r w:rsidRPr="003174DD">
              <w:t>Welcome and News</w:t>
            </w:r>
            <w:r w:rsidRPr="003174DD">
              <w:tab/>
              <w:t>Board Chair</w:t>
            </w:r>
          </w:p>
        </w:tc>
      </w:tr>
      <w:tr w:rsidR="003174DD" w14:paraId="2266041D" w14:textId="77777777" w:rsidTr="000B5C69">
        <w:tc>
          <w:tcPr>
            <w:tcW w:w="1620" w:type="dxa"/>
          </w:tcPr>
          <w:p w14:paraId="635FE31B" w14:textId="52F61D96" w:rsidR="003174DD" w:rsidRDefault="003174DD">
            <w:r>
              <w:t>9:40 – 9:50</w:t>
            </w:r>
          </w:p>
        </w:tc>
        <w:tc>
          <w:tcPr>
            <w:tcW w:w="7950" w:type="dxa"/>
          </w:tcPr>
          <w:p w14:paraId="70986BA1" w14:textId="69585E34" w:rsidR="003174DD" w:rsidRDefault="003174DD" w:rsidP="003174DD">
            <w:pPr>
              <w:pStyle w:val="ListParagraph"/>
              <w:numPr>
                <w:ilvl w:val="0"/>
                <w:numId w:val="16"/>
              </w:numPr>
              <w:tabs>
                <w:tab w:val="right" w:leader="dot" w:pos="7395"/>
              </w:tabs>
            </w:pPr>
            <w:r>
              <w:t xml:space="preserve">Consent Agenda </w:t>
            </w:r>
            <w:r>
              <w:tab/>
              <w:t>Board Chair</w:t>
            </w:r>
          </w:p>
        </w:tc>
      </w:tr>
      <w:tr w:rsidR="003174DD" w14:paraId="5BF3D1CD" w14:textId="77777777" w:rsidTr="000B5C69">
        <w:tc>
          <w:tcPr>
            <w:tcW w:w="1620" w:type="dxa"/>
          </w:tcPr>
          <w:p w14:paraId="3EB8937E" w14:textId="02696E67" w:rsidR="003174DD" w:rsidRDefault="003174DD"/>
        </w:tc>
        <w:tc>
          <w:tcPr>
            <w:tcW w:w="7950" w:type="dxa"/>
          </w:tcPr>
          <w:p w14:paraId="516A2DE8" w14:textId="77777777" w:rsidR="003174DD" w:rsidRPr="003174DD" w:rsidRDefault="003174DD" w:rsidP="003174DD">
            <w:pPr>
              <w:pStyle w:val="Bullets2"/>
              <w:ind w:left="1425"/>
            </w:pPr>
            <w:r w:rsidRPr="003174DD">
              <w:t>Previous Meeting Minutes</w:t>
            </w:r>
          </w:p>
          <w:p w14:paraId="0F105503" w14:textId="77777777" w:rsidR="003174DD" w:rsidRPr="003174DD" w:rsidRDefault="003174DD" w:rsidP="003174DD">
            <w:pPr>
              <w:pStyle w:val="Bullets2"/>
              <w:ind w:left="1425"/>
            </w:pPr>
            <w:r w:rsidRPr="003174DD">
              <w:t>Board Motion to apply for Federal funding</w:t>
            </w:r>
          </w:p>
          <w:p w14:paraId="49FF2323" w14:textId="326FB164" w:rsidR="003174DD" w:rsidRDefault="003174DD" w:rsidP="003174DD">
            <w:pPr>
              <w:pStyle w:val="Bullets2"/>
              <w:ind w:left="1425"/>
            </w:pPr>
            <w:r w:rsidRPr="003174DD">
              <w:t>Approve new lease for rental space</w:t>
            </w:r>
          </w:p>
        </w:tc>
      </w:tr>
      <w:tr w:rsidR="003174DD" w14:paraId="39129F75" w14:textId="77777777" w:rsidTr="000B5C69">
        <w:tc>
          <w:tcPr>
            <w:tcW w:w="1620" w:type="dxa"/>
          </w:tcPr>
          <w:p w14:paraId="33C48861" w14:textId="5B3402BD" w:rsidR="003174DD" w:rsidRDefault="003174DD">
            <w:r>
              <w:t>9:50 – 10:45</w:t>
            </w:r>
          </w:p>
        </w:tc>
        <w:tc>
          <w:tcPr>
            <w:tcW w:w="7950" w:type="dxa"/>
          </w:tcPr>
          <w:p w14:paraId="15B0C217" w14:textId="124E2DCF" w:rsidR="003174DD" w:rsidRDefault="003174DD" w:rsidP="003174DD">
            <w:pPr>
              <w:pStyle w:val="ListParagraph"/>
              <w:numPr>
                <w:ilvl w:val="0"/>
                <w:numId w:val="16"/>
              </w:numPr>
              <w:tabs>
                <w:tab w:val="right" w:leader="dot" w:pos="7395"/>
              </w:tabs>
            </w:pPr>
            <w:r>
              <w:t>Committee Reports (comments/questions)</w:t>
            </w:r>
          </w:p>
        </w:tc>
      </w:tr>
      <w:tr w:rsidR="003174DD" w14:paraId="287A31C0" w14:textId="77777777" w:rsidTr="000B5C69">
        <w:tc>
          <w:tcPr>
            <w:tcW w:w="1620" w:type="dxa"/>
          </w:tcPr>
          <w:p w14:paraId="1A7C20B3" w14:textId="77777777" w:rsidR="003174DD" w:rsidRDefault="003174DD"/>
        </w:tc>
        <w:tc>
          <w:tcPr>
            <w:tcW w:w="7950" w:type="dxa"/>
          </w:tcPr>
          <w:p w14:paraId="277C2D66" w14:textId="77777777" w:rsidR="003174DD" w:rsidRDefault="003174DD" w:rsidP="003174DD">
            <w:pPr>
              <w:pStyle w:val="Bullets2"/>
              <w:ind w:left="1425"/>
            </w:pPr>
            <w:r>
              <w:t>Finance Committee</w:t>
            </w:r>
          </w:p>
          <w:p w14:paraId="5357E7FE" w14:textId="77777777" w:rsidR="003174DD" w:rsidRDefault="003174DD" w:rsidP="003174DD">
            <w:pPr>
              <w:pStyle w:val="Bullets2"/>
              <w:numPr>
                <w:ilvl w:val="1"/>
                <w:numId w:val="7"/>
              </w:numPr>
              <w:tabs>
                <w:tab w:val="clear" w:pos="1714"/>
                <w:tab w:val="num" w:pos="1875"/>
              </w:tabs>
              <w:ind w:hanging="289"/>
            </w:pPr>
            <w:r>
              <w:t>Review of quarterly financials</w:t>
            </w:r>
          </w:p>
          <w:p w14:paraId="3DF5E192" w14:textId="77777777" w:rsidR="003174DD" w:rsidRDefault="003174DD" w:rsidP="003174DD">
            <w:pPr>
              <w:pStyle w:val="Bullets2"/>
              <w:numPr>
                <w:ilvl w:val="1"/>
                <w:numId w:val="7"/>
              </w:numPr>
              <w:tabs>
                <w:tab w:val="clear" w:pos="1714"/>
                <w:tab w:val="num" w:pos="1875"/>
              </w:tabs>
              <w:ind w:hanging="289"/>
            </w:pPr>
            <w:r>
              <w:t>Review of preliminary budget for next year</w:t>
            </w:r>
          </w:p>
          <w:p w14:paraId="005E1E1F" w14:textId="77777777" w:rsidR="003174DD" w:rsidRDefault="003174DD" w:rsidP="003174DD">
            <w:pPr>
              <w:pStyle w:val="Bullets2"/>
              <w:numPr>
                <w:ilvl w:val="1"/>
                <w:numId w:val="7"/>
              </w:numPr>
              <w:tabs>
                <w:tab w:val="clear" w:pos="1714"/>
                <w:tab w:val="num" w:pos="1875"/>
              </w:tabs>
              <w:ind w:hanging="289"/>
            </w:pPr>
            <w:r>
              <w:t>Discussion of upcoming audit</w:t>
            </w:r>
          </w:p>
          <w:p w14:paraId="61F93E6E" w14:textId="77777777" w:rsidR="003174DD" w:rsidRDefault="003174DD" w:rsidP="003174DD">
            <w:pPr>
              <w:pStyle w:val="Bullets2"/>
              <w:ind w:left="1425"/>
            </w:pPr>
            <w:r>
              <w:t>Governance Committee</w:t>
            </w:r>
          </w:p>
          <w:p w14:paraId="3463C78F" w14:textId="77777777" w:rsidR="003174DD" w:rsidRDefault="003174DD" w:rsidP="003174DD">
            <w:pPr>
              <w:pStyle w:val="Bullets2"/>
              <w:numPr>
                <w:ilvl w:val="1"/>
                <w:numId w:val="7"/>
              </w:numPr>
              <w:ind w:hanging="289"/>
            </w:pPr>
            <w:r>
              <w:t>Board self-assessment discussion</w:t>
            </w:r>
          </w:p>
          <w:p w14:paraId="45DB3E31" w14:textId="77777777" w:rsidR="003174DD" w:rsidRDefault="003174DD" w:rsidP="003174DD">
            <w:pPr>
              <w:pStyle w:val="Bullets2"/>
              <w:numPr>
                <w:ilvl w:val="1"/>
                <w:numId w:val="7"/>
              </w:numPr>
              <w:ind w:hanging="289"/>
            </w:pPr>
            <w:r>
              <w:t>Nominating process</w:t>
            </w:r>
          </w:p>
          <w:p w14:paraId="552AE518" w14:textId="77777777" w:rsidR="003174DD" w:rsidRDefault="003174DD" w:rsidP="003174DD">
            <w:pPr>
              <w:pStyle w:val="Bullets2"/>
              <w:ind w:left="1425"/>
            </w:pPr>
            <w:r>
              <w:t>Development Committee</w:t>
            </w:r>
          </w:p>
          <w:p w14:paraId="6144AE74" w14:textId="77777777" w:rsidR="003174DD" w:rsidRDefault="003174DD" w:rsidP="003174DD">
            <w:pPr>
              <w:pStyle w:val="Bullets2"/>
              <w:numPr>
                <w:ilvl w:val="1"/>
                <w:numId w:val="7"/>
              </w:numPr>
              <w:ind w:hanging="289"/>
            </w:pPr>
            <w:r>
              <w:t>Annual Fund review</w:t>
            </w:r>
          </w:p>
          <w:p w14:paraId="26FF3AA9" w14:textId="1930E7C2" w:rsidR="003174DD" w:rsidRDefault="003174DD" w:rsidP="003174DD">
            <w:pPr>
              <w:pStyle w:val="Bullets2"/>
              <w:numPr>
                <w:ilvl w:val="1"/>
                <w:numId w:val="7"/>
              </w:numPr>
              <w:ind w:hanging="289"/>
            </w:pPr>
            <w:r>
              <w:t>Review of fundraising dashboard</w:t>
            </w:r>
          </w:p>
        </w:tc>
      </w:tr>
      <w:tr w:rsidR="003174DD" w14:paraId="3EC2F359" w14:textId="77777777" w:rsidTr="000B5C69">
        <w:tc>
          <w:tcPr>
            <w:tcW w:w="1620" w:type="dxa"/>
          </w:tcPr>
          <w:p w14:paraId="72D349BF" w14:textId="7C38962E" w:rsidR="003174DD" w:rsidRDefault="003174DD">
            <w:r>
              <w:t>10:45 – 1:00</w:t>
            </w:r>
          </w:p>
        </w:tc>
        <w:tc>
          <w:tcPr>
            <w:tcW w:w="7950" w:type="dxa"/>
          </w:tcPr>
          <w:p w14:paraId="2EC10AAA" w14:textId="65140315" w:rsidR="003174DD" w:rsidRDefault="003174DD" w:rsidP="003174DD">
            <w:pPr>
              <w:tabs>
                <w:tab w:val="right" w:leader="dot" w:pos="7395"/>
              </w:tabs>
            </w:pPr>
            <w:r>
              <w:t>Break</w:t>
            </w:r>
          </w:p>
        </w:tc>
      </w:tr>
      <w:tr w:rsidR="003174DD" w14:paraId="16052982" w14:textId="77777777" w:rsidTr="000B5C69">
        <w:tc>
          <w:tcPr>
            <w:tcW w:w="1620" w:type="dxa"/>
          </w:tcPr>
          <w:p w14:paraId="57FE8422" w14:textId="5A66809A" w:rsidR="003174DD" w:rsidRDefault="003174DD">
            <w:r>
              <w:t>11:00 – 11:20</w:t>
            </w:r>
          </w:p>
        </w:tc>
        <w:tc>
          <w:tcPr>
            <w:tcW w:w="7950" w:type="dxa"/>
          </w:tcPr>
          <w:p w14:paraId="5A1FEE48" w14:textId="1B574E1D" w:rsidR="003174DD" w:rsidRDefault="003174DD" w:rsidP="003174DD">
            <w:pPr>
              <w:pStyle w:val="ListParagraph"/>
              <w:numPr>
                <w:ilvl w:val="0"/>
                <w:numId w:val="16"/>
              </w:numPr>
              <w:tabs>
                <w:tab w:val="right" w:leader="dot" w:pos="7395"/>
              </w:tabs>
            </w:pPr>
            <w:r>
              <w:t>Executive Director’s Report</w:t>
            </w:r>
            <w:r>
              <w:tab/>
              <w:t>Executive Director</w:t>
            </w:r>
          </w:p>
        </w:tc>
      </w:tr>
      <w:tr w:rsidR="003174DD" w14:paraId="4C77CF8E" w14:textId="77777777" w:rsidTr="000B5C69">
        <w:tc>
          <w:tcPr>
            <w:tcW w:w="1620" w:type="dxa"/>
          </w:tcPr>
          <w:p w14:paraId="5F162289" w14:textId="77777777" w:rsidR="003174DD" w:rsidRDefault="003174DD"/>
        </w:tc>
        <w:tc>
          <w:tcPr>
            <w:tcW w:w="7950" w:type="dxa"/>
          </w:tcPr>
          <w:p w14:paraId="2449AFA3" w14:textId="77777777" w:rsidR="003174DD" w:rsidRDefault="003174DD" w:rsidP="003174DD">
            <w:pPr>
              <w:pStyle w:val="Bullets2"/>
              <w:tabs>
                <w:tab w:val="right" w:leader="dot" w:pos="7395"/>
              </w:tabs>
              <w:spacing w:before="0" w:after="0" w:line="240" w:lineRule="auto"/>
              <w:ind w:left="1515"/>
            </w:pPr>
            <w:r>
              <w:t>Progress on new program</w:t>
            </w:r>
          </w:p>
          <w:p w14:paraId="0911CBBC" w14:textId="77777777" w:rsidR="003174DD" w:rsidRDefault="003174DD" w:rsidP="003174DD">
            <w:pPr>
              <w:pStyle w:val="Bullets2"/>
              <w:tabs>
                <w:tab w:val="right" w:leader="dot" w:pos="7395"/>
              </w:tabs>
              <w:spacing w:before="0" w:after="0" w:line="240" w:lineRule="auto"/>
              <w:ind w:left="1515"/>
            </w:pPr>
            <w:r>
              <w:t>Update on membership</w:t>
            </w:r>
          </w:p>
          <w:p w14:paraId="6F37D874" w14:textId="6F0A4F60" w:rsidR="003174DD" w:rsidRDefault="003174DD" w:rsidP="003174DD">
            <w:pPr>
              <w:pStyle w:val="Bullets2"/>
              <w:tabs>
                <w:tab w:val="right" w:leader="dot" w:pos="7395"/>
              </w:tabs>
              <w:spacing w:before="0" w:after="0" w:line="240" w:lineRule="auto"/>
              <w:ind w:left="1515"/>
            </w:pPr>
            <w:r>
              <w:t>New grant award</w:t>
            </w:r>
          </w:p>
        </w:tc>
      </w:tr>
      <w:tr w:rsidR="003174DD" w14:paraId="319E87B7" w14:textId="77777777" w:rsidTr="000B5C69">
        <w:tc>
          <w:tcPr>
            <w:tcW w:w="1620" w:type="dxa"/>
          </w:tcPr>
          <w:p w14:paraId="6B3781F2" w14:textId="3BCB2972" w:rsidR="003174DD" w:rsidRDefault="003174DD">
            <w:r>
              <w:t>11:20 – 11:50</w:t>
            </w:r>
          </w:p>
        </w:tc>
        <w:tc>
          <w:tcPr>
            <w:tcW w:w="7950" w:type="dxa"/>
          </w:tcPr>
          <w:p w14:paraId="4B81120E" w14:textId="2B3F0C4E" w:rsidR="003174DD" w:rsidRDefault="003174DD" w:rsidP="003174DD">
            <w:pPr>
              <w:pStyle w:val="Bullets2"/>
              <w:numPr>
                <w:ilvl w:val="0"/>
                <w:numId w:val="16"/>
              </w:numPr>
              <w:tabs>
                <w:tab w:val="right" w:leader="dot" w:pos="7395"/>
              </w:tabs>
              <w:spacing w:before="0" w:after="0" w:line="240" w:lineRule="auto"/>
            </w:pPr>
            <w:r w:rsidRPr="003174DD">
              <w:t xml:space="preserve">Review of strategic environment </w:t>
            </w:r>
          </w:p>
        </w:tc>
      </w:tr>
      <w:tr w:rsidR="009165DE" w14:paraId="2FF0F23B" w14:textId="77777777" w:rsidTr="000B5C69">
        <w:tc>
          <w:tcPr>
            <w:tcW w:w="1620" w:type="dxa"/>
          </w:tcPr>
          <w:p w14:paraId="3C6E863B" w14:textId="77777777" w:rsidR="009165DE" w:rsidRDefault="009165DE"/>
        </w:tc>
        <w:tc>
          <w:tcPr>
            <w:tcW w:w="7950" w:type="dxa"/>
          </w:tcPr>
          <w:p w14:paraId="77205F32" w14:textId="6E4F4D72" w:rsidR="009165DE" w:rsidRPr="003174DD" w:rsidRDefault="009165DE" w:rsidP="009165DE">
            <w:pPr>
              <w:pStyle w:val="Bullets2"/>
              <w:ind w:left="1515"/>
            </w:pPr>
            <w:r>
              <w:t>S</w:t>
            </w:r>
            <w:r w:rsidRPr="003174DD">
              <w:t>hould we consider an affiliation with the ABC Center?</w:t>
            </w:r>
          </w:p>
        </w:tc>
      </w:tr>
      <w:tr w:rsidR="009165DE" w14:paraId="442EB6B8" w14:textId="77777777" w:rsidTr="000B5C69">
        <w:tc>
          <w:tcPr>
            <w:tcW w:w="1620" w:type="dxa"/>
          </w:tcPr>
          <w:p w14:paraId="75DACEE5" w14:textId="784618F6" w:rsidR="009165DE" w:rsidRDefault="009165DE">
            <w:r>
              <w:t>11:50 – 12:00</w:t>
            </w:r>
          </w:p>
        </w:tc>
        <w:tc>
          <w:tcPr>
            <w:tcW w:w="7950" w:type="dxa"/>
          </w:tcPr>
          <w:p w14:paraId="664019E8" w14:textId="3623220B" w:rsidR="009165DE" w:rsidRDefault="009165DE" w:rsidP="009165DE">
            <w:pPr>
              <w:pStyle w:val="Bullets2"/>
              <w:numPr>
                <w:ilvl w:val="0"/>
                <w:numId w:val="16"/>
              </w:numPr>
            </w:pPr>
            <w:r>
              <w:t>Executive session (if needed)</w:t>
            </w:r>
          </w:p>
        </w:tc>
      </w:tr>
    </w:tbl>
    <w:p w14:paraId="51936072" w14:textId="3C38F27F" w:rsidR="003174DD" w:rsidRDefault="003174DD" w:rsidP="003174DD">
      <w:pPr>
        <w:pStyle w:val="Heading1"/>
      </w:pPr>
      <w:r>
        <w:t>Next meeting:</w:t>
      </w:r>
    </w:p>
    <w:p w14:paraId="0F820A8B" w14:textId="77777777" w:rsidR="003174DD" w:rsidRDefault="003174DD" w:rsidP="003174DD">
      <w:pPr>
        <w:spacing w:before="0" w:after="0" w:line="240" w:lineRule="auto"/>
      </w:pPr>
      <w:r>
        <w:t xml:space="preserve">Date/Time: </w:t>
      </w:r>
      <w:r>
        <w:fldChar w:fldCharType="begin"/>
      </w:r>
      <w:r>
        <w:instrText xml:space="preserve"> MACROBUTTON  AcceptAllChangesInDoc [Insert Date and Time of Meeting] </w:instrText>
      </w:r>
      <w:r>
        <w:fldChar w:fldCharType="end"/>
      </w:r>
    </w:p>
    <w:p w14:paraId="6FBBB7AB" w14:textId="7CDDC2D4" w:rsidR="003174DD" w:rsidRDefault="003174DD" w:rsidP="009165DE">
      <w:pPr>
        <w:spacing w:before="0" w:after="0" w:line="240" w:lineRule="auto"/>
      </w:pPr>
      <w:r>
        <w:t xml:space="preserve">Location: </w:t>
      </w:r>
      <w:r>
        <w:fldChar w:fldCharType="begin"/>
      </w:r>
      <w:r>
        <w:instrText xml:space="preserve"> MACROBUTTON  AcceptAllChangesInDoc [Insert Location] </w:instrText>
      </w:r>
      <w:r>
        <w:fldChar w:fldCharType="end"/>
      </w:r>
    </w:p>
    <w:sectPr w:rsidR="003174DD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CACEF5" w14:textId="77777777" w:rsidR="00D92CFC" w:rsidRDefault="00D92CFC" w:rsidP="007448FA">
      <w:pPr>
        <w:spacing w:before="0" w:after="0" w:line="240" w:lineRule="auto"/>
      </w:pPr>
      <w:r>
        <w:separator/>
      </w:r>
    </w:p>
  </w:endnote>
  <w:endnote w:type="continuationSeparator" w:id="0">
    <w:p w14:paraId="5E7F0511" w14:textId="77777777" w:rsidR="00D92CFC" w:rsidRDefault="00D92CFC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C0E04959-A21E-46C5-ADDF-5E9909808998}"/>
    <w:embedBold r:id="rId2" w:fontKey="{B3E1FF47-6A35-40B2-BEFE-E2A9D96BA6D0}"/>
    <w:embedItalic r:id="rId3" w:fontKey="{C6592E5F-3B71-4C46-80DD-298570C40E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7A3B715-2D45-4B4D-95DC-EC5F902F13FD}"/>
    <w:embedBold r:id="rId5" w:fontKey="{E73B8AE7-7A45-426D-A7A7-674C6386816C}"/>
    <w:embedItalic r:id="rId6" w:fontKey="{10AF843C-110A-48D1-BB6C-5F0D53F094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2AAC0" w14:textId="77777777" w:rsidR="00C91E16" w:rsidRDefault="00C91E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6119CC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2797BB" w14:textId="77529AAE" w:rsidR="00C91E16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6F98D5FC" wp14:editId="7E426036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Attribution-NonCommercial-ShareAlike 4.0 International License</w:t>
      </w:r>
    </w:hyperlink>
    <w:r w:rsidRPr="00C91E16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44C189" w14:textId="77777777" w:rsidR="00C91E16" w:rsidRDefault="00C91E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F26C77" w14:textId="77777777" w:rsidR="00D92CFC" w:rsidRDefault="00D92CFC" w:rsidP="007448FA">
      <w:pPr>
        <w:spacing w:before="0" w:after="0" w:line="240" w:lineRule="auto"/>
      </w:pPr>
      <w:r>
        <w:separator/>
      </w:r>
    </w:p>
  </w:footnote>
  <w:footnote w:type="continuationSeparator" w:id="0">
    <w:p w14:paraId="7C58089F" w14:textId="77777777" w:rsidR="00D92CFC" w:rsidRDefault="00D92CFC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65523" w14:textId="77777777" w:rsidR="00C91E16" w:rsidRDefault="00C91E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2A2F2" w14:textId="77777777" w:rsidR="00C91E16" w:rsidRDefault="00C91E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C7EBB" w14:textId="77777777" w:rsidR="00C91E16" w:rsidRDefault="00C91E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772EB384"/>
    <w:lvl w:ilvl="0">
      <w:start w:val="1"/>
      <w:numFmt w:val="bullet"/>
      <w:pStyle w:val="Bullets2"/>
      <w:lvlText w:val=""/>
      <w:lvlJc w:val="left"/>
      <w:pPr>
        <w:ind w:left="108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14"/>
        </w:tabs>
        <w:ind w:left="1714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434"/>
        </w:tabs>
        <w:ind w:left="2434" w:hanging="720"/>
      </w:pPr>
    </w:lvl>
    <w:lvl w:ilvl="3">
      <w:start w:val="1"/>
      <w:numFmt w:val="decimal"/>
      <w:lvlText w:val="%4."/>
      <w:lvlJc w:val="left"/>
      <w:pPr>
        <w:tabs>
          <w:tab w:val="num" w:pos="3154"/>
        </w:tabs>
        <w:ind w:left="3154" w:hanging="720"/>
      </w:pPr>
    </w:lvl>
    <w:lvl w:ilvl="4">
      <w:start w:val="1"/>
      <w:numFmt w:val="decimal"/>
      <w:lvlText w:val="%5."/>
      <w:lvlJc w:val="left"/>
      <w:pPr>
        <w:tabs>
          <w:tab w:val="num" w:pos="3874"/>
        </w:tabs>
        <w:ind w:left="3874" w:hanging="720"/>
      </w:pPr>
    </w:lvl>
    <w:lvl w:ilvl="5">
      <w:start w:val="1"/>
      <w:numFmt w:val="decimal"/>
      <w:lvlText w:val="%6."/>
      <w:lvlJc w:val="left"/>
      <w:pPr>
        <w:tabs>
          <w:tab w:val="num" w:pos="4594"/>
        </w:tabs>
        <w:ind w:left="4594" w:hanging="720"/>
      </w:pPr>
    </w:lvl>
    <w:lvl w:ilvl="6">
      <w:start w:val="1"/>
      <w:numFmt w:val="decimal"/>
      <w:lvlText w:val="%7."/>
      <w:lvlJc w:val="left"/>
      <w:pPr>
        <w:tabs>
          <w:tab w:val="num" w:pos="5314"/>
        </w:tabs>
        <w:ind w:left="5314" w:hanging="720"/>
      </w:pPr>
    </w:lvl>
    <w:lvl w:ilvl="7">
      <w:start w:val="1"/>
      <w:numFmt w:val="decimal"/>
      <w:lvlText w:val="%8."/>
      <w:lvlJc w:val="left"/>
      <w:pPr>
        <w:tabs>
          <w:tab w:val="num" w:pos="6034"/>
        </w:tabs>
        <w:ind w:left="6034" w:hanging="720"/>
      </w:pPr>
    </w:lvl>
    <w:lvl w:ilvl="8">
      <w:start w:val="1"/>
      <w:numFmt w:val="decimal"/>
      <w:lvlText w:val="%9."/>
      <w:lvlJc w:val="left"/>
      <w:pPr>
        <w:tabs>
          <w:tab w:val="num" w:pos="6754"/>
        </w:tabs>
        <w:ind w:left="6754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81E59EF"/>
    <w:multiLevelType w:val="hybridMultilevel"/>
    <w:tmpl w:val="8C4A5622"/>
    <w:lvl w:ilvl="0" w:tplc="3CDE90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6000628">
    <w:abstractNumId w:val="4"/>
  </w:num>
  <w:num w:numId="2" w16cid:durableId="1516260743">
    <w:abstractNumId w:val="3"/>
  </w:num>
  <w:num w:numId="3" w16cid:durableId="1199660777">
    <w:abstractNumId w:val="7"/>
  </w:num>
  <w:num w:numId="4" w16cid:durableId="914361828">
    <w:abstractNumId w:val="6"/>
  </w:num>
  <w:num w:numId="5" w16cid:durableId="371198767">
    <w:abstractNumId w:val="6"/>
  </w:num>
  <w:num w:numId="6" w16cid:durableId="1462920740">
    <w:abstractNumId w:val="5"/>
  </w:num>
  <w:num w:numId="7" w16cid:durableId="82992262">
    <w:abstractNumId w:val="0"/>
  </w:num>
  <w:num w:numId="8" w16cid:durableId="2113435448">
    <w:abstractNumId w:val="0"/>
  </w:num>
  <w:num w:numId="9" w16cid:durableId="892885206">
    <w:abstractNumId w:val="0"/>
  </w:num>
  <w:num w:numId="10" w16cid:durableId="1630745961">
    <w:abstractNumId w:val="0"/>
  </w:num>
  <w:num w:numId="11" w16cid:durableId="1714576347">
    <w:abstractNumId w:val="0"/>
  </w:num>
  <w:num w:numId="12" w16cid:durableId="97407522">
    <w:abstractNumId w:val="0"/>
  </w:num>
  <w:num w:numId="13" w16cid:durableId="1889874367">
    <w:abstractNumId w:val="1"/>
  </w:num>
  <w:num w:numId="14" w16cid:durableId="1306005919">
    <w:abstractNumId w:val="0"/>
  </w:num>
  <w:num w:numId="15" w16cid:durableId="868685885">
    <w:abstractNumId w:val="0"/>
  </w:num>
  <w:num w:numId="16" w16cid:durableId="45876940">
    <w:abstractNumId w:val="2"/>
  </w:num>
  <w:num w:numId="17" w16cid:durableId="1639914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4DD"/>
    <w:rsid w:val="000B5C69"/>
    <w:rsid w:val="00131618"/>
    <w:rsid w:val="001938EC"/>
    <w:rsid w:val="00297E88"/>
    <w:rsid w:val="002C5A9C"/>
    <w:rsid w:val="003174DD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A1631"/>
    <w:rsid w:val="008B0C17"/>
    <w:rsid w:val="00903176"/>
    <w:rsid w:val="009165DE"/>
    <w:rsid w:val="00917F90"/>
    <w:rsid w:val="00936A0B"/>
    <w:rsid w:val="009C6B01"/>
    <w:rsid w:val="00A13F25"/>
    <w:rsid w:val="00A910A6"/>
    <w:rsid w:val="00B947DC"/>
    <w:rsid w:val="00C91E16"/>
    <w:rsid w:val="00CD63F8"/>
    <w:rsid w:val="00D43F67"/>
    <w:rsid w:val="00D92915"/>
    <w:rsid w:val="00D92CFC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5A1ECD"/>
  <w15:chartTrackingRefBased/>
  <w15:docId w15:val="{9F29CA95-4CC6-4261-AEAB-A7B13997E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17"/>
      </w:numPr>
      <w:spacing w:before="120" w:after="40" w:line="260" w:lineRule="exact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3174D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27005B-0738-4518-83DD-0A92F1112F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7D3B92-5662-46A0-BD6D-6572D86DC05C}"/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C91845-6338-428F-A904-FC364A3159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14</TotalTime>
  <Pages>1</Pages>
  <Words>189</Words>
  <Characters>1041</Characters>
  <Application>Microsoft Office Word</Application>
  <DocSecurity>0</DocSecurity>
  <Lines>19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Board Meeting Agenda</vt:lpstr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Board Meeting Agenda</dc:title>
  <dc:subject/>
  <dc:creator>Info@nhnonprofits.org</dc:creator>
  <cp:keywords/>
  <dc:description/>
  <cp:lastModifiedBy>Susan Dumais</cp:lastModifiedBy>
  <cp:revision>4</cp:revision>
  <dcterms:created xsi:type="dcterms:W3CDTF">2021-10-20T15:14:00Z</dcterms:created>
  <dcterms:modified xsi:type="dcterms:W3CDTF">2024-12-18T21:53:00Z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