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74F7D0" w14:textId="24E7C60D" w:rsidR="00B947DC" w:rsidRDefault="00E61426" w:rsidP="00E61426">
      <w:pPr>
        <w:pStyle w:val="Title"/>
      </w:pPr>
      <w:r>
        <w:t>15 Reasons to Give to My Organization</w:t>
      </w:r>
    </w:p>
    <w:p w14:paraId="6AA5AEDF" w14:textId="2D684E6A" w:rsidR="00E61426" w:rsidRDefault="00E61426">
      <w:r w:rsidRPr="00E61426">
        <w:t xml:space="preserve">Take a few minutes to articulate in writing </w:t>
      </w:r>
      <w:r>
        <w:t>the reasons</w:t>
      </w:r>
      <w:r w:rsidRPr="00E61426">
        <w:t xml:space="preserve"> someone would want to give to your organization.  Thinking it through and writing it down can help you formulate your "elevator speech."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E61426" w14:paraId="08866140" w14:textId="77777777" w:rsidTr="00E61426">
        <w:trPr>
          <w:trHeight w:val="576"/>
        </w:trPr>
        <w:tc>
          <w:tcPr>
            <w:tcW w:w="9570" w:type="dxa"/>
          </w:tcPr>
          <w:p w14:paraId="2CDBD4FB" w14:textId="11D9CFCF" w:rsidR="00E61426" w:rsidRDefault="00E61426" w:rsidP="00E61426">
            <w:r>
              <w:t>1.</w:t>
            </w:r>
          </w:p>
        </w:tc>
      </w:tr>
      <w:tr w:rsidR="00E61426" w14:paraId="091A4833" w14:textId="77777777" w:rsidTr="00E61426">
        <w:trPr>
          <w:trHeight w:val="576"/>
        </w:trPr>
        <w:tc>
          <w:tcPr>
            <w:tcW w:w="9570" w:type="dxa"/>
          </w:tcPr>
          <w:p w14:paraId="264D9357" w14:textId="6D366821" w:rsidR="00E61426" w:rsidRDefault="00E61426" w:rsidP="00E61426">
            <w:r>
              <w:t xml:space="preserve">2. </w:t>
            </w:r>
          </w:p>
        </w:tc>
      </w:tr>
      <w:tr w:rsidR="00E61426" w14:paraId="3D3CC1AA" w14:textId="77777777" w:rsidTr="00E61426">
        <w:trPr>
          <w:trHeight w:val="576"/>
        </w:trPr>
        <w:tc>
          <w:tcPr>
            <w:tcW w:w="9570" w:type="dxa"/>
          </w:tcPr>
          <w:p w14:paraId="50508CF7" w14:textId="3CE0FE7B" w:rsidR="00E61426" w:rsidRDefault="00E61426">
            <w:r>
              <w:t>3.</w:t>
            </w:r>
          </w:p>
        </w:tc>
      </w:tr>
      <w:tr w:rsidR="00E61426" w14:paraId="1325B6B4" w14:textId="77777777" w:rsidTr="00E61426">
        <w:trPr>
          <w:trHeight w:val="576"/>
        </w:trPr>
        <w:tc>
          <w:tcPr>
            <w:tcW w:w="9570" w:type="dxa"/>
          </w:tcPr>
          <w:p w14:paraId="5EDE59BE" w14:textId="3AF78A1E" w:rsidR="00E61426" w:rsidRDefault="00E61426">
            <w:r>
              <w:t>4.</w:t>
            </w:r>
          </w:p>
        </w:tc>
      </w:tr>
      <w:tr w:rsidR="00E61426" w14:paraId="04AC68C0" w14:textId="77777777" w:rsidTr="00E61426">
        <w:trPr>
          <w:trHeight w:val="576"/>
        </w:trPr>
        <w:tc>
          <w:tcPr>
            <w:tcW w:w="9570" w:type="dxa"/>
          </w:tcPr>
          <w:p w14:paraId="28DEC15A" w14:textId="052588F5" w:rsidR="00E61426" w:rsidRDefault="00E61426">
            <w:r>
              <w:t>5.</w:t>
            </w:r>
          </w:p>
        </w:tc>
      </w:tr>
      <w:tr w:rsidR="00E61426" w14:paraId="2B22D830" w14:textId="77777777" w:rsidTr="00E61426">
        <w:trPr>
          <w:trHeight w:val="576"/>
        </w:trPr>
        <w:tc>
          <w:tcPr>
            <w:tcW w:w="9570" w:type="dxa"/>
          </w:tcPr>
          <w:p w14:paraId="653B3310" w14:textId="0C4F2C19" w:rsidR="00E61426" w:rsidRDefault="00E61426">
            <w:r>
              <w:t>6.</w:t>
            </w:r>
          </w:p>
        </w:tc>
      </w:tr>
      <w:tr w:rsidR="00E61426" w14:paraId="26C19B69" w14:textId="77777777" w:rsidTr="00E61426">
        <w:trPr>
          <w:trHeight w:val="576"/>
        </w:trPr>
        <w:tc>
          <w:tcPr>
            <w:tcW w:w="9570" w:type="dxa"/>
          </w:tcPr>
          <w:p w14:paraId="72CC6813" w14:textId="51D2BF73" w:rsidR="00E61426" w:rsidRDefault="00E61426">
            <w:r>
              <w:t>7.</w:t>
            </w:r>
          </w:p>
        </w:tc>
      </w:tr>
      <w:tr w:rsidR="00E61426" w14:paraId="350D6A41" w14:textId="77777777" w:rsidTr="00E61426">
        <w:trPr>
          <w:trHeight w:val="576"/>
        </w:trPr>
        <w:tc>
          <w:tcPr>
            <w:tcW w:w="9570" w:type="dxa"/>
          </w:tcPr>
          <w:p w14:paraId="6C73E462" w14:textId="438B4CFC" w:rsidR="00E61426" w:rsidRDefault="00E61426">
            <w:r>
              <w:t>8.</w:t>
            </w:r>
          </w:p>
        </w:tc>
      </w:tr>
      <w:tr w:rsidR="00E61426" w14:paraId="0CB6F87A" w14:textId="77777777" w:rsidTr="00E61426">
        <w:trPr>
          <w:trHeight w:val="576"/>
        </w:trPr>
        <w:tc>
          <w:tcPr>
            <w:tcW w:w="9570" w:type="dxa"/>
          </w:tcPr>
          <w:p w14:paraId="11087681" w14:textId="25F6BBBA" w:rsidR="00E61426" w:rsidRDefault="00E61426">
            <w:r>
              <w:t>9.</w:t>
            </w:r>
          </w:p>
        </w:tc>
      </w:tr>
      <w:tr w:rsidR="00E61426" w14:paraId="0AA456E9" w14:textId="77777777" w:rsidTr="00E61426">
        <w:trPr>
          <w:trHeight w:val="576"/>
        </w:trPr>
        <w:tc>
          <w:tcPr>
            <w:tcW w:w="9570" w:type="dxa"/>
          </w:tcPr>
          <w:p w14:paraId="7ABEF405" w14:textId="655762EE" w:rsidR="00E61426" w:rsidRDefault="00E61426">
            <w:r>
              <w:t>10</w:t>
            </w:r>
          </w:p>
        </w:tc>
      </w:tr>
      <w:tr w:rsidR="00E61426" w14:paraId="337E7D02" w14:textId="77777777" w:rsidTr="00E61426">
        <w:trPr>
          <w:trHeight w:val="576"/>
        </w:trPr>
        <w:tc>
          <w:tcPr>
            <w:tcW w:w="9570" w:type="dxa"/>
          </w:tcPr>
          <w:p w14:paraId="67F4C034" w14:textId="0CFCBEC5" w:rsidR="00E61426" w:rsidRDefault="00E61426">
            <w:r>
              <w:t>11.</w:t>
            </w:r>
          </w:p>
        </w:tc>
      </w:tr>
      <w:tr w:rsidR="00E61426" w14:paraId="6EDF37CF" w14:textId="77777777" w:rsidTr="00E61426">
        <w:trPr>
          <w:trHeight w:val="576"/>
        </w:trPr>
        <w:tc>
          <w:tcPr>
            <w:tcW w:w="9570" w:type="dxa"/>
          </w:tcPr>
          <w:p w14:paraId="657C5BEB" w14:textId="203ADB53" w:rsidR="00E61426" w:rsidRDefault="00E61426">
            <w:r>
              <w:t>12.</w:t>
            </w:r>
          </w:p>
        </w:tc>
      </w:tr>
      <w:tr w:rsidR="00E61426" w14:paraId="116912CE" w14:textId="77777777" w:rsidTr="00E61426">
        <w:trPr>
          <w:trHeight w:val="576"/>
        </w:trPr>
        <w:tc>
          <w:tcPr>
            <w:tcW w:w="9570" w:type="dxa"/>
          </w:tcPr>
          <w:p w14:paraId="3262BFE9" w14:textId="13CFA6B3" w:rsidR="00E61426" w:rsidRDefault="00E61426">
            <w:r>
              <w:t>13.</w:t>
            </w:r>
          </w:p>
        </w:tc>
      </w:tr>
      <w:tr w:rsidR="00E61426" w14:paraId="78BC709F" w14:textId="77777777" w:rsidTr="00E61426">
        <w:trPr>
          <w:trHeight w:val="576"/>
        </w:trPr>
        <w:tc>
          <w:tcPr>
            <w:tcW w:w="9570" w:type="dxa"/>
          </w:tcPr>
          <w:p w14:paraId="4E283D17" w14:textId="4386574B" w:rsidR="00E61426" w:rsidRDefault="00E61426">
            <w:r>
              <w:t>14.</w:t>
            </w:r>
          </w:p>
        </w:tc>
      </w:tr>
      <w:tr w:rsidR="00E61426" w14:paraId="1515F519" w14:textId="77777777" w:rsidTr="00E61426">
        <w:trPr>
          <w:trHeight w:val="576"/>
        </w:trPr>
        <w:tc>
          <w:tcPr>
            <w:tcW w:w="9570" w:type="dxa"/>
          </w:tcPr>
          <w:p w14:paraId="4E8D12C5" w14:textId="7150CAF0" w:rsidR="00E61426" w:rsidRDefault="00E61426">
            <w:r>
              <w:t>15.</w:t>
            </w:r>
          </w:p>
        </w:tc>
      </w:tr>
    </w:tbl>
    <w:p w14:paraId="17327D61" w14:textId="77777777" w:rsidR="00E61426" w:rsidRDefault="00E61426"/>
    <w:sectPr w:rsidR="00E61426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E65ACE" w14:textId="77777777" w:rsidR="00206512" w:rsidRDefault="00206512" w:rsidP="007448FA">
      <w:pPr>
        <w:spacing w:before="0" w:after="0" w:line="240" w:lineRule="auto"/>
      </w:pPr>
      <w:r>
        <w:separator/>
      </w:r>
    </w:p>
  </w:endnote>
  <w:endnote w:type="continuationSeparator" w:id="0">
    <w:p w14:paraId="35ADAE4D" w14:textId="77777777" w:rsidR="00206512" w:rsidRDefault="00206512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E76B20A1-F629-4651-ADF6-ACF5F06FBAD7}"/>
    <w:embedBold r:id="rId2" w:fontKey="{EE4ED3EF-50E0-4B95-A02A-6FAE882D6214}"/>
    <w:embedItalic r:id="rId3" w:fontKey="{4909C870-4A9E-4D79-9172-7630ACA6992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34D3CEB-6F8A-4C3F-AE99-9B6A85FF2597}"/>
    <w:embedBold r:id="rId5" w:fontKey="{43327525-E8C2-4978-BF41-CFD10882D7C8}"/>
    <w:embedItalic r:id="rId6" w:fontKey="{68A00B1C-9254-44EC-AAE3-3FA902F7E42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D4608C" w14:textId="77777777" w:rsidR="00377736" w:rsidRDefault="003777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6761FC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26C75A" w14:textId="67F9C183" w:rsidR="009B0D13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0D6E441C" wp14:editId="55E05CB0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9B0D13">
      <w:rPr>
        <w:sz w:val="16"/>
        <w:szCs w:val="16"/>
      </w:rPr>
      <w:t xml:space="preserve">, </w:t>
    </w:r>
    <w:r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5FCAE3" w14:textId="77777777" w:rsidR="00377736" w:rsidRDefault="003777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4443DE" w14:textId="77777777" w:rsidR="00206512" w:rsidRDefault="00206512" w:rsidP="007448FA">
      <w:pPr>
        <w:spacing w:before="0" w:after="0" w:line="240" w:lineRule="auto"/>
      </w:pPr>
      <w:r>
        <w:separator/>
      </w:r>
    </w:p>
  </w:footnote>
  <w:footnote w:type="continuationSeparator" w:id="0">
    <w:p w14:paraId="630AC694" w14:textId="77777777" w:rsidR="00206512" w:rsidRDefault="00206512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79E16" w14:textId="77777777" w:rsidR="00377736" w:rsidRDefault="003777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FD614C" w14:textId="77777777" w:rsidR="00377736" w:rsidRDefault="0037773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65DC48" w14:textId="77777777" w:rsidR="00377736" w:rsidRDefault="003777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8BA03B1"/>
    <w:multiLevelType w:val="hybridMultilevel"/>
    <w:tmpl w:val="675806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752646">
    <w:abstractNumId w:val="3"/>
  </w:num>
  <w:num w:numId="2" w16cid:durableId="1795977972">
    <w:abstractNumId w:val="2"/>
  </w:num>
  <w:num w:numId="3" w16cid:durableId="814298296">
    <w:abstractNumId w:val="7"/>
  </w:num>
  <w:num w:numId="4" w16cid:durableId="1826774867">
    <w:abstractNumId w:val="5"/>
  </w:num>
  <w:num w:numId="5" w16cid:durableId="261570782">
    <w:abstractNumId w:val="5"/>
  </w:num>
  <w:num w:numId="6" w16cid:durableId="1913655082">
    <w:abstractNumId w:val="4"/>
  </w:num>
  <w:num w:numId="7" w16cid:durableId="1793134494">
    <w:abstractNumId w:val="0"/>
  </w:num>
  <w:num w:numId="8" w16cid:durableId="876044742">
    <w:abstractNumId w:val="0"/>
  </w:num>
  <w:num w:numId="9" w16cid:durableId="1394547066">
    <w:abstractNumId w:val="0"/>
  </w:num>
  <w:num w:numId="10" w16cid:durableId="1228875926">
    <w:abstractNumId w:val="0"/>
  </w:num>
  <w:num w:numId="11" w16cid:durableId="1725522220">
    <w:abstractNumId w:val="0"/>
  </w:num>
  <w:num w:numId="12" w16cid:durableId="380596187">
    <w:abstractNumId w:val="0"/>
  </w:num>
  <w:num w:numId="13" w16cid:durableId="1168251227">
    <w:abstractNumId w:val="1"/>
  </w:num>
  <w:num w:numId="14" w16cid:durableId="524682066">
    <w:abstractNumId w:val="0"/>
  </w:num>
  <w:num w:numId="15" w16cid:durableId="936866981">
    <w:abstractNumId w:val="0"/>
  </w:num>
  <w:num w:numId="16" w16cid:durableId="20037733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426"/>
    <w:rsid w:val="00131618"/>
    <w:rsid w:val="001938EC"/>
    <w:rsid w:val="00206512"/>
    <w:rsid w:val="00297E88"/>
    <w:rsid w:val="002C5A9C"/>
    <w:rsid w:val="003446F1"/>
    <w:rsid w:val="00377736"/>
    <w:rsid w:val="0039092E"/>
    <w:rsid w:val="003B6D13"/>
    <w:rsid w:val="00425176"/>
    <w:rsid w:val="004A1838"/>
    <w:rsid w:val="00645153"/>
    <w:rsid w:val="006B1F74"/>
    <w:rsid w:val="00712DAF"/>
    <w:rsid w:val="007448FA"/>
    <w:rsid w:val="007E7D4C"/>
    <w:rsid w:val="0086418D"/>
    <w:rsid w:val="0086546D"/>
    <w:rsid w:val="008A1631"/>
    <w:rsid w:val="008B0C17"/>
    <w:rsid w:val="00903176"/>
    <w:rsid w:val="00917F90"/>
    <w:rsid w:val="00957A2C"/>
    <w:rsid w:val="009B0D13"/>
    <w:rsid w:val="009C6B01"/>
    <w:rsid w:val="00A13F25"/>
    <w:rsid w:val="00A14629"/>
    <w:rsid w:val="00A910A6"/>
    <w:rsid w:val="00B947DC"/>
    <w:rsid w:val="00CD63F8"/>
    <w:rsid w:val="00D92915"/>
    <w:rsid w:val="00DE7795"/>
    <w:rsid w:val="00E61426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3374E2"/>
  <w15:chartTrackingRefBased/>
  <w15:docId w15:val="{E7888166-9D84-4341-B3FE-A2ECA5395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E6142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Props1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080107C-2472-4005-A7A9-07C6E087602E}"/>
</file>

<file path=customXml/itemProps3.xml><?xml version="1.0" encoding="utf-8"?>
<ds:datastoreItem xmlns:ds="http://schemas.openxmlformats.org/officeDocument/2006/customXml" ds:itemID="{3D7F3A20-6F7F-4780-8482-67640A8BA8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716DA5-5E26-4D32-B88D-83DE831C22D1}">
  <ds:schemaRefs>
    <ds:schemaRef ds:uri="6ccbe38b-1a20-46da-8aaa-80461f379b6f"/>
    <ds:schemaRef ds:uri="a9643071-28cc-44d5-b501-aa6025d1b200"/>
    <ds:schemaRef ds:uri="http://schemas.microsoft.com/office/2006/documentManagement/types"/>
    <ds:schemaRef ds:uri="http://www.w3.org/XML/1998/namespace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4</TotalTime>
  <Pages>1</Pages>
  <Words>49</Words>
  <Characters>249</Characters>
  <Application>Microsoft Office Word</Application>
  <DocSecurity>0</DocSecurity>
  <Lines>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15 Reasons to Give to My Organization</vt:lpstr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 Reasons to Give to My Organization</dc:title>
  <dc:subject/>
  <dc:creator>Info@nhnonprofits.org</dc:creator>
  <cp:keywords/>
  <dc:description/>
  <cp:lastModifiedBy>Susan Dumais</cp:lastModifiedBy>
  <cp:revision>4</cp:revision>
  <dcterms:created xsi:type="dcterms:W3CDTF">2021-10-20T13:35:00Z</dcterms:created>
  <dcterms:modified xsi:type="dcterms:W3CDTF">2024-12-18T21:44:00Z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