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0A067" w14:textId="77514A6C" w:rsidR="008920A3" w:rsidRDefault="008920A3" w:rsidP="008920A3">
      <w:pPr>
        <w:pStyle w:val="Title"/>
      </w:pPr>
      <w:r>
        <w:t>Press Release Template</w:t>
      </w:r>
    </w:p>
    <w:p w14:paraId="597655C6" w14:textId="77777777" w:rsidR="008920A3" w:rsidRPr="008920A3" w:rsidRDefault="008920A3" w:rsidP="008920A3">
      <w:pPr>
        <w:rPr>
          <w:rStyle w:val="Strong"/>
        </w:rPr>
      </w:pPr>
      <w:r w:rsidRPr="008920A3">
        <w:rPr>
          <w:rStyle w:val="Strong"/>
        </w:rPr>
        <w:t>FOR IMMEDIATE RELEASE</w:t>
      </w:r>
    </w:p>
    <w:p w14:paraId="523D601F" w14:textId="54CAC559" w:rsidR="008920A3" w:rsidRDefault="008920A3" w:rsidP="008920A3">
      <w:pPr>
        <w:spacing w:before="0" w:after="0" w:line="240" w:lineRule="auto"/>
      </w:pPr>
      <w:r>
        <w:t xml:space="preserve">CONTACT:  </w:t>
      </w:r>
      <w:r>
        <w:fldChar w:fldCharType="begin"/>
      </w:r>
      <w:r>
        <w:instrText xml:space="preserve"> MACROBUTTON  AcceptAllChangesInDoc [Click to enter name and title of contact] </w:instrText>
      </w:r>
      <w:r>
        <w:fldChar w:fldCharType="end"/>
      </w:r>
    </w:p>
    <w:p w14:paraId="4442FBBE" w14:textId="283B6912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contact's email address] </w:instrText>
      </w:r>
      <w:r>
        <w:fldChar w:fldCharType="end"/>
      </w:r>
    </w:p>
    <w:p w14:paraId="2F23C8C0" w14:textId="65BB21A8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organization name] </w:instrText>
      </w:r>
      <w:r>
        <w:fldChar w:fldCharType="end"/>
      </w:r>
    </w:p>
    <w:p w14:paraId="05E6BC2C" w14:textId="441B1025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phone number] </w:instrText>
      </w:r>
      <w:r>
        <w:fldChar w:fldCharType="end"/>
      </w:r>
    </w:p>
    <w:p w14:paraId="5D4745C3" w14:textId="774EDE41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FAX number] </w:instrText>
      </w:r>
      <w:r>
        <w:fldChar w:fldCharType="end"/>
      </w:r>
    </w:p>
    <w:p w14:paraId="27B15F66" w14:textId="5ADE408E" w:rsidR="008920A3" w:rsidRDefault="008920A3" w:rsidP="008920A3">
      <w:pPr>
        <w:spacing w:before="0" w:after="0" w:line="240" w:lineRule="auto"/>
      </w:pPr>
      <w:r>
        <w:fldChar w:fldCharType="begin"/>
      </w:r>
      <w:r>
        <w:instrText xml:space="preserve"> MACROBUTTON  AcceptAllChangesInDoc [Click to enter organization's web address] </w:instrText>
      </w:r>
      <w:r>
        <w:fldChar w:fldCharType="end"/>
      </w:r>
    </w:p>
    <w:p w14:paraId="71EB437E" w14:textId="77777777" w:rsidR="008920A3" w:rsidRDefault="008920A3" w:rsidP="008920A3"/>
    <w:p w14:paraId="5127B776" w14:textId="47AEF8C7" w:rsidR="008920A3" w:rsidRDefault="008920A3" w:rsidP="008920A3">
      <w:pPr>
        <w:pStyle w:val="Title"/>
      </w:pPr>
      <w:r>
        <w:fldChar w:fldCharType="begin"/>
      </w:r>
      <w:r>
        <w:instrText xml:space="preserve"> MACROBUTTON  AcceptAllChangesInDoc [Click to enter Headline] </w:instrText>
      </w:r>
      <w:r>
        <w:fldChar w:fldCharType="end"/>
      </w:r>
    </w:p>
    <w:p w14:paraId="7BB5F923" w14:textId="6F70D6C4" w:rsidR="008920A3" w:rsidRDefault="008920A3" w:rsidP="008920A3">
      <w:r>
        <w:fldChar w:fldCharType="begin"/>
      </w:r>
      <w:r>
        <w:instrText xml:space="preserve"> MACROBUTTON  AcceptAllChangesInDoc [Click to enter City] </w:instrText>
      </w:r>
      <w:r>
        <w:fldChar w:fldCharType="end"/>
      </w:r>
      <w:r>
        <w:t xml:space="preserve">, </w:t>
      </w:r>
      <w:r>
        <w:fldChar w:fldCharType="begin"/>
      </w:r>
      <w:r>
        <w:instrText xml:space="preserve"> MACROBUTTON  AcceptAllChangesInDoc [State] </w:instrText>
      </w:r>
      <w:r>
        <w:fldChar w:fldCharType="end"/>
      </w:r>
      <w:r>
        <w:t xml:space="preserve">-- </w:t>
      </w:r>
      <w:r>
        <w:fldChar w:fldCharType="begin"/>
      </w:r>
      <w:r>
        <w:instrText xml:space="preserve"> MACROBUTTON  AcceptAllChangesInDoc [Date] </w:instrText>
      </w:r>
      <w:r>
        <w:fldChar w:fldCharType="end"/>
      </w:r>
    </w:p>
    <w:p w14:paraId="2CCA696B" w14:textId="0B9F4EF3" w:rsidR="008920A3" w:rsidRDefault="008920A3" w:rsidP="008920A3">
      <w:r>
        <w:fldChar w:fldCharType="begin"/>
      </w:r>
      <w:r>
        <w:instrText xml:space="preserve"> MACROBUTTON  AcceptAllChangesInDoc [Click to enter opening paragraph] </w:instrText>
      </w:r>
      <w:r>
        <w:fldChar w:fldCharType="end"/>
      </w:r>
    </w:p>
    <w:p w14:paraId="2C95C5F8" w14:textId="542BA5FB" w:rsidR="008920A3" w:rsidRDefault="008920A3" w:rsidP="008920A3">
      <w:r>
        <w:fldChar w:fldCharType="begin"/>
      </w:r>
      <w:r>
        <w:instrText xml:space="preserve"> MACROBUTTON  AcceptAllChangesInDoc [Click to enter body copy of press release] </w:instrText>
      </w:r>
      <w:r>
        <w:fldChar w:fldCharType="end"/>
      </w:r>
    </w:p>
    <w:p w14:paraId="298B81CD" w14:textId="77777777" w:rsidR="008920A3" w:rsidRDefault="008920A3" w:rsidP="008920A3"/>
    <w:p w14:paraId="08D876AA" w14:textId="78C3BD83" w:rsidR="008920A3" w:rsidRPr="008920A3" w:rsidRDefault="008920A3" w:rsidP="008920A3">
      <w:pPr>
        <w:rPr>
          <w:rStyle w:val="SubtleEmphasis"/>
        </w:rPr>
      </w:pPr>
      <w:r w:rsidRPr="008920A3">
        <w:rPr>
          <w:rStyle w:val="SubtleEmphasis"/>
        </w:rPr>
        <w:fldChar w:fldCharType="begin"/>
      </w:r>
      <w:r w:rsidRPr="008920A3">
        <w:rPr>
          <w:rStyle w:val="SubtleEmphasis"/>
        </w:rPr>
        <w:instrText xml:space="preserve"> MACROBUTTON  AcceptAllChangesInDoc [Click to enter About Us copy] </w:instrText>
      </w:r>
      <w:r w:rsidRPr="008920A3">
        <w:rPr>
          <w:rStyle w:val="SubtleEmphasis"/>
        </w:rPr>
        <w:fldChar w:fldCharType="end"/>
      </w:r>
      <w:r w:rsidRPr="008920A3">
        <w:rPr>
          <w:rStyle w:val="SubtleEmphasis"/>
        </w:rPr>
        <w:t xml:space="preserve">  For more information go to </w:t>
      </w:r>
      <w:r w:rsidRPr="008920A3">
        <w:rPr>
          <w:rStyle w:val="SubtleEmphasis"/>
        </w:rPr>
        <w:fldChar w:fldCharType="begin"/>
      </w:r>
      <w:r w:rsidRPr="008920A3">
        <w:rPr>
          <w:rStyle w:val="SubtleEmphasis"/>
        </w:rPr>
        <w:instrText xml:space="preserve"> MACROBUTTON  AcceptAllChangesInDoc [Click to enter organization's web address] </w:instrText>
      </w:r>
      <w:r w:rsidRPr="008920A3">
        <w:rPr>
          <w:rStyle w:val="SubtleEmphasis"/>
        </w:rPr>
        <w:fldChar w:fldCharType="end"/>
      </w:r>
      <w:r w:rsidRPr="008920A3">
        <w:rPr>
          <w:rStyle w:val="SubtleEmphasis"/>
        </w:rPr>
        <w:t>.</w:t>
      </w:r>
    </w:p>
    <w:p w14:paraId="5DA3189C" w14:textId="734D1ABE" w:rsidR="00B947DC" w:rsidRDefault="008920A3" w:rsidP="008920A3">
      <w:r>
        <w:t># # #</w:t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AE47A" w14:textId="77777777" w:rsidR="008920A3" w:rsidRDefault="008920A3" w:rsidP="007448FA">
      <w:pPr>
        <w:spacing w:before="0" w:after="0" w:line="240" w:lineRule="auto"/>
      </w:pPr>
      <w:r>
        <w:separator/>
      </w:r>
    </w:p>
  </w:endnote>
  <w:endnote w:type="continuationSeparator" w:id="0">
    <w:p w14:paraId="366BBD51" w14:textId="77777777" w:rsidR="008920A3" w:rsidRDefault="008920A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A824495-673E-40AB-9C94-4CE9F7927B1B}"/>
    <w:embedBold r:id="rId2" w:fontKey="{6C0612C5-8CB5-4A3A-98C3-F08A91BBD50A}"/>
    <w:embedItalic r:id="rId3" w:fontKey="{BFAC3C73-473C-4284-B83E-14FA186BFA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E494C5-62DD-4599-8E4C-947DA1E3AC64}"/>
    <w:embedBold r:id="rId5" w:fontKey="{12F88048-371D-48E0-83D8-9ED52BF64258}"/>
    <w:embedItalic r:id="rId6" w:fontKey="{C55FD3F9-84B6-4476-80CC-035889730D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6285D" w14:textId="77777777" w:rsidR="00C564BC" w:rsidRDefault="00C564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1BEFEE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D05EF1" w14:textId="69F2F227" w:rsidR="00C564BC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D9876AE" wp14:editId="051873E8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C564BC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3904F" w14:textId="77777777" w:rsidR="00C564BC" w:rsidRDefault="00C564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3F7C1" w14:textId="77777777" w:rsidR="008920A3" w:rsidRDefault="008920A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966A113" w14:textId="77777777" w:rsidR="008920A3" w:rsidRDefault="008920A3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3C506" w14:textId="77777777" w:rsidR="00C564BC" w:rsidRDefault="00C564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A8623" w14:textId="77777777" w:rsidR="00C564BC" w:rsidRDefault="00C564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1D88A" w14:textId="77777777" w:rsidR="00C564BC" w:rsidRDefault="00C564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274548">
    <w:abstractNumId w:val="3"/>
  </w:num>
  <w:num w:numId="2" w16cid:durableId="473448573">
    <w:abstractNumId w:val="2"/>
  </w:num>
  <w:num w:numId="3" w16cid:durableId="1269043610">
    <w:abstractNumId w:val="6"/>
  </w:num>
  <w:num w:numId="4" w16cid:durableId="1022048513">
    <w:abstractNumId w:val="5"/>
  </w:num>
  <w:num w:numId="5" w16cid:durableId="2100326164">
    <w:abstractNumId w:val="5"/>
  </w:num>
  <w:num w:numId="6" w16cid:durableId="1131555679">
    <w:abstractNumId w:val="4"/>
  </w:num>
  <w:num w:numId="7" w16cid:durableId="776409903">
    <w:abstractNumId w:val="0"/>
  </w:num>
  <w:num w:numId="8" w16cid:durableId="1407265592">
    <w:abstractNumId w:val="0"/>
  </w:num>
  <w:num w:numId="9" w16cid:durableId="1192114235">
    <w:abstractNumId w:val="0"/>
  </w:num>
  <w:num w:numId="10" w16cid:durableId="294993714">
    <w:abstractNumId w:val="0"/>
  </w:num>
  <w:num w:numId="11" w16cid:durableId="1637834218">
    <w:abstractNumId w:val="0"/>
  </w:num>
  <w:num w:numId="12" w16cid:durableId="1374886222">
    <w:abstractNumId w:val="0"/>
  </w:num>
  <w:num w:numId="13" w16cid:durableId="2143568821">
    <w:abstractNumId w:val="1"/>
  </w:num>
  <w:num w:numId="14" w16cid:durableId="1474249458">
    <w:abstractNumId w:val="0"/>
  </w:num>
  <w:num w:numId="15" w16cid:durableId="946039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A3"/>
    <w:rsid w:val="00131618"/>
    <w:rsid w:val="001938EC"/>
    <w:rsid w:val="001E6F92"/>
    <w:rsid w:val="00234A0B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920A3"/>
    <w:rsid w:val="008B0C17"/>
    <w:rsid w:val="00903176"/>
    <w:rsid w:val="00917F90"/>
    <w:rsid w:val="009C6B01"/>
    <w:rsid w:val="00A13F25"/>
    <w:rsid w:val="00A910A6"/>
    <w:rsid w:val="00B947DC"/>
    <w:rsid w:val="00C564BC"/>
    <w:rsid w:val="00C75CD5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5F16D"/>
  <w15:chartTrackingRefBased/>
  <w15:docId w15:val="{16BF3BF0-8EAC-44F5-9B83-A8C9CF41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character" w:styleId="Strong">
    <w:name w:val="Strong"/>
    <w:basedOn w:val="DefaultParagraphFont"/>
    <w:uiPriority w:val="22"/>
    <w:qFormat/>
    <w:rsid w:val="008920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0D6EB38F-547C-4090-8825-06B89C5F24B4}"/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396944-66E8-4B8F-A073-6C41F677B3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F44D1D-5809-442D-9CD9-30DBD6D321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1</Pages>
  <Words>171</Words>
  <Characters>908</Characters>
  <Application>Microsoft Office Word</Application>
  <DocSecurity>0</DocSecurity>
  <Lines>17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Template</dc:title>
  <dc:subject/>
  <dc:creator>Info@nhnonprofits.org</dc:creator>
  <cp:keywords/>
  <dc:description/>
  <cp:lastModifiedBy>Susan Dumais</cp:lastModifiedBy>
  <cp:revision>3</cp:revision>
  <dcterms:created xsi:type="dcterms:W3CDTF">2021-10-20T11:22:00Z</dcterms:created>
  <dcterms:modified xsi:type="dcterms:W3CDTF">2024-12-16T18:25:00Z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