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049F36" w14:textId="4F1F090A" w:rsidR="00D956FC" w:rsidRDefault="00D956FC" w:rsidP="00D956FC">
      <w:pPr>
        <w:pStyle w:val="Title"/>
      </w:pPr>
      <w:r>
        <w:t>Potential Funding Partner Matrix</w:t>
      </w:r>
    </w:p>
    <w:p w14:paraId="265CA7DF" w14:textId="77777777" w:rsidR="00D956FC" w:rsidRDefault="00D956FC" w:rsidP="00D956FC">
      <w:r>
        <w:t>Use this chart to develop an at-a-glance strategy for your grant writing.</w:t>
      </w:r>
    </w:p>
    <w:p w14:paraId="4BA0D3E7" w14:textId="3B50FF2E" w:rsidR="00D956FC" w:rsidRPr="00D956FC" w:rsidRDefault="00D956FC" w:rsidP="00D956FC">
      <w:pPr>
        <w:spacing w:after="120" w:line="240" w:lineRule="auto"/>
        <w:rPr>
          <w:rStyle w:val="IntenseReference"/>
        </w:rPr>
      </w:pPr>
      <w:r w:rsidRPr="00D956FC">
        <w:rPr>
          <w:rStyle w:val="IntenseReference"/>
        </w:rPr>
        <w:t>Project:</w:t>
      </w:r>
    </w:p>
    <w:p w14:paraId="73EE201A" w14:textId="7E9F786D" w:rsidR="00D956FC" w:rsidRPr="00D956FC" w:rsidRDefault="00D956FC" w:rsidP="00D956FC">
      <w:pPr>
        <w:spacing w:after="120" w:line="240" w:lineRule="auto"/>
        <w:rPr>
          <w:rStyle w:val="IntenseReference"/>
        </w:rPr>
      </w:pPr>
      <w:r w:rsidRPr="00D956FC">
        <w:rPr>
          <w:rStyle w:val="IntenseReference"/>
        </w:rPr>
        <w:t>Location:</w:t>
      </w:r>
    </w:p>
    <w:p w14:paraId="4A272B76" w14:textId="3CD2794A" w:rsidR="00B947DC" w:rsidRDefault="00D956FC" w:rsidP="00D956FC">
      <w:pPr>
        <w:spacing w:after="120" w:line="240" w:lineRule="auto"/>
        <w:rPr>
          <w:rStyle w:val="IntenseReference"/>
        </w:rPr>
      </w:pPr>
      <w:r w:rsidRPr="00D956FC">
        <w:rPr>
          <w:rStyle w:val="IntenseReference"/>
        </w:rPr>
        <w:t>Proposed Launch:</w:t>
      </w:r>
    </w:p>
    <w:tbl>
      <w:tblPr>
        <w:tblStyle w:val="NewBranding"/>
        <w:tblW w:w="0" w:type="auto"/>
        <w:tblLook w:val="0420" w:firstRow="1" w:lastRow="0" w:firstColumn="0" w:lastColumn="0" w:noHBand="0" w:noVBand="1"/>
      </w:tblPr>
      <w:tblGrid>
        <w:gridCol w:w="1876"/>
        <w:gridCol w:w="1876"/>
        <w:gridCol w:w="1877"/>
        <w:gridCol w:w="1877"/>
        <w:gridCol w:w="1877"/>
        <w:gridCol w:w="1877"/>
        <w:gridCol w:w="1877"/>
      </w:tblGrid>
      <w:tr w:rsidR="00D956FC" w14:paraId="438668FE" w14:textId="77777777" w:rsidTr="00D956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89"/>
        </w:trPr>
        <w:tc>
          <w:tcPr>
            <w:tcW w:w="1876" w:type="dxa"/>
            <w:vAlign w:val="center"/>
          </w:tcPr>
          <w:p w14:paraId="343D24AD" w14:textId="2F02EF0F" w:rsidR="00D956FC" w:rsidRDefault="00D956FC" w:rsidP="00D956FC">
            <w:r>
              <w:t>Potential Funding Partner</w:t>
            </w:r>
          </w:p>
        </w:tc>
        <w:tc>
          <w:tcPr>
            <w:tcW w:w="1876" w:type="dxa"/>
            <w:vAlign w:val="center"/>
          </w:tcPr>
          <w:p w14:paraId="2A5078AF" w14:textId="77777777" w:rsidR="00D956FC" w:rsidRDefault="00D956FC" w:rsidP="00D956FC">
            <w:pPr>
              <w:rPr>
                <w:b w:val="0"/>
              </w:rPr>
            </w:pPr>
            <w:r>
              <w:t>Match: Mission/</w:t>
            </w:r>
          </w:p>
          <w:p w14:paraId="28B4DD63" w14:textId="52D82157" w:rsidR="00D956FC" w:rsidRDefault="00D956FC" w:rsidP="00D956FC">
            <w:r>
              <w:t>Geography</w:t>
            </w:r>
          </w:p>
        </w:tc>
        <w:tc>
          <w:tcPr>
            <w:tcW w:w="1877" w:type="dxa"/>
            <w:vAlign w:val="center"/>
          </w:tcPr>
          <w:p w14:paraId="3D9DDEF4" w14:textId="13530C25" w:rsidR="00D956FC" w:rsidRDefault="00D956FC" w:rsidP="00D956FC">
            <w:r>
              <w:t>Deadline</w:t>
            </w:r>
          </w:p>
        </w:tc>
        <w:tc>
          <w:tcPr>
            <w:tcW w:w="1877" w:type="dxa"/>
            <w:vAlign w:val="center"/>
          </w:tcPr>
          <w:p w14:paraId="6C7F151F" w14:textId="28CA2FEE" w:rsidR="00D956FC" w:rsidRDefault="00D956FC" w:rsidP="00D956FC">
            <w:r>
              <w:t>Typical Amount</w:t>
            </w:r>
          </w:p>
        </w:tc>
        <w:tc>
          <w:tcPr>
            <w:tcW w:w="1877" w:type="dxa"/>
            <w:vAlign w:val="center"/>
          </w:tcPr>
          <w:p w14:paraId="625A4856" w14:textId="33FE2F40" w:rsidR="00D956FC" w:rsidRDefault="00D956FC" w:rsidP="00D956FC">
            <w:r>
              <w:t>Requirements</w:t>
            </w:r>
          </w:p>
        </w:tc>
        <w:tc>
          <w:tcPr>
            <w:tcW w:w="1877" w:type="dxa"/>
            <w:vAlign w:val="center"/>
          </w:tcPr>
          <w:p w14:paraId="3C95F1AB" w14:textId="5BF1291F" w:rsidR="00D956FC" w:rsidRDefault="00D956FC" w:rsidP="00D956FC">
            <w:r>
              <w:t>Preferred Initial Contact</w:t>
            </w:r>
          </w:p>
        </w:tc>
        <w:tc>
          <w:tcPr>
            <w:tcW w:w="1877" w:type="dxa"/>
            <w:vAlign w:val="center"/>
          </w:tcPr>
          <w:p w14:paraId="5F651293" w14:textId="4FBE4E26" w:rsidR="00D956FC" w:rsidRPr="00D956FC" w:rsidRDefault="00D956FC" w:rsidP="00D956FC">
            <w:pPr>
              <w:rPr>
                <w:b w:val="0"/>
              </w:rPr>
            </w:pPr>
            <w:r>
              <w:t>Ranking/</w:t>
            </w:r>
            <w:r>
              <w:br/>
              <w:t>Probability</w:t>
            </w:r>
          </w:p>
        </w:tc>
      </w:tr>
      <w:tr w:rsidR="00D956FC" w14:paraId="3FBB987B" w14:textId="77777777" w:rsidTr="00D956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2"/>
        </w:trPr>
        <w:tc>
          <w:tcPr>
            <w:tcW w:w="1876" w:type="dxa"/>
          </w:tcPr>
          <w:p w14:paraId="1676BF14" w14:textId="77777777" w:rsidR="00D956FC" w:rsidRDefault="00D956FC" w:rsidP="00D956FC"/>
        </w:tc>
        <w:tc>
          <w:tcPr>
            <w:tcW w:w="1876" w:type="dxa"/>
          </w:tcPr>
          <w:p w14:paraId="648D1DD5" w14:textId="77777777" w:rsidR="00D956FC" w:rsidRDefault="00D956FC" w:rsidP="00D956FC"/>
        </w:tc>
        <w:tc>
          <w:tcPr>
            <w:tcW w:w="1877" w:type="dxa"/>
          </w:tcPr>
          <w:p w14:paraId="14BE5DBB" w14:textId="77777777" w:rsidR="00D956FC" w:rsidRDefault="00D956FC" w:rsidP="00D956FC"/>
        </w:tc>
        <w:tc>
          <w:tcPr>
            <w:tcW w:w="1877" w:type="dxa"/>
          </w:tcPr>
          <w:p w14:paraId="661E913E" w14:textId="77777777" w:rsidR="00D956FC" w:rsidRDefault="00D956FC" w:rsidP="00D956FC"/>
        </w:tc>
        <w:tc>
          <w:tcPr>
            <w:tcW w:w="1877" w:type="dxa"/>
          </w:tcPr>
          <w:p w14:paraId="3DB6EE36" w14:textId="77777777" w:rsidR="00D956FC" w:rsidRDefault="00D956FC" w:rsidP="00D956FC"/>
        </w:tc>
        <w:tc>
          <w:tcPr>
            <w:tcW w:w="1877" w:type="dxa"/>
          </w:tcPr>
          <w:p w14:paraId="2DDD5CAB" w14:textId="77777777" w:rsidR="00D956FC" w:rsidRDefault="00D956FC" w:rsidP="00D956FC"/>
        </w:tc>
        <w:tc>
          <w:tcPr>
            <w:tcW w:w="1877" w:type="dxa"/>
          </w:tcPr>
          <w:p w14:paraId="2038D7CD" w14:textId="77777777" w:rsidR="00D956FC" w:rsidRDefault="00D956FC" w:rsidP="00D956FC"/>
        </w:tc>
      </w:tr>
      <w:tr w:rsidR="00D956FC" w14:paraId="593CB7F0" w14:textId="77777777" w:rsidTr="00D956F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2"/>
        </w:trPr>
        <w:tc>
          <w:tcPr>
            <w:tcW w:w="1876" w:type="dxa"/>
          </w:tcPr>
          <w:p w14:paraId="1AD58BB1" w14:textId="77777777" w:rsidR="00D956FC" w:rsidRDefault="00D956FC" w:rsidP="00D956FC"/>
        </w:tc>
        <w:tc>
          <w:tcPr>
            <w:tcW w:w="1876" w:type="dxa"/>
          </w:tcPr>
          <w:p w14:paraId="0D5CB316" w14:textId="77777777" w:rsidR="00D956FC" w:rsidRDefault="00D956FC" w:rsidP="00D956FC"/>
        </w:tc>
        <w:tc>
          <w:tcPr>
            <w:tcW w:w="1877" w:type="dxa"/>
          </w:tcPr>
          <w:p w14:paraId="384F05CB" w14:textId="77777777" w:rsidR="00D956FC" w:rsidRDefault="00D956FC" w:rsidP="00D956FC"/>
        </w:tc>
        <w:tc>
          <w:tcPr>
            <w:tcW w:w="1877" w:type="dxa"/>
          </w:tcPr>
          <w:p w14:paraId="4A9E1C6E" w14:textId="77777777" w:rsidR="00D956FC" w:rsidRDefault="00D956FC" w:rsidP="00D956FC"/>
        </w:tc>
        <w:tc>
          <w:tcPr>
            <w:tcW w:w="1877" w:type="dxa"/>
          </w:tcPr>
          <w:p w14:paraId="2EB58014" w14:textId="77777777" w:rsidR="00D956FC" w:rsidRDefault="00D956FC" w:rsidP="00D956FC"/>
        </w:tc>
        <w:tc>
          <w:tcPr>
            <w:tcW w:w="1877" w:type="dxa"/>
          </w:tcPr>
          <w:p w14:paraId="03FF4A1F" w14:textId="77777777" w:rsidR="00D956FC" w:rsidRDefault="00D956FC" w:rsidP="00D956FC"/>
        </w:tc>
        <w:tc>
          <w:tcPr>
            <w:tcW w:w="1877" w:type="dxa"/>
          </w:tcPr>
          <w:p w14:paraId="73CB4C58" w14:textId="77777777" w:rsidR="00D956FC" w:rsidRDefault="00D956FC" w:rsidP="00D956FC"/>
        </w:tc>
      </w:tr>
      <w:tr w:rsidR="00D956FC" w14:paraId="41ED9B9B" w14:textId="77777777" w:rsidTr="00D956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2"/>
        </w:trPr>
        <w:tc>
          <w:tcPr>
            <w:tcW w:w="1876" w:type="dxa"/>
          </w:tcPr>
          <w:p w14:paraId="096968A7" w14:textId="77777777" w:rsidR="00D956FC" w:rsidRDefault="00D956FC" w:rsidP="00D956FC"/>
        </w:tc>
        <w:tc>
          <w:tcPr>
            <w:tcW w:w="1876" w:type="dxa"/>
          </w:tcPr>
          <w:p w14:paraId="2BE088D0" w14:textId="77777777" w:rsidR="00D956FC" w:rsidRDefault="00D956FC" w:rsidP="00D956FC"/>
        </w:tc>
        <w:tc>
          <w:tcPr>
            <w:tcW w:w="1877" w:type="dxa"/>
          </w:tcPr>
          <w:p w14:paraId="5FED6B9A" w14:textId="77777777" w:rsidR="00D956FC" w:rsidRDefault="00D956FC" w:rsidP="00D956FC"/>
        </w:tc>
        <w:tc>
          <w:tcPr>
            <w:tcW w:w="1877" w:type="dxa"/>
          </w:tcPr>
          <w:p w14:paraId="3245DD32" w14:textId="77777777" w:rsidR="00D956FC" w:rsidRDefault="00D956FC" w:rsidP="00D956FC"/>
        </w:tc>
        <w:tc>
          <w:tcPr>
            <w:tcW w:w="1877" w:type="dxa"/>
          </w:tcPr>
          <w:p w14:paraId="3D43905F" w14:textId="77777777" w:rsidR="00D956FC" w:rsidRDefault="00D956FC" w:rsidP="00D956FC"/>
        </w:tc>
        <w:tc>
          <w:tcPr>
            <w:tcW w:w="1877" w:type="dxa"/>
          </w:tcPr>
          <w:p w14:paraId="640651BE" w14:textId="77777777" w:rsidR="00D956FC" w:rsidRDefault="00D956FC" w:rsidP="00D956FC"/>
        </w:tc>
        <w:tc>
          <w:tcPr>
            <w:tcW w:w="1877" w:type="dxa"/>
          </w:tcPr>
          <w:p w14:paraId="617ADFEE" w14:textId="77777777" w:rsidR="00D956FC" w:rsidRDefault="00D956FC" w:rsidP="00D956FC"/>
        </w:tc>
      </w:tr>
      <w:tr w:rsidR="00D956FC" w14:paraId="75B2170F" w14:textId="77777777" w:rsidTr="00D956F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2"/>
        </w:trPr>
        <w:tc>
          <w:tcPr>
            <w:tcW w:w="1876" w:type="dxa"/>
          </w:tcPr>
          <w:p w14:paraId="53776399" w14:textId="77777777" w:rsidR="00D956FC" w:rsidRDefault="00D956FC" w:rsidP="00D956FC"/>
        </w:tc>
        <w:tc>
          <w:tcPr>
            <w:tcW w:w="1876" w:type="dxa"/>
          </w:tcPr>
          <w:p w14:paraId="2634B9B4" w14:textId="77777777" w:rsidR="00D956FC" w:rsidRDefault="00D956FC" w:rsidP="00D956FC"/>
        </w:tc>
        <w:tc>
          <w:tcPr>
            <w:tcW w:w="1877" w:type="dxa"/>
          </w:tcPr>
          <w:p w14:paraId="4FC4EF0E" w14:textId="77777777" w:rsidR="00D956FC" w:rsidRDefault="00D956FC" w:rsidP="00D956FC"/>
        </w:tc>
        <w:tc>
          <w:tcPr>
            <w:tcW w:w="1877" w:type="dxa"/>
          </w:tcPr>
          <w:p w14:paraId="5113BC8F" w14:textId="77777777" w:rsidR="00D956FC" w:rsidRDefault="00D956FC" w:rsidP="00D956FC"/>
        </w:tc>
        <w:tc>
          <w:tcPr>
            <w:tcW w:w="1877" w:type="dxa"/>
          </w:tcPr>
          <w:p w14:paraId="7D3596EF" w14:textId="77777777" w:rsidR="00D956FC" w:rsidRDefault="00D956FC" w:rsidP="00D956FC"/>
        </w:tc>
        <w:tc>
          <w:tcPr>
            <w:tcW w:w="1877" w:type="dxa"/>
          </w:tcPr>
          <w:p w14:paraId="0BEC38A0" w14:textId="77777777" w:rsidR="00D956FC" w:rsidRDefault="00D956FC" w:rsidP="00D956FC"/>
        </w:tc>
        <w:tc>
          <w:tcPr>
            <w:tcW w:w="1877" w:type="dxa"/>
          </w:tcPr>
          <w:p w14:paraId="004517E3" w14:textId="77777777" w:rsidR="00D956FC" w:rsidRDefault="00D956FC" w:rsidP="00D956FC"/>
        </w:tc>
      </w:tr>
      <w:tr w:rsidR="00D956FC" w14:paraId="7E6742AE" w14:textId="77777777" w:rsidTr="00D956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2"/>
        </w:trPr>
        <w:tc>
          <w:tcPr>
            <w:tcW w:w="1876" w:type="dxa"/>
          </w:tcPr>
          <w:p w14:paraId="4C2B921C" w14:textId="77777777" w:rsidR="00D956FC" w:rsidRDefault="00D956FC" w:rsidP="00D956FC"/>
        </w:tc>
        <w:tc>
          <w:tcPr>
            <w:tcW w:w="1876" w:type="dxa"/>
          </w:tcPr>
          <w:p w14:paraId="3E91278B" w14:textId="77777777" w:rsidR="00D956FC" w:rsidRDefault="00D956FC" w:rsidP="00D956FC"/>
        </w:tc>
        <w:tc>
          <w:tcPr>
            <w:tcW w:w="1877" w:type="dxa"/>
          </w:tcPr>
          <w:p w14:paraId="61A6E47F" w14:textId="77777777" w:rsidR="00D956FC" w:rsidRDefault="00D956FC" w:rsidP="00D956FC"/>
        </w:tc>
        <w:tc>
          <w:tcPr>
            <w:tcW w:w="1877" w:type="dxa"/>
          </w:tcPr>
          <w:p w14:paraId="5A98D6A5" w14:textId="77777777" w:rsidR="00D956FC" w:rsidRDefault="00D956FC" w:rsidP="00D956FC"/>
        </w:tc>
        <w:tc>
          <w:tcPr>
            <w:tcW w:w="1877" w:type="dxa"/>
          </w:tcPr>
          <w:p w14:paraId="346F511B" w14:textId="77777777" w:rsidR="00D956FC" w:rsidRDefault="00D956FC" w:rsidP="00D956FC"/>
        </w:tc>
        <w:tc>
          <w:tcPr>
            <w:tcW w:w="1877" w:type="dxa"/>
          </w:tcPr>
          <w:p w14:paraId="2D87587E" w14:textId="77777777" w:rsidR="00D956FC" w:rsidRDefault="00D956FC" w:rsidP="00D956FC"/>
        </w:tc>
        <w:tc>
          <w:tcPr>
            <w:tcW w:w="1877" w:type="dxa"/>
          </w:tcPr>
          <w:p w14:paraId="3C5AB1E4" w14:textId="77777777" w:rsidR="00D956FC" w:rsidRDefault="00D956FC" w:rsidP="00D956FC"/>
        </w:tc>
      </w:tr>
      <w:tr w:rsidR="00D956FC" w14:paraId="2E381073" w14:textId="77777777" w:rsidTr="00D956F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2"/>
        </w:trPr>
        <w:tc>
          <w:tcPr>
            <w:tcW w:w="1876" w:type="dxa"/>
          </w:tcPr>
          <w:p w14:paraId="5A75F8A8" w14:textId="77777777" w:rsidR="00D956FC" w:rsidRDefault="00D956FC" w:rsidP="00D956FC"/>
        </w:tc>
        <w:tc>
          <w:tcPr>
            <w:tcW w:w="1876" w:type="dxa"/>
          </w:tcPr>
          <w:p w14:paraId="7AD13126" w14:textId="77777777" w:rsidR="00D956FC" w:rsidRDefault="00D956FC" w:rsidP="00D956FC"/>
        </w:tc>
        <w:tc>
          <w:tcPr>
            <w:tcW w:w="1877" w:type="dxa"/>
          </w:tcPr>
          <w:p w14:paraId="46578321" w14:textId="77777777" w:rsidR="00D956FC" w:rsidRDefault="00D956FC" w:rsidP="00D956FC"/>
        </w:tc>
        <w:tc>
          <w:tcPr>
            <w:tcW w:w="1877" w:type="dxa"/>
          </w:tcPr>
          <w:p w14:paraId="264E5A70" w14:textId="77777777" w:rsidR="00D956FC" w:rsidRDefault="00D956FC" w:rsidP="00D956FC"/>
        </w:tc>
        <w:tc>
          <w:tcPr>
            <w:tcW w:w="1877" w:type="dxa"/>
          </w:tcPr>
          <w:p w14:paraId="26F03F2C" w14:textId="77777777" w:rsidR="00D956FC" w:rsidRDefault="00D956FC" w:rsidP="00D956FC"/>
        </w:tc>
        <w:tc>
          <w:tcPr>
            <w:tcW w:w="1877" w:type="dxa"/>
          </w:tcPr>
          <w:p w14:paraId="69B45592" w14:textId="77777777" w:rsidR="00D956FC" w:rsidRDefault="00D956FC" w:rsidP="00D956FC"/>
        </w:tc>
        <w:tc>
          <w:tcPr>
            <w:tcW w:w="1877" w:type="dxa"/>
          </w:tcPr>
          <w:p w14:paraId="4643B308" w14:textId="77777777" w:rsidR="00D956FC" w:rsidRDefault="00D956FC" w:rsidP="00D956FC"/>
        </w:tc>
      </w:tr>
    </w:tbl>
    <w:p w14:paraId="7183E56B" w14:textId="0B54F3E2" w:rsidR="00D956FC" w:rsidRPr="00D956FC" w:rsidRDefault="00D956FC" w:rsidP="00D956FC"/>
    <w:sectPr w:rsidR="00D956FC" w:rsidRPr="00D956FC" w:rsidSect="00D956F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5840" w:h="12240" w:orient="landscape"/>
      <w:pgMar w:top="1325" w:right="1397" w:bottom="1339" w:left="1296" w:header="720" w:footer="57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F54FA4" w14:textId="77777777" w:rsidR="00D956FC" w:rsidRDefault="00D956FC" w:rsidP="007448FA">
      <w:pPr>
        <w:spacing w:before="0" w:after="0" w:line="240" w:lineRule="auto"/>
      </w:pPr>
      <w:r>
        <w:separator/>
      </w:r>
    </w:p>
  </w:endnote>
  <w:endnote w:type="continuationSeparator" w:id="0">
    <w:p w14:paraId="6C12BE17" w14:textId="77777777" w:rsidR="00D956FC" w:rsidRDefault="00D956FC" w:rsidP="007448F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03A515B6-5297-4DB1-8F7C-C8B1330A9D92}"/>
    <w:embedBold r:id="rId2" w:fontKey="{285D294B-7DEF-40EA-B36E-7121F8E15B83}"/>
    <w:embedItalic r:id="rId3" w:fontKey="{86894D36-F3A1-42F6-A3FC-A6E9DC905CE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AD109658-B0A0-4068-895B-31422D498101}"/>
    <w:embedBold r:id="rId5" w:fontKey="{3AF636AC-F35A-4DD7-BE3F-9397FD0D97C4}"/>
    <w:embedItalic r:id="rId6" w:fontKey="{6F068FE5-9B7F-4142-BF36-E1E34E0F3CC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2A5BA2" w14:textId="77777777" w:rsidR="00DA1441" w:rsidRDefault="00DA144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7740635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36C958D" w14:textId="77777777" w:rsidR="007448FA" w:rsidRDefault="007448F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7B2341E" w14:textId="4BA141EB" w:rsidR="00DA1441" w:rsidRPr="007448FA" w:rsidRDefault="007448FA" w:rsidP="007448FA">
    <w:pPr>
      <w:pStyle w:val="Footer"/>
    </w:pPr>
    <w:r w:rsidRPr="00AC1E0E">
      <w:rPr>
        <w:noProof/>
        <w:sz w:val="18"/>
        <w:szCs w:val="18"/>
      </w:rPr>
      <w:drawing>
        <wp:inline distT="0" distB="0" distL="0" distR="0" wp14:anchorId="2674D901" wp14:editId="26376C0C">
          <wp:extent cx="694944" cy="246888"/>
          <wp:effectExtent l="0" t="0" r="0" b="1270"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4944" cy="2468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hyperlink r:id="rId2" w:history="1">
      <w:r w:rsidRPr="00872CC5">
        <w:rPr>
          <w:rStyle w:val="Hyperlink"/>
          <w:sz w:val="16"/>
          <w:szCs w:val="16"/>
        </w:rPr>
        <w:t>Creative Commons Attribution-</w:t>
      </w:r>
      <w:proofErr w:type="spellStart"/>
      <w:r w:rsidRPr="00872CC5">
        <w:rPr>
          <w:rStyle w:val="Hyperlink"/>
          <w:sz w:val="16"/>
          <w:szCs w:val="16"/>
        </w:rPr>
        <w:t>NonCommercial</w:t>
      </w:r>
      <w:proofErr w:type="spellEnd"/>
      <w:r w:rsidRPr="00872CC5">
        <w:rPr>
          <w:rStyle w:val="Hyperlink"/>
          <w:sz w:val="16"/>
          <w:szCs w:val="16"/>
        </w:rPr>
        <w:t>-</w:t>
      </w:r>
      <w:proofErr w:type="spellStart"/>
      <w:r w:rsidRPr="00872CC5">
        <w:rPr>
          <w:rStyle w:val="Hyperlink"/>
          <w:sz w:val="16"/>
          <w:szCs w:val="16"/>
        </w:rPr>
        <w:t>ShareAlike</w:t>
      </w:r>
      <w:proofErr w:type="spellEnd"/>
      <w:r w:rsidRPr="00872CC5">
        <w:rPr>
          <w:rStyle w:val="Hyperlink"/>
          <w:sz w:val="16"/>
          <w:szCs w:val="16"/>
        </w:rPr>
        <w:t xml:space="preserve"> 4.0 International License</w:t>
      </w:r>
    </w:hyperlink>
    <w:r w:rsidRPr="00DA1441">
      <w:rPr>
        <w:sz w:val="16"/>
        <w:szCs w:val="16"/>
      </w:rPr>
      <w:t xml:space="preserve">, </w:t>
    </w:r>
    <w:r>
      <w:rPr>
        <w:i/>
        <w:noProof/>
        <w:sz w:val="16"/>
        <w:szCs w:val="16"/>
      </w:rPr>
      <w:t>NH Center for Nonprofits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3943B1" w14:textId="77777777" w:rsidR="00DA1441" w:rsidRDefault="00DA144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BB2A2D" w14:textId="77777777" w:rsidR="00D956FC" w:rsidRDefault="00D956FC" w:rsidP="007448FA">
      <w:pPr>
        <w:spacing w:before="0" w:after="0" w:line="240" w:lineRule="auto"/>
      </w:pPr>
      <w:r>
        <w:separator/>
      </w:r>
    </w:p>
  </w:footnote>
  <w:footnote w:type="continuationSeparator" w:id="0">
    <w:p w14:paraId="68360160" w14:textId="77777777" w:rsidR="00D956FC" w:rsidRDefault="00D956FC" w:rsidP="007448F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1E10AA" w14:textId="77777777" w:rsidR="00DA1441" w:rsidRDefault="00DA144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5C86CE" w14:textId="77777777" w:rsidR="00DA1441" w:rsidRDefault="00DA144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07D1B4" w14:textId="77777777" w:rsidR="00DA1441" w:rsidRDefault="00DA144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4E3A4B"/>
    <w:multiLevelType w:val="multilevel"/>
    <w:tmpl w:val="92CAE92A"/>
    <w:lvl w:ilvl="0">
      <w:start w:val="1"/>
      <w:numFmt w:val="bullet"/>
      <w:pStyle w:val="Bullets2"/>
      <w:lvlText w:val=""/>
      <w:lvlJc w:val="left"/>
      <w:pPr>
        <w:ind w:left="81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D2C77FF"/>
    <w:multiLevelType w:val="hybridMultilevel"/>
    <w:tmpl w:val="9F04EBA6"/>
    <w:lvl w:ilvl="0" w:tplc="D54C43FC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35B3516A"/>
    <w:multiLevelType w:val="hybridMultilevel"/>
    <w:tmpl w:val="3D1499D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5A56E0"/>
    <w:multiLevelType w:val="hybridMultilevel"/>
    <w:tmpl w:val="495A59C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973CF6"/>
    <w:multiLevelType w:val="hybridMultilevel"/>
    <w:tmpl w:val="1764CC82"/>
    <w:lvl w:ilvl="0" w:tplc="0D0CCE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6E45541"/>
    <w:multiLevelType w:val="multilevel"/>
    <w:tmpl w:val="990E1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Bullets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6CAE193D"/>
    <w:multiLevelType w:val="hybridMultilevel"/>
    <w:tmpl w:val="4058E3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968D2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7768150">
    <w:abstractNumId w:val="3"/>
  </w:num>
  <w:num w:numId="2" w16cid:durableId="245111374">
    <w:abstractNumId w:val="2"/>
  </w:num>
  <w:num w:numId="3" w16cid:durableId="1459295316">
    <w:abstractNumId w:val="6"/>
  </w:num>
  <w:num w:numId="4" w16cid:durableId="240336622">
    <w:abstractNumId w:val="5"/>
  </w:num>
  <w:num w:numId="5" w16cid:durableId="428040623">
    <w:abstractNumId w:val="5"/>
  </w:num>
  <w:num w:numId="6" w16cid:durableId="77558210">
    <w:abstractNumId w:val="4"/>
  </w:num>
  <w:num w:numId="7" w16cid:durableId="569390667">
    <w:abstractNumId w:val="0"/>
  </w:num>
  <w:num w:numId="8" w16cid:durableId="833036974">
    <w:abstractNumId w:val="0"/>
  </w:num>
  <w:num w:numId="9" w16cid:durableId="910576093">
    <w:abstractNumId w:val="0"/>
  </w:num>
  <w:num w:numId="10" w16cid:durableId="2105107325">
    <w:abstractNumId w:val="0"/>
  </w:num>
  <w:num w:numId="11" w16cid:durableId="727730580">
    <w:abstractNumId w:val="0"/>
  </w:num>
  <w:num w:numId="12" w16cid:durableId="1294748710">
    <w:abstractNumId w:val="0"/>
  </w:num>
  <w:num w:numId="13" w16cid:durableId="1848789456">
    <w:abstractNumId w:val="1"/>
  </w:num>
  <w:num w:numId="14" w16cid:durableId="2830002">
    <w:abstractNumId w:val="0"/>
  </w:num>
  <w:num w:numId="15" w16cid:durableId="17969442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6FC"/>
    <w:rsid w:val="00131618"/>
    <w:rsid w:val="001938EC"/>
    <w:rsid w:val="00297E88"/>
    <w:rsid w:val="002C5A9C"/>
    <w:rsid w:val="003446F1"/>
    <w:rsid w:val="0039092E"/>
    <w:rsid w:val="003B6D13"/>
    <w:rsid w:val="00425176"/>
    <w:rsid w:val="004A1838"/>
    <w:rsid w:val="00645153"/>
    <w:rsid w:val="006B1F74"/>
    <w:rsid w:val="00712DAF"/>
    <w:rsid w:val="007448FA"/>
    <w:rsid w:val="007E66F4"/>
    <w:rsid w:val="007E7D4C"/>
    <w:rsid w:val="0086418D"/>
    <w:rsid w:val="0086546D"/>
    <w:rsid w:val="008B0C17"/>
    <w:rsid w:val="00903176"/>
    <w:rsid w:val="00917F90"/>
    <w:rsid w:val="009C6B01"/>
    <w:rsid w:val="00A13F25"/>
    <w:rsid w:val="00A910A6"/>
    <w:rsid w:val="00B947DC"/>
    <w:rsid w:val="00C75CD5"/>
    <w:rsid w:val="00CD63F8"/>
    <w:rsid w:val="00D92915"/>
    <w:rsid w:val="00D956FC"/>
    <w:rsid w:val="00DA1441"/>
    <w:rsid w:val="00DE7795"/>
    <w:rsid w:val="00E65482"/>
    <w:rsid w:val="00EF7076"/>
    <w:rsid w:val="00F10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59B777"/>
  <w15:chartTrackingRefBased/>
  <w15:docId w15:val="{D9D3BA3D-95F1-4625-8F6C-D64FA82895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ato" w:eastAsiaTheme="minorHAnsi" w:hAnsi="Lato" w:cstheme="minorBidi"/>
        <w:sz w:val="22"/>
        <w:szCs w:val="22"/>
        <w:lang w:val="en-US" w:eastAsia="en-US" w:bidi="ar-SA"/>
      </w:rPr>
    </w:rPrDefault>
    <w:pPrDefault>
      <w:pPr>
        <w:spacing w:before="200" w:after="20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B6D13"/>
    <w:pPr>
      <w:keepNext/>
      <w:keepLines/>
      <w:spacing w:before="240" w:after="0"/>
      <w:outlineLvl w:val="0"/>
    </w:pPr>
    <w:rPr>
      <w:rFonts w:eastAsiaTheme="majorEastAsia" w:cstheme="majorBidi"/>
      <w:b/>
      <w:color w:val="003C4C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3B6D13"/>
    <w:pPr>
      <w:keepNext/>
      <w:keepLines/>
      <w:spacing w:before="240" w:after="0" w:line="240" w:lineRule="auto"/>
      <w:outlineLvl w:val="1"/>
    </w:pPr>
    <w:rPr>
      <w:rFonts w:eastAsiaTheme="majorEastAsia" w:cstheme="majorBidi"/>
      <w:b/>
      <w:color w:val="003C4C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B6D13"/>
    <w:pPr>
      <w:spacing w:before="300" w:after="0" w:line="276" w:lineRule="auto"/>
      <w:outlineLvl w:val="2"/>
    </w:pPr>
    <w:rPr>
      <w:rFonts w:eastAsiaTheme="minorEastAsia"/>
      <w:color w:val="003C4C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6D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3C4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7448FA"/>
    <w:rPr>
      <w:rFonts w:asciiTheme="minorHAnsi" w:eastAsiaTheme="minorEastAsia" w:hAnsiTheme="minorHAnsi"/>
      <w:sz w:val="20"/>
      <w:szCs w:val="20"/>
    </w:rPr>
  </w:style>
  <w:style w:type="character" w:styleId="Hyperlink">
    <w:name w:val="Hyperlink"/>
    <w:rsid w:val="007448FA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3B6D13"/>
    <w:pPr>
      <w:spacing w:after="0" w:line="240" w:lineRule="auto"/>
      <w:contextualSpacing/>
    </w:pPr>
    <w:rPr>
      <w:rFonts w:eastAsiaTheme="majorEastAsia" w:cstheme="majorBidi"/>
      <w:color w:val="003C4C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B6D13"/>
    <w:rPr>
      <w:rFonts w:eastAsiaTheme="majorEastAsia" w:cstheme="majorBidi"/>
      <w:color w:val="003C4C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48FA"/>
  </w:style>
  <w:style w:type="character" w:customStyle="1" w:styleId="Heading1Char">
    <w:name w:val="Heading 1 Char"/>
    <w:basedOn w:val="DefaultParagraphFont"/>
    <w:link w:val="Heading1"/>
    <w:uiPriority w:val="9"/>
    <w:rsid w:val="003B6D13"/>
    <w:rPr>
      <w:rFonts w:eastAsiaTheme="majorEastAsia" w:cstheme="majorBidi"/>
      <w:b/>
      <w:color w:val="003C4C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B6D13"/>
    <w:rPr>
      <w:rFonts w:eastAsiaTheme="majorEastAsia" w:cstheme="majorBidi"/>
      <w:b/>
      <w:color w:val="003C4C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E65482"/>
    <w:rPr>
      <w:i/>
      <w:iCs/>
      <w:color w:val="003C4C"/>
    </w:rPr>
  </w:style>
  <w:style w:type="paragraph" w:customStyle="1" w:styleId="Bullets">
    <w:name w:val="Bullets"/>
    <w:basedOn w:val="Normal"/>
    <w:link w:val="BulletsChar"/>
    <w:autoRedefine/>
    <w:qFormat/>
    <w:rsid w:val="003446F1"/>
    <w:pPr>
      <w:numPr>
        <w:ilvl w:val="1"/>
        <w:numId w:val="4"/>
      </w:numPr>
      <w:spacing w:before="120" w:after="120" w:line="280" w:lineRule="exact"/>
      <w:ind w:hanging="360"/>
    </w:pPr>
  </w:style>
  <w:style w:type="character" w:customStyle="1" w:styleId="BulletsChar">
    <w:name w:val="Bullets Char"/>
    <w:basedOn w:val="DefaultParagraphFont"/>
    <w:link w:val="Bullets"/>
    <w:rsid w:val="003446F1"/>
  </w:style>
  <w:style w:type="character" w:styleId="IntenseReference">
    <w:name w:val="Intense Reference"/>
    <w:basedOn w:val="DefaultParagraphFont"/>
    <w:uiPriority w:val="32"/>
    <w:qFormat/>
    <w:rsid w:val="00E65482"/>
    <w:rPr>
      <w:b/>
      <w:bCs/>
      <w:smallCaps/>
      <w:color w:val="003C4C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6D13"/>
    <w:pPr>
      <w:pBdr>
        <w:top w:val="single" w:sz="4" w:space="10" w:color="003C4C"/>
        <w:bottom w:val="single" w:sz="4" w:space="10" w:color="003C4C"/>
      </w:pBdr>
      <w:spacing w:before="360" w:after="360"/>
      <w:ind w:left="864" w:right="864"/>
      <w:jc w:val="center"/>
    </w:pPr>
    <w:rPr>
      <w:i/>
      <w:iCs/>
      <w:color w:val="003C4C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6D13"/>
    <w:rPr>
      <w:i/>
      <w:iCs/>
      <w:color w:val="003C4C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6D13"/>
    <w:pPr>
      <w:spacing w:after="120"/>
    </w:pPr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B6D13"/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3B6D13"/>
    <w:rPr>
      <w:rFonts w:eastAsiaTheme="minorEastAsia"/>
      <w:color w:val="003C4C"/>
      <w:spacing w:val="15"/>
    </w:rPr>
  </w:style>
  <w:style w:type="paragraph" w:customStyle="1" w:styleId="Bullets2">
    <w:name w:val="Bullets 2"/>
    <w:basedOn w:val="ListParagraph"/>
    <w:link w:val="Bullets2Char"/>
    <w:qFormat/>
    <w:rsid w:val="007E7D4C"/>
    <w:pPr>
      <w:widowControl w:val="0"/>
      <w:numPr>
        <w:numId w:val="7"/>
      </w:numPr>
      <w:spacing w:before="120" w:after="40" w:line="260" w:lineRule="exact"/>
      <w:ind w:left="806"/>
      <w:contextualSpacing w:val="0"/>
    </w:pPr>
  </w:style>
  <w:style w:type="character" w:customStyle="1" w:styleId="Bullets2Char">
    <w:name w:val="Bullets 2 Char"/>
    <w:basedOn w:val="DefaultParagraphFont"/>
    <w:link w:val="Bullets2"/>
    <w:rsid w:val="007E7D4C"/>
  </w:style>
  <w:style w:type="paragraph" w:styleId="ListParagraph">
    <w:name w:val="List Paragraph"/>
    <w:basedOn w:val="Normal"/>
    <w:uiPriority w:val="34"/>
    <w:qFormat/>
    <w:rsid w:val="0042517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3B6D13"/>
    <w:rPr>
      <w:rFonts w:asciiTheme="majorHAnsi" w:eastAsiaTheme="majorEastAsia" w:hAnsiTheme="majorHAnsi" w:cstheme="majorBidi"/>
      <w:i/>
      <w:iCs/>
      <w:color w:val="003C4C"/>
    </w:rPr>
  </w:style>
  <w:style w:type="table" w:customStyle="1" w:styleId="NewBranding">
    <w:name w:val="New Branding"/>
    <w:basedOn w:val="TableNormal"/>
    <w:uiPriority w:val="99"/>
    <w:rsid w:val="003B6D13"/>
    <w:pPr>
      <w:spacing w:before="0" w:after="0" w:line="240" w:lineRule="auto"/>
    </w:pPr>
    <w:tblPr>
      <w:tblStyleRowBandSize w:val="1"/>
    </w:tblPr>
    <w:tblStylePr w:type="firstRow">
      <w:rPr>
        <w:rFonts w:ascii="Lato" w:hAnsi="Lato"/>
        <w:b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003C4C"/>
      </w:tcPr>
    </w:tblStylePr>
    <w:tblStylePr w:type="firstCol">
      <w:rPr>
        <w:color w:val="FFFFFF" w:themeColor="background1"/>
      </w:rPr>
      <w:tblPr/>
      <w:tcPr>
        <w:shd w:val="clear" w:color="auto" w:fill="003C4C"/>
      </w:tcPr>
    </w:tblStylePr>
    <w:tblStylePr w:type="band1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C5C9D0"/>
      </w:tcPr>
    </w:tblStylePr>
    <w:tblStylePr w:type="band2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</w:tcPr>
    </w:tblStylePr>
  </w:style>
  <w:style w:type="character" w:styleId="SubtleEmphasis">
    <w:name w:val="Subtle Emphasis"/>
    <w:basedOn w:val="DefaultParagraphFont"/>
    <w:uiPriority w:val="19"/>
    <w:qFormat/>
    <w:rsid w:val="003B6D13"/>
    <w:rPr>
      <w:i/>
      <w:iCs/>
      <w:color w:val="404040" w:themeColor="text1" w:themeTint="BF"/>
    </w:rPr>
  </w:style>
  <w:style w:type="paragraph" w:customStyle="1" w:styleId="NumberedList">
    <w:name w:val="Numbered List"/>
    <w:basedOn w:val="Normal"/>
    <w:link w:val="NumberedListChar"/>
    <w:autoRedefine/>
    <w:qFormat/>
    <w:rsid w:val="003B6D13"/>
    <w:pPr>
      <w:tabs>
        <w:tab w:val="left" w:pos="810"/>
      </w:tabs>
      <w:spacing w:before="120" w:after="120" w:line="280" w:lineRule="exact"/>
      <w:ind w:left="810" w:hanging="450"/>
    </w:pPr>
  </w:style>
  <w:style w:type="character" w:customStyle="1" w:styleId="NumberedListChar">
    <w:name w:val="Numbered List Char"/>
    <w:basedOn w:val="DefaultParagraphFont"/>
    <w:link w:val="NumberedList"/>
    <w:rsid w:val="003B6D13"/>
  </w:style>
  <w:style w:type="table" w:styleId="TableGrid">
    <w:name w:val="Table Grid"/>
    <w:basedOn w:val="TableNormal"/>
    <w:uiPriority w:val="39"/>
    <w:rsid w:val="00D956FC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creativecommons.org/licenses/by-nc-sa/4.0/" TargetMode="External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ado\AppData\Roaming\Microsoft\Templates\NonprofitNext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D2F60FBD035049A8BC930DE8A20F96" ma:contentTypeVersion="18" ma:contentTypeDescription="Create a new document." ma:contentTypeScope="" ma:versionID="3dadbdd443046fcb148dc97932caf6b8">
  <xsd:schema xmlns:xsd="http://www.w3.org/2001/XMLSchema" xmlns:xs="http://www.w3.org/2001/XMLSchema" xmlns:p="http://schemas.microsoft.com/office/2006/metadata/properties" xmlns:ns2="6ccbe38b-1a20-46da-8aaa-80461f379b6f" xmlns:ns3="a9643071-28cc-44d5-b501-aa6025d1b200" targetNamespace="http://schemas.microsoft.com/office/2006/metadata/properties" ma:root="true" ma:fieldsID="9f6d68461de524c3a350b8458d75e9c5" ns2:_="" ns3:_="">
    <xsd:import namespace="6ccbe38b-1a20-46da-8aaa-80461f379b6f"/>
    <xsd:import namespace="a9643071-28cc-44d5-b501-aa6025d1b2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cbe38b-1a20-46da-8aaa-80461f379b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15bdce3-b8c4-429b-8b5e-9f5d52a639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643071-28cc-44d5-b501-aa6025d1b20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0614e0f-6186-4a77-9fde-aed95caf5f68}" ma:internalName="TaxCatchAll" ma:showField="CatchAllData" ma:web="a9643071-28cc-44d5-b501-aa6025d1b2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ccbe38b-1a20-46da-8aaa-80461f379b6f">
      <Terms xmlns="http://schemas.microsoft.com/office/infopath/2007/PartnerControls"/>
    </lcf76f155ced4ddcb4097134ff3c332f>
    <TaxCatchAll xmlns="a9643071-28cc-44d5-b501-aa6025d1b200" xsi:nil="true"/>
  </documentManagement>
</p:properties>
</file>

<file path=customXml/itemProps1.xml><?xml version="1.0" encoding="utf-8"?>
<ds:datastoreItem xmlns:ds="http://schemas.openxmlformats.org/officeDocument/2006/customXml" ds:itemID="{F3A37F45-9A9E-46EC-898B-FF29B3F1097B}"/>
</file>

<file path=customXml/itemProps2.xml><?xml version="1.0" encoding="utf-8"?>
<ds:datastoreItem xmlns:ds="http://schemas.openxmlformats.org/officeDocument/2006/customXml" ds:itemID="{1A7F6522-17A4-4141-8E21-22FF23D4B37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0DE7081-B49A-445B-99AA-084D83D90EA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4EF2EA9-0121-4B97-AFB7-71AE0AFEBE42}">
  <ds:schemaRefs>
    <ds:schemaRef ds:uri="http://purl.org/dc/terms/"/>
    <ds:schemaRef ds:uri="a9643071-28cc-44d5-b501-aa6025d1b200"/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6ccbe38b-1a20-46da-8aaa-80461f379b6f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NonprofitNext</Template>
  <TotalTime>5</TotalTime>
  <Pages>1</Pages>
  <Words>57</Words>
  <Characters>272</Characters>
  <Application>Microsoft Office Word</Application>
  <DocSecurity>0</DocSecurity>
  <Lines>4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Potential Funding Partner Matrix</vt:lpstr>
    </vt:vector>
  </TitlesOfParts>
  <Company/>
  <LinksUpToDate>false</LinksUpToDate>
  <CharactersWithSpaces>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Potential Funding Partner Matrix</dc:title>
  <dc:subject/>
  <dc:creator>Info@nhnonprofits.org</dc:creator>
  <cp:keywords/>
  <dc:description/>
  <cp:lastModifiedBy>Susan Dumais</cp:lastModifiedBy>
  <cp:revision>3</cp:revision>
  <dcterms:created xsi:type="dcterms:W3CDTF">2021-10-20T11:02:00Z</dcterms:created>
  <dcterms:modified xsi:type="dcterms:W3CDTF">2024-12-16T18:23:00Z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0x010100F0D2F60FBD035049A8BC930DE8A20F96</vt:lpwstr>
  </property>
</Properties>
</file>