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E32D7" w14:textId="46A7C90F" w:rsidR="00E250A1" w:rsidRDefault="00E250A1" w:rsidP="00E250A1">
      <w:pPr>
        <w:pStyle w:val="Title"/>
      </w:pPr>
      <w:r>
        <w:t>Phone Screening Template</w:t>
      </w:r>
    </w:p>
    <w:p w14:paraId="0FF10D7E" w14:textId="77777777" w:rsidR="00E250A1" w:rsidRDefault="00E250A1" w:rsidP="00E250A1">
      <w:r>
        <w:t xml:space="preserve">After you have reviewed the resumes that you have received and narrowed the list down to just those with whom you would like to do a phone screening, use this template to frame your phone call, the questions that you’ll ask and the qualities that you want to take note of. </w:t>
      </w:r>
    </w:p>
    <w:p w14:paraId="2D9F54C6" w14:textId="77777777" w:rsidR="00E250A1" w:rsidRDefault="00E250A1" w:rsidP="00E250A1">
      <w:r>
        <w:t>Change the description and the questions to suit your specific needs for any position.</w:t>
      </w:r>
    </w:p>
    <w:p w14:paraId="5483EAAC" w14:textId="2EC5C89E" w:rsidR="00E250A1" w:rsidRDefault="00E250A1" w:rsidP="00E250A1">
      <w:pPr>
        <w:pStyle w:val="Heading1"/>
      </w:pPr>
      <w:r>
        <w:t>Preparing for the Call</w:t>
      </w:r>
    </w:p>
    <w:p w14:paraId="508CBBBA" w14:textId="7CB401B3" w:rsidR="003B5B0C" w:rsidRDefault="003B5B0C" w:rsidP="00E250A1">
      <w:r>
        <w:t>Make note of things that you know about the applicant as well as key points that you want to cover in the call.</w:t>
      </w:r>
    </w:p>
    <w:p w14:paraId="1B0DCB45" w14:textId="77777777" w:rsidR="003B5B0C" w:rsidRDefault="00E250A1" w:rsidP="00E250A1">
      <w:r w:rsidRPr="00E250A1">
        <w:t>Name of applicant:</w:t>
      </w:r>
    </w:p>
    <w:p w14:paraId="63CEB1E8" w14:textId="70A7843F" w:rsidR="00E250A1" w:rsidRPr="00E250A1" w:rsidRDefault="003B5B0C" w:rsidP="00E250A1">
      <w:r>
        <w:t>Notes from Resume:</w:t>
      </w:r>
      <w:r w:rsidR="00E250A1" w:rsidRPr="00E250A1">
        <w:tab/>
      </w:r>
    </w:p>
    <w:p w14:paraId="0B8C00EE" w14:textId="7973A03B" w:rsidR="00E250A1" w:rsidRDefault="00E250A1" w:rsidP="00E250A1">
      <w:r>
        <w:t>Date/Time of phone call:</w:t>
      </w:r>
      <w:r>
        <w:tab/>
      </w:r>
    </w:p>
    <w:p w14:paraId="6ABBC257" w14:textId="0FA0A0A6" w:rsidR="00E250A1" w:rsidRDefault="00E250A1" w:rsidP="00E250A1">
      <w:r>
        <w:t xml:space="preserve">Position applying for: 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</w:p>
    <w:p w14:paraId="3D5D8C62" w14:textId="5553F1F0" w:rsidR="00E250A1" w:rsidRDefault="00E250A1" w:rsidP="00E250A1">
      <w:r>
        <w:t xml:space="preserve">A brief description </w:t>
      </w:r>
      <w:r w:rsidR="003B5B0C">
        <w:t>of job</w:t>
      </w:r>
      <w:r>
        <w:t xml:space="preserve"> roles/responsibilities:</w:t>
      </w:r>
    </w:p>
    <w:p w14:paraId="48DF727A" w14:textId="77777777" w:rsidR="00E250A1" w:rsidRPr="00E250A1" w:rsidRDefault="00E250A1" w:rsidP="00E250A1">
      <w:pPr>
        <w:rPr>
          <w:rStyle w:val="SubtleEmphasis"/>
        </w:rPr>
      </w:pPr>
      <w:r w:rsidRPr="00E250A1">
        <w:rPr>
          <w:rStyle w:val="SubtleEmphasis"/>
        </w:rPr>
        <w:t>[Replace these with your own description]</w:t>
      </w:r>
    </w:p>
    <w:p w14:paraId="3F379B38" w14:textId="4E600219" w:rsidR="00E250A1" w:rsidRDefault="00E250A1" w:rsidP="00E250A1">
      <w:pPr>
        <w:pStyle w:val="Bullets2"/>
      </w:pPr>
      <w:r>
        <w:t>Combination of strategic development and nuts &amp; bolts</w:t>
      </w:r>
    </w:p>
    <w:p w14:paraId="534A9892" w14:textId="738292E2" w:rsidR="00E250A1" w:rsidRDefault="00E250A1" w:rsidP="00E250A1">
      <w:pPr>
        <w:pStyle w:val="Bullets2"/>
      </w:pPr>
      <w:r>
        <w:t>Curriculum development</w:t>
      </w:r>
    </w:p>
    <w:p w14:paraId="6FCC0216" w14:textId="138970D2" w:rsidR="00E250A1" w:rsidRDefault="00E250A1" w:rsidP="00E250A1">
      <w:pPr>
        <w:pStyle w:val="Bullets2"/>
      </w:pPr>
      <w:r>
        <w:t>Event planning/logistics</w:t>
      </w:r>
    </w:p>
    <w:p w14:paraId="0078F929" w14:textId="6D3DF38C" w:rsidR="00E250A1" w:rsidRDefault="00E250A1" w:rsidP="00E250A1">
      <w:pPr>
        <w:pStyle w:val="Bullets2"/>
      </w:pPr>
      <w:r>
        <w:t>Promotion strategies</w:t>
      </w:r>
    </w:p>
    <w:p w14:paraId="3BFB546A" w14:textId="128D4D9C" w:rsidR="00E250A1" w:rsidRDefault="00E250A1" w:rsidP="00E250A1">
      <w:pPr>
        <w:pStyle w:val="Bullets2"/>
      </w:pPr>
      <w:r>
        <w:t>Identify trends/needs of sector/best practices</w:t>
      </w:r>
    </w:p>
    <w:p w14:paraId="33E23B07" w14:textId="699E7FB2" w:rsidR="00E250A1" w:rsidRDefault="00E250A1" w:rsidP="00E250A1">
      <w:pPr>
        <w:pStyle w:val="Bullets2"/>
      </w:pPr>
      <w:r>
        <w:t>In-state travel</w:t>
      </w:r>
    </w:p>
    <w:p w14:paraId="08FF5CA7" w14:textId="2335D8B8" w:rsidR="00E250A1" w:rsidRDefault="00E250A1" w:rsidP="00E250A1">
      <w:pPr>
        <w:pStyle w:val="Bullets2"/>
      </w:pPr>
      <w:r>
        <w:t>Flexibility – hours, role</w:t>
      </w:r>
    </w:p>
    <w:p w14:paraId="479235BB" w14:textId="553B57CC" w:rsidR="00E250A1" w:rsidRDefault="00E250A1" w:rsidP="00E250A1">
      <w:pPr>
        <w:pStyle w:val="Bullets2"/>
      </w:pPr>
      <w:r>
        <w:t>Adaptability – work w/small nonprofits, regional partners, business partners, diverse audience</w:t>
      </w:r>
    </w:p>
    <w:p w14:paraId="358EDA2F" w14:textId="1838CF9B" w:rsidR="00E250A1" w:rsidRDefault="00E250A1" w:rsidP="00E250A1">
      <w:r>
        <w:t xml:space="preserve">Salary Range: </w:t>
      </w:r>
      <w:r>
        <w:fldChar w:fldCharType="begin"/>
      </w:r>
      <w:r>
        <w:instrText xml:space="preserve"> MACROBUTTON  AcceptAllChangesInDoc [INSERT SALARY RANGE] </w:instrText>
      </w:r>
      <w:r>
        <w:fldChar w:fldCharType="end"/>
      </w:r>
      <w:r>
        <w:t xml:space="preserve"> </w:t>
      </w:r>
    </w:p>
    <w:p w14:paraId="489B7D69" w14:textId="77777777" w:rsidR="00E250A1" w:rsidRDefault="00E250A1" w:rsidP="00E250A1"/>
    <w:p w14:paraId="0DCD52A9" w14:textId="02CA00E0" w:rsidR="00E250A1" w:rsidRDefault="00E250A1" w:rsidP="00E250A1">
      <w:pPr>
        <w:pStyle w:val="Heading1"/>
      </w:pPr>
      <w:r>
        <w:lastRenderedPageBreak/>
        <w:t>Questions for Phone interview</w:t>
      </w:r>
    </w:p>
    <w:p w14:paraId="18E8CDCD" w14:textId="20F170E4" w:rsidR="00E250A1" w:rsidRDefault="00E250A1" w:rsidP="00E250A1">
      <w:pPr>
        <w:pStyle w:val="Bullets"/>
      </w:pPr>
      <w:r>
        <w:t>What attracted you to the position?</w:t>
      </w:r>
    </w:p>
    <w:p w14:paraId="4EEF3972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4A7BAFA4" w14:textId="2A22C68D" w:rsidR="00E250A1" w:rsidRDefault="00E250A1" w:rsidP="00E250A1">
      <w:pPr>
        <w:pStyle w:val="Bullets"/>
      </w:pPr>
      <w:r>
        <w:t>Describe career history / qualifications for position / strengths &amp; weaknesses:</w:t>
      </w:r>
    </w:p>
    <w:p w14:paraId="647A604A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45CCD7B1" w14:textId="1C7B6EB0" w:rsidR="00E250A1" w:rsidRDefault="00E250A1" w:rsidP="00E250A1">
      <w:pPr>
        <w:pStyle w:val="Bullets"/>
      </w:pPr>
      <w:r>
        <w:t>What do you like to do best/least?</w:t>
      </w:r>
    </w:p>
    <w:p w14:paraId="40587AF6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1D71FA13" w14:textId="52AEEFDA" w:rsidR="00E250A1" w:rsidRDefault="00E250A1" w:rsidP="00E250A1">
      <w:pPr>
        <w:pStyle w:val="Bullets"/>
      </w:pPr>
      <w:r>
        <w:t>Describe work style and optimum work environment. Have you worked in similar organization?</w:t>
      </w:r>
    </w:p>
    <w:p w14:paraId="09255A94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791088AC" w14:textId="3C1E6C3A" w:rsidR="00E250A1" w:rsidRDefault="00E250A1" w:rsidP="00E250A1">
      <w:pPr>
        <w:pStyle w:val="Bullets"/>
      </w:pPr>
      <w:r>
        <w:t xml:space="preserve">Do you have questions about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>, the position, etc.</w:t>
      </w:r>
    </w:p>
    <w:p w14:paraId="199D3F18" w14:textId="6F2AA7CB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408A412D" w14:textId="5CD0A253" w:rsidR="00E250A1" w:rsidRDefault="00E250A1" w:rsidP="00E250A1">
      <w:pPr>
        <w:pStyle w:val="Bullets"/>
      </w:pPr>
      <w:r>
        <w:t xml:space="preserve">Other questions.  </w:t>
      </w:r>
    </w:p>
    <w:p w14:paraId="12F343CD" w14:textId="77777777" w:rsidR="00E250A1" w:rsidRDefault="00E250A1" w:rsidP="00E250A1"/>
    <w:p w14:paraId="1338617F" w14:textId="77777777" w:rsidR="003B5B0C" w:rsidRDefault="003B5B0C" w:rsidP="003B5B0C">
      <w:r w:rsidRPr="003B5B0C">
        <w:rPr>
          <w:rStyle w:val="Strong"/>
        </w:rPr>
        <w:t>Salary Range Acceptable to applicant:</w:t>
      </w:r>
      <w:r>
        <w:t xml:space="preserve">     </w:t>
      </w:r>
      <w:r>
        <w:sym w:font="Wingdings" w:char="F071"/>
      </w:r>
      <w:r>
        <w:t xml:space="preserve">Yes          </w:t>
      </w:r>
      <w:r>
        <w:sym w:font="Wingdings" w:char="F071"/>
      </w:r>
      <w:r>
        <w:t xml:space="preserve"> No           </w:t>
      </w:r>
      <w:r>
        <w:sym w:font="Wingdings" w:char="F071"/>
      </w:r>
      <w:r>
        <w:t xml:space="preserve"> Possibly </w:t>
      </w:r>
    </w:p>
    <w:p w14:paraId="6380683D" w14:textId="05B56574" w:rsidR="00E250A1" w:rsidRDefault="00E250A1" w:rsidP="00E250A1">
      <w:r w:rsidRPr="00E250A1">
        <w:rPr>
          <w:rStyle w:val="Strong"/>
        </w:rPr>
        <w:t>Qualities:</w:t>
      </w:r>
      <w:r>
        <w:t xml:space="preserve"> </w:t>
      </w:r>
      <w:r>
        <w:sym w:font="Wingdings" w:char="F071"/>
      </w:r>
      <w:r>
        <w:t xml:space="preserve"> Speaks clearly         </w:t>
      </w:r>
      <w:r>
        <w:sym w:font="Wingdings" w:char="F071"/>
      </w:r>
      <w:r>
        <w:t xml:space="preserve"> Organized thoughts          </w:t>
      </w:r>
      <w:r>
        <w:sym w:font="Wingdings" w:char="F071"/>
      </w:r>
      <w:r>
        <w:t xml:space="preserve"> Enthusiastic            </w:t>
      </w:r>
      <w:r>
        <w:sym w:font="Wingdings" w:char="F071"/>
      </w:r>
      <w:r>
        <w:t xml:space="preserve"> Humble/learning</w:t>
      </w:r>
    </w:p>
    <w:p w14:paraId="3DCD17D7" w14:textId="39CB81D4" w:rsidR="00E250A1" w:rsidRDefault="00E250A1" w:rsidP="00E250A1">
      <w:r w:rsidRPr="00E250A1">
        <w:rPr>
          <w:rStyle w:val="Strong"/>
        </w:rPr>
        <w:t>Demonstrated experience:</w:t>
      </w:r>
      <w:r>
        <w:t xml:space="preserve"> </w:t>
      </w:r>
      <w:r>
        <w:sym w:font="Wingdings" w:char="F071"/>
      </w:r>
      <w:r>
        <w:t xml:space="preserve"> Curriculum    </w:t>
      </w:r>
      <w:r>
        <w:sym w:font="Wingdings" w:char="F071"/>
      </w:r>
      <w:r>
        <w:t xml:space="preserve"> Event planning   </w:t>
      </w:r>
      <w:r>
        <w:sym w:font="Wingdings" w:char="F071"/>
      </w:r>
      <w:r>
        <w:t xml:space="preserve"> Marketing    </w:t>
      </w:r>
      <w:r>
        <w:sym w:font="Wingdings" w:char="F071"/>
      </w:r>
      <w:r>
        <w:t xml:space="preserve"> </w:t>
      </w:r>
      <w:proofErr w:type="gramStart"/>
      <w:r>
        <w:t>Multi-tasking</w:t>
      </w:r>
      <w:proofErr w:type="gramEnd"/>
      <w:r>
        <w:t xml:space="preserve">  </w:t>
      </w:r>
      <w:r>
        <w:br/>
      </w:r>
      <w:r>
        <w:sym w:font="Wingdings" w:char="F071"/>
      </w:r>
      <w:r>
        <w:t xml:space="preserve">  Advocacy</w:t>
      </w:r>
    </w:p>
    <w:p w14:paraId="4388980D" w14:textId="546363E3" w:rsidR="00E250A1" w:rsidRDefault="00E250A1" w:rsidP="00E250A1">
      <w:r w:rsidRPr="00E250A1">
        <w:rPr>
          <w:rStyle w:val="Strong"/>
        </w:rPr>
        <w:t>Computer applications:</w:t>
      </w:r>
      <w:r>
        <w:t xml:space="preserve">   </w:t>
      </w:r>
      <w:r>
        <w:sym w:font="Wingdings" w:char="F071"/>
      </w:r>
      <w:r>
        <w:t xml:space="preserve"> Publisher   </w:t>
      </w:r>
      <w:r>
        <w:sym w:font="Wingdings" w:char="F071"/>
      </w:r>
      <w:r>
        <w:t xml:space="preserve"> PowerPoint   </w:t>
      </w:r>
    </w:p>
    <w:p w14:paraId="3672C3E0" w14:textId="3CF90845" w:rsidR="00B947DC" w:rsidRDefault="00E250A1" w:rsidP="00E250A1">
      <w:r w:rsidRPr="00E250A1">
        <w:rPr>
          <w:rStyle w:val="Strong"/>
        </w:rPr>
        <w:t>Recommend for further interview</w:t>
      </w:r>
      <w:r>
        <w:rPr>
          <w:rStyle w:val="Strong"/>
        </w:rPr>
        <w:t>:</w:t>
      </w:r>
      <w:r>
        <w:t xml:space="preserve">    </w:t>
      </w:r>
      <w:r>
        <w:sym w:font="Wingdings" w:char="F071"/>
      </w:r>
      <w:r>
        <w:t xml:space="preserve"> Yes      </w:t>
      </w:r>
      <w:r>
        <w:sym w:font="Wingdings" w:char="F071"/>
      </w:r>
      <w:r>
        <w:t xml:space="preserve"> No</w:t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37A51" w14:textId="77777777" w:rsidR="00E250A1" w:rsidRDefault="00E250A1" w:rsidP="007448FA">
      <w:pPr>
        <w:spacing w:before="0" w:after="0" w:line="240" w:lineRule="auto"/>
      </w:pPr>
      <w:r>
        <w:separator/>
      </w:r>
    </w:p>
  </w:endnote>
  <w:endnote w:type="continuationSeparator" w:id="0">
    <w:p w14:paraId="39C734EA" w14:textId="77777777" w:rsidR="00E250A1" w:rsidRDefault="00E250A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4B411FE-1FEF-4A2E-ABA2-541968DBFF80}"/>
    <w:embedBold r:id="rId2" w:fontKey="{971BE97F-D4CA-40B5-B088-811AC23BADCD}"/>
    <w:embedItalic r:id="rId3" w:fontKey="{39460AFA-CCC1-474E-9079-92C715759E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B259DA-DA1F-46ED-A385-50CB7AEEA87A}"/>
    <w:embedBold r:id="rId5" w:fontKey="{CC4EACE4-4DCA-4982-97CE-B24D46075F42}"/>
    <w:embedItalic r:id="rId6" w:fontKey="{3ECFB1A8-0C29-4EF9-A6A6-C33E3B36B1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63B57" w14:textId="77777777" w:rsidR="000426D0" w:rsidRDefault="000426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28AD2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D48AD5" w14:textId="6BA283B2" w:rsidR="000426D0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19335AF" wp14:editId="26800224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0426D0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0A09A" w14:textId="77777777" w:rsidR="000426D0" w:rsidRDefault="00042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13972" w14:textId="77777777" w:rsidR="00E250A1" w:rsidRDefault="00E250A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EDEBFEE" w14:textId="77777777" w:rsidR="00E250A1" w:rsidRDefault="00E250A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9C40B" w14:textId="77777777" w:rsidR="000426D0" w:rsidRDefault="000426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08A28" w14:textId="77777777" w:rsidR="000426D0" w:rsidRDefault="000426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F8CE0" w14:textId="77777777" w:rsidR="000426D0" w:rsidRDefault="000426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68B6A5D"/>
    <w:multiLevelType w:val="hybridMultilevel"/>
    <w:tmpl w:val="81868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1A7837"/>
    <w:multiLevelType w:val="hybridMultilevel"/>
    <w:tmpl w:val="3B3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43C4FE1"/>
    <w:multiLevelType w:val="hybridMultilevel"/>
    <w:tmpl w:val="E326C9CC"/>
    <w:lvl w:ilvl="0" w:tplc="3028C870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977574">
    <w:abstractNumId w:val="4"/>
  </w:num>
  <w:num w:numId="2" w16cid:durableId="526649199">
    <w:abstractNumId w:val="3"/>
  </w:num>
  <w:num w:numId="3" w16cid:durableId="1958639479">
    <w:abstractNumId w:val="9"/>
  </w:num>
  <w:num w:numId="4" w16cid:durableId="153839202">
    <w:abstractNumId w:val="7"/>
  </w:num>
  <w:num w:numId="5" w16cid:durableId="1225988713">
    <w:abstractNumId w:val="7"/>
  </w:num>
  <w:num w:numId="6" w16cid:durableId="1946422072">
    <w:abstractNumId w:val="5"/>
  </w:num>
  <w:num w:numId="7" w16cid:durableId="1386418382">
    <w:abstractNumId w:val="0"/>
  </w:num>
  <w:num w:numId="8" w16cid:durableId="395445295">
    <w:abstractNumId w:val="0"/>
  </w:num>
  <w:num w:numId="9" w16cid:durableId="1748073996">
    <w:abstractNumId w:val="0"/>
  </w:num>
  <w:num w:numId="10" w16cid:durableId="375469282">
    <w:abstractNumId w:val="0"/>
  </w:num>
  <w:num w:numId="11" w16cid:durableId="497040217">
    <w:abstractNumId w:val="0"/>
  </w:num>
  <w:num w:numId="12" w16cid:durableId="229922590">
    <w:abstractNumId w:val="0"/>
  </w:num>
  <w:num w:numId="13" w16cid:durableId="16152856">
    <w:abstractNumId w:val="1"/>
  </w:num>
  <w:num w:numId="14" w16cid:durableId="2108429560">
    <w:abstractNumId w:val="0"/>
  </w:num>
  <w:num w:numId="15" w16cid:durableId="2109764124">
    <w:abstractNumId w:val="0"/>
  </w:num>
  <w:num w:numId="16" w16cid:durableId="2039231081">
    <w:abstractNumId w:val="6"/>
  </w:num>
  <w:num w:numId="17" w16cid:durableId="615793259">
    <w:abstractNumId w:val="8"/>
  </w:num>
  <w:num w:numId="18" w16cid:durableId="21128973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A1"/>
    <w:rsid w:val="000426D0"/>
    <w:rsid w:val="00131618"/>
    <w:rsid w:val="001938EC"/>
    <w:rsid w:val="00297E88"/>
    <w:rsid w:val="002C5A9C"/>
    <w:rsid w:val="003446F1"/>
    <w:rsid w:val="0039092E"/>
    <w:rsid w:val="003B5B0C"/>
    <w:rsid w:val="003B6D13"/>
    <w:rsid w:val="00425176"/>
    <w:rsid w:val="004A1838"/>
    <w:rsid w:val="00645153"/>
    <w:rsid w:val="00667E3C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75CD5"/>
    <w:rsid w:val="00CD63F8"/>
    <w:rsid w:val="00D92915"/>
    <w:rsid w:val="00DE7795"/>
    <w:rsid w:val="00E250A1"/>
    <w:rsid w:val="00E464BC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19E45"/>
  <w15:chartTrackingRefBased/>
  <w15:docId w15:val="{20F931B2-EA6B-4626-9D80-A1315494B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character" w:styleId="Strong">
    <w:name w:val="Strong"/>
    <w:basedOn w:val="DefaultParagraphFont"/>
    <w:uiPriority w:val="22"/>
    <w:qFormat/>
    <w:rsid w:val="00E250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853E4-D410-4E31-81B1-B71D2B91B7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A0063-1C98-4423-BAAB-B040174BE5C2}">
  <ds:schemaRefs>
    <ds:schemaRef ds:uri="http://www.w3.org/XML/1998/namespace"/>
    <ds:schemaRef ds:uri="http://purl.org/dc/terms/"/>
    <ds:schemaRef ds:uri="6ccbe38b-1a20-46da-8aaa-80461f379b6f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a9643071-28cc-44d5-b501-aa6025d1b200"/>
  </ds:schemaRefs>
</ds:datastoreItem>
</file>

<file path=customXml/itemProps4.xml><?xml version="1.0" encoding="utf-8"?>
<ds:datastoreItem xmlns:ds="http://schemas.openxmlformats.org/officeDocument/2006/customXml" ds:itemID="{34FD19C0-D84F-420D-8962-EA9035705484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15</TotalTime>
  <Pages>2</Pages>
  <Words>259</Words>
  <Characters>1687</Characters>
  <Application>Microsoft Office Word</Application>
  <DocSecurity>0</DocSecurity>
  <Lines>60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Phone Screening Template</vt:lpstr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Phone Screening Template</dc:title>
  <dc:subject/>
  <dc:creator>Info@nhnonprofits.org</dc:creator>
  <cp:keywords/>
  <dc:description/>
  <cp:lastModifiedBy>Susan Dumais</cp:lastModifiedBy>
  <cp:revision>5</cp:revision>
  <dcterms:created xsi:type="dcterms:W3CDTF">2021-10-19T19:31:00Z</dcterms:created>
  <dcterms:modified xsi:type="dcterms:W3CDTF">2024-12-16T18:21:00Z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