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428905" w14:textId="40D601CE" w:rsidR="00B947DC" w:rsidRDefault="00BD7331" w:rsidP="00BD7331">
      <w:pPr>
        <w:pStyle w:val="Title"/>
      </w:pPr>
      <w:r>
        <w:t>Meeting Minutes Template</w:t>
      </w:r>
    </w:p>
    <w:p w14:paraId="143682BA" w14:textId="77777777" w:rsidR="00BD7331" w:rsidRDefault="00BD7331" w:rsidP="00BD7331">
      <w:pPr>
        <w:sectPr w:rsidR="00BD7331" w:rsidSect="009973E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00" w:right="1340" w:bottom="280" w:left="1320" w:header="720" w:footer="576" w:gutter="0"/>
          <w:cols w:space="720"/>
          <w:docGrid w:linePitch="272"/>
        </w:sectPr>
      </w:pPr>
    </w:p>
    <w:p w14:paraId="6D100C4E" w14:textId="1148D5DA" w:rsidR="00BD7331" w:rsidRDefault="00BD7331" w:rsidP="00BD7331">
      <w:r>
        <w:t xml:space="preserve">Name of Committee: </w:t>
      </w:r>
    </w:p>
    <w:p w14:paraId="6474C2A3" w14:textId="60DF61AE" w:rsidR="00BD7331" w:rsidRDefault="00BD7331" w:rsidP="00BD7331">
      <w:r>
        <w:t>Date of Meeting:</w:t>
      </w:r>
    </w:p>
    <w:p w14:paraId="74B33BBB" w14:textId="032021D4" w:rsidR="00BD7331" w:rsidRDefault="00BD7331" w:rsidP="00BD7331">
      <w:r>
        <w:t>Location of Meeting:</w:t>
      </w:r>
    </w:p>
    <w:p w14:paraId="02BE7D37" w14:textId="71D544F7" w:rsidR="00BD7331" w:rsidRDefault="00BD7331" w:rsidP="00BD7331">
      <w:r>
        <w:t>Notes Taken by:</w:t>
      </w:r>
    </w:p>
    <w:p w14:paraId="17DD289F" w14:textId="77777777" w:rsidR="00BD7331" w:rsidRDefault="00BD7331" w:rsidP="00BD7331">
      <w:pPr>
        <w:sectPr w:rsidR="00BD7331" w:rsidSect="00BD7331">
          <w:type w:val="continuous"/>
          <w:pgSz w:w="12240" w:h="15840"/>
          <w:pgMar w:top="1400" w:right="1340" w:bottom="280" w:left="1320" w:header="720" w:footer="576" w:gutter="0"/>
          <w:cols w:num="2" w:space="720"/>
          <w:docGrid w:linePitch="272"/>
        </w:sectPr>
      </w:pP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4785"/>
        <w:gridCol w:w="4785"/>
      </w:tblGrid>
      <w:tr w:rsidR="00BD7331" w14:paraId="481930A4" w14:textId="77777777" w:rsidTr="00BD7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85" w:type="dxa"/>
          </w:tcPr>
          <w:p w14:paraId="2A0A8862" w14:textId="219F1CD7" w:rsidR="00BD7331" w:rsidRDefault="00BD7331" w:rsidP="00BD7331">
            <w:r>
              <w:t>Members Present</w:t>
            </w:r>
          </w:p>
        </w:tc>
        <w:tc>
          <w:tcPr>
            <w:tcW w:w="4785" w:type="dxa"/>
          </w:tcPr>
          <w:p w14:paraId="711EDD35" w14:textId="25C2307D" w:rsidR="00BD7331" w:rsidRDefault="00BD7331" w:rsidP="00BD7331">
            <w:r>
              <w:t>Members Absent</w:t>
            </w:r>
          </w:p>
        </w:tc>
      </w:tr>
      <w:tr w:rsidR="00BD7331" w14:paraId="6EB8BD52" w14:textId="77777777" w:rsidTr="00BD7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85" w:type="dxa"/>
          </w:tcPr>
          <w:p w14:paraId="096BDD1F" w14:textId="77777777" w:rsidR="00BD7331" w:rsidRDefault="00BD7331" w:rsidP="00BD7331"/>
        </w:tc>
        <w:tc>
          <w:tcPr>
            <w:tcW w:w="4785" w:type="dxa"/>
          </w:tcPr>
          <w:p w14:paraId="0A0EA410" w14:textId="77777777" w:rsidR="00BD7331" w:rsidRDefault="00BD7331" w:rsidP="00BD7331"/>
        </w:tc>
      </w:tr>
      <w:tr w:rsidR="00BD7331" w14:paraId="54F37970" w14:textId="77777777" w:rsidTr="00BD73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785" w:type="dxa"/>
          </w:tcPr>
          <w:p w14:paraId="4043E5E1" w14:textId="77777777" w:rsidR="00BD7331" w:rsidRDefault="00BD7331" w:rsidP="00BD7331"/>
        </w:tc>
        <w:tc>
          <w:tcPr>
            <w:tcW w:w="4785" w:type="dxa"/>
          </w:tcPr>
          <w:p w14:paraId="07D6C295" w14:textId="77777777" w:rsidR="00BD7331" w:rsidRDefault="00BD7331" w:rsidP="00BD7331"/>
        </w:tc>
      </w:tr>
      <w:tr w:rsidR="00BD7331" w14:paraId="6B72B586" w14:textId="77777777" w:rsidTr="00BD7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85" w:type="dxa"/>
          </w:tcPr>
          <w:p w14:paraId="1B869714" w14:textId="77777777" w:rsidR="00BD7331" w:rsidRDefault="00BD7331" w:rsidP="00BD7331"/>
        </w:tc>
        <w:tc>
          <w:tcPr>
            <w:tcW w:w="4785" w:type="dxa"/>
          </w:tcPr>
          <w:p w14:paraId="155EA87E" w14:textId="77777777" w:rsidR="00BD7331" w:rsidRDefault="00BD7331" w:rsidP="00BD7331"/>
        </w:tc>
      </w:tr>
      <w:tr w:rsidR="00BD7331" w14:paraId="429F8F4A" w14:textId="77777777" w:rsidTr="00BD73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785" w:type="dxa"/>
          </w:tcPr>
          <w:p w14:paraId="2AAAC806" w14:textId="77777777" w:rsidR="00BD7331" w:rsidRDefault="00BD7331" w:rsidP="00BD7331"/>
        </w:tc>
        <w:tc>
          <w:tcPr>
            <w:tcW w:w="4785" w:type="dxa"/>
          </w:tcPr>
          <w:p w14:paraId="74C848D8" w14:textId="77777777" w:rsidR="00BD7331" w:rsidRDefault="00BD7331" w:rsidP="00BD7331"/>
        </w:tc>
      </w:tr>
      <w:tr w:rsidR="00BD7331" w14:paraId="7CBDE649" w14:textId="77777777" w:rsidTr="00BD7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85" w:type="dxa"/>
          </w:tcPr>
          <w:p w14:paraId="6BA8BABE" w14:textId="77777777" w:rsidR="00BD7331" w:rsidRDefault="00BD7331" w:rsidP="00BD7331"/>
        </w:tc>
        <w:tc>
          <w:tcPr>
            <w:tcW w:w="4785" w:type="dxa"/>
          </w:tcPr>
          <w:p w14:paraId="4310F619" w14:textId="77777777" w:rsidR="00BD7331" w:rsidRDefault="00BD7331" w:rsidP="00BD7331"/>
        </w:tc>
      </w:tr>
    </w:tbl>
    <w:p w14:paraId="68B91F74" w14:textId="095ED050" w:rsidR="00BD7331" w:rsidRDefault="00BD7331" w:rsidP="00BD7331">
      <w:pPr>
        <w:pStyle w:val="Heading1"/>
      </w:pPr>
      <w:r>
        <w:t>Themes/Topics Discussed:</w:t>
      </w:r>
    </w:p>
    <w:p w14:paraId="156A4590" w14:textId="28FB5724" w:rsidR="00BD7331" w:rsidRDefault="00BD7331" w:rsidP="00BD7331"/>
    <w:p w14:paraId="4D4AD1E6" w14:textId="4A634BE1" w:rsidR="00BD7331" w:rsidRDefault="00BD7331" w:rsidP="00BD7331"/>
    <w:p w14:paraId="5E62E315" w14:textId="6BF56CE0" w:rsidR="00BD7331" w:rsidRDefault="00BD7331" w:rsidP="00BD7331">
      <w:pPr>
        <w:pStyle w:val="Heading1"/>
      </w:pPr>
      <w:r>
        <w:t>Decisions Made:</w:t>
      </w:r>
    </w:p>
    <w:p w14:paraId="6704CF8F" w14:textId="1C386A1E" w:rsidR="00BD7331" w:rsidRDefault="00BD7331" w:rsidP="00BD7331"/>
    <w:p w14:paraId="3B4BD472" w14:textId="77777777" w:rsidR="00BD7331" w:rsidRDefault="00BD7331" w:rsidP="00BD7331"/>
    <w:p w14:paraId="6EF03B79" w14:textId="53600B17" w:rsidR="00BD7331" w:rsidRDefault="00BD7331" w:rsidP="00BD7331">
      <w:pPr>
        <w:pStyle w:val="Heading1"/>
      </w:pPr>
      <w:r>
        <w:t>Action Steps: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3190"/>
        <w:gridCol w:w="3190"/>
        <w:gridCol w:w="3190"/>
      </w:tblGrid>
      <w:tr w:rsidR="00BD7331" w14:paraId="16D1EDC8" w14:textId="77777777" w:rsidTr="00BD7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90" w:type="dxa"/>
          </w:tcPr>
          <w:p w14:paraId="5B829CCD" w14:textId="76D31271" w:rsidR="00BD7331" w:rsidRDefault="00BD7331" w:rsidP="00BD7331">
            <w:r>
              <w:t>What</w:t>
            </w:r>
          </w:p>
        </w:tc>
        <w:tc>
          <w:tcPr>
            <w:tcW w:w="3190" w:type="dxa"/>
          </w:tcPr>
          <w:p w14:paraId="3CC638C4" w14:textId="5304CF31" w:rsidR="00BD7331" w:rsidRDefault="00BD7331" w:rsidP="00BD7331">
            <w:r>
              <w:t>Who</w:t>
            </w:r>
          </w:p>
        </w:tc>
        <w:tc>
          <w:tcPr>
            <w:tcW w:w="3190" w:type="dxa"/>
          </w:tcPr>
          <w:p w14:paraId="1B7C9E4F" w14:textId="5C1200C0" w:rsidR="00BD7331" w:rsidRDefault="00BD7331" w:rsidP="00BD7331">
            <w:r>
              <w:t>By When</w:t>
            </w:r>
          </w:p>
        </w:tc>
      </w:tr>
      <w:tr w:rsidR="00BD7331" w14:paraId="396092A1" w14:textId="77777777" w:rsidTr="00BD7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190" w:type="dxa"/>
          </w:tcPr>
          <w:p w14:paraId="0E9BC429" w14:textId="77777777" w:rsidR="00BD7331" w:rsidRDefault="00BD7331" w:rsidP="00BD7331"/>
        </w:tc>
        <w:tc>
          <w:tcPr>
            <w:tcW w:w="3190" w:type="dxa"/>
          </w:tcPr>
          <w:p w14:paraId="08C11CB5" w14:textId="77777777" w:rsidR="00BD7331" w:rsidRDefault="00BD7331" w:rsidP="00BD7331"/>
        </w:tc>
        <w:tc>
          <w:tcPr>
            <w:tcW w:w="3190" w:type="dxa"/>
          </w:tcPr>
          <w:p w14:paraId="73770DFD" w14:textId="77777777" w:rsidR="00BD7331" w:rsidRDefault="00BD7331" w:rsidP="00BD7331"/>
        </w:tc>
      </w:tr>
      <w:tr w:rsidR="00BD7331" w14:paraId="550D5F65" w14:textId="77777777" w:rsidTr="00BD73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3190" w:type="dxa"/>
          </w:tcPr>
          <w:p w14:paraId="48E5FDBC" w14:textId="77777777" w:rsidR="00BD7331" w:rsidRDefault="00BD7331" w:rsidP="00BD7331"/>
        </w:tc>
        <w:tc>
          <w:tcPr>
            <w:tcW w:w="3190" w:type="dxa"/>
          </w:tcPr>
          <w:p w14:paraId="3A43E792" w14:textId="77777777" w:rsidR="00BD7331" w:rsidRDefault="00BD7331" w:rsidP="00BD7331"/>
        </w:tc>
        <w:tc>
          <w:tcPr>
            <w:tcW w:w="3190" w:type="dxa"/>
          </w:tcPr>
          <w:p w14:paraId="5A179073" w14:textId="77777777" w:rsidR="00BD7331" w:rsidRDefault="00BD7331" w:rsidP="00BD7331"/>
        </w:tc>
      </w:tr>
      <w:tr w:rsidR="00BD7331" w14:paraId="20C6C2CF" w14:textId="77777777" w:rsidTr="00BD7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190" w:type="dxa"/>
          </w:tcPr>
          <w:p w14:paraId="7D119ACD" w14:textId="77777777" w:rsidR="00BD7331" w:rsidRDefault="00BD7331" w:rsidP="00BD7331"/>
        </w:tc>
        <w:tc>
          <w:tcPr>
            <w:tcW w:w="3190" w:type="dxa"/>
          </w:tcPr>
          <w:p w14:paraId="276CA701" w14:textId="77777777" w:rsidR="00BD7331" w:rsidRDefault="00BD7331" w:rsidP="00BD7331"/>
        </w:tc>
        <w:tc>
          <w:tcPr>
            <w:tcW w:w="3190" w:type="dxa"/>
          </w:tcPr>
          <w:p w14:paraId="0E4FA702" w14:textId="77777777" w:rsidR="00BD7331" w:rsidRDefault="00BD7331" w:rsidP="00BD7331"/>
        </w:tc>
      </w:tr>
      <w:tr w:rsidR="00BD7331" w14:paraId="59D10162" w14:textId="77777777" w:rsidTr="00BD73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3190" w:type="dxa"/>
          </w:tcPr>
          <w:p w14:paraId="042C32D4" w14:textId="77777777" w:rsidR="00BD7331" w:rsidRDefault="00BD7331" w:rsidP="00BD7331"/>
        </w:tc>
        <w:tc>
          <w:tcPr>
            <w:tcW w:w="3190" w:type="dxa"/>
          </w:tcPr>
          <w:p w14:paraId="2EA6A843" w14:textId="77777777" w:rsidR="00BD7331" w:rsidRDefault="00BD7331" w:rsidP="00BD7331"/>
        </w:tc>
        <w:tc>
          <w:tcPr>
            <w:tcW w:w="3190" w:type="dxa"/>
          </w:tcPr>
          <w:p w14:paraId="4A91E37D" w14:textId="77777777" w:rsidR="00BD7331" w:rsidRDefault="00BD7331" w:rsidP="00BD7331"/>
        </w:tc>
      </w:tr>
    </w:tbl>
    <w:p w14:paraId="26965948" w14:textId="77777777" w:rsidR="00BD7331" w:rsidRPr="00BD7331" w:rsidRDefault="00BD7331" w:rsidP="00BD7331"/>
    <w:sectPr w:rsidR="00BD7331" w:rsidRPr="00BD7331" w:rsidSect="00BD7331">
      <w:type w:val="continuous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38ABFB" w14:textId="77777777" w:rsidR="00BD7331" w:rsidRDefault="00BD7331" w:rsidP="007448FA">
      <w:pPr>
        <w:spacing w:before="0" w:after="0" w:line="240" w:lineRule="auto"/>
      </w:pPr>
      <w:r>
        <w:separator/>
      </w:r>
    </w:p>
  </w:endnote>
  <w:endnote w:type="continuationSeparator" w:id="0">
    <w:p w14:paraId="3B568D0F" w14:textId="77777777" w:rsidR="00BD7331" w:rsidRDefault="00BD7331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subsetted="1" w:fontKey="{40401BF7-945A-4692-954E-3F81B3BB00E3}"/>
    <w:embedBold r:id="rId2" w:subsetted="1" w:fontKey="{0D3F802E-8AC1-422D-8A5B-8EB64BF69C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D877336-5448-43B4-A77C-65DF861AF70B}"/>
    <w:embedBold r:id="rId4" w:fontKey="{E1DEAA0C-B8AD-4459-BF8B-A4BFF5B13558}"/>
    <w:embedItalic r:id="rId5" w:fontKey="{22FAF009-7E31-432A-A15A-11F5DB9CF1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C494B" w14:textId="77777777" w:rsidR="00BD7331" w:rsidRDefault="00BD73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A5238D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51C64D" w14:textId="0A77ECF3" w:rsidR="004A386B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66FFD77A" wp14:editId="1B21582B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4A386B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24F83" w14:textId="77777777" w:rsidR="00BD7331" w:rsidRDefault="00BD7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F61BA" w14:textId="77777777" w:rsidR="00BD7331" w:rsidRDefault="00BD7331" w:rsidP="007448FA">
      <w:pPr>
        <w:spacing w:before="0" w:after="0" w:line="240" w:lineRule="auto"/>
      </w:pPr>
      <w:r>
        <w:separator/>
      </w:r>
    </w:p>
  </w:footnote>
  <w:footnote w:type="continuationSeparator" w:id="0">
    <w:p w14:paraId="20E6DC4D" w14:textId="77777777" w:rsidR="00BD7331" w:rsidRDefault="00BD7331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17C45" w14:textId="77777777" w:rsidR="00BD7331" w:rsidRDefault="00BD73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A23C3" w14:textId="77777777" w:rsidR="00BD7331" w:rsidRDefault="00BD73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C0F1A" w14:textId="77777777" w:rsidR="00BD7331" w:rsidRDefault="00BD73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3521221">
    <w:abstractNumId w:val="3"/>
  </w:num>
  <w:num w:numId="2" w16cid:durableId="1727950401">
    <w:abstractNumId w:val="2"/>
  </w:num>
  <w:num w:numId="3" w16cid:durableId="1728139566">
    <w:abstractNumId w:val="6"/>
  </w:num>
  <w:num w:numId="4" w16cid:durableId="616644447">
    <w:abstractNumId w:val="5"/>
  </w:num>
  <w:num w:numId="5" w16cid:durableId="177358467">
    <w:abstractNumId w:val="5"/>
  </w:num>
  <w:num w:numId="6" w16cid:durableId="1351761602">
    <w:abstractNumId w:val="4"/>
  </w:num>
  <w:num w:numId="7" w16cid:durableId="1350519790">
    <w:abstractNumId w:val="0"/>
  </w:num>
  <w:num w:numId="8" w16cid:durableId="1590305523">
    <w:abstractNumId w:val="0"/>
  </w:num>
  <w:num w:numId="9" w16cid:durableId="1520511635">
    <w:abstractNumId w:val="0"/>
  </w:num>
  <w:num w:numId="10" w16cid:durableId="710348531">
    <w:abstractNumId w:val="0"/>
  </w:num>
  <w:num w:numId="11" w16cid:durableId="1790124874">
    <w:abstractNumId w:val="0"/>
  </w:num>
  <w:num w:numId="12" w16cid:durableId="2022274629">
    <w:abstractNumId w:val="0"/>
  </w:num>
  <w:num w:numId="13" w16cid:durableId="1837530453">
    <w:abstractNumId w:val="1"/>
  </w:num>
  <w:num w:numId="14" w16cid:durableId="1826703812">
    <w:abstractNumId w:val="0"/>
  </w:num>
  <w:num w:numId="15" w16cid:durableId="1470317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331"/>
    <w:rsid w:val="00131618"/>
    <w:rsid w:val="001938EC"/>
    <w:rsid w:val="00297E88"/>
    <w:rsid w:val="002C5A9C"/>
    <w:rsid w:val="002E210E"/>
    <w:rsid w:val="003446F1"/>
    <w:rsid w:val="0039092E"/>
    <w:rsid w:val="003B6D13"/>
    <w:rsid w:val="00425176"/>
    <w:rsid w:val="004A1838"/>
    <w:rsid w:val="004A386B"/>
    <w:rsid w:val="005D6CD3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BD7331"/>
    <w:rsid w:val="00C75CD5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B78CB"/>
  <w15:chartTrackingRefBased/>
  <w15:docId w15:val="{C5E19FA6-D2D7-4B82-9842-9F285E60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BD733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E11327-6D6D-4BD7-BC6C-55D7B4A6FF44}"/>
</file>

<file path=customXml/itemProps3.xml><?xml version="1.0" encoding="utf-8"?>
<ds:datastoreItem xmlns:ds="http://schemas.openxmlformats.org/officeDocument/2006/customXml" ds:itemID="{FEB96276-93FF-4E8F-A280-32E1CF893F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4286C7-0012-4DC9-B183-5176BB0CA0C4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www.w3.org/XML/1998/namespace"/>
    <ds:schemaRef ds:uri="http://purl.org/dc/dcmitype/"/>
    <ds:schemaRef ds:uri="6ccbe38b-1a20-46da-8aaa-80461f379b6f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7</TotalTime>
  <Pages>1</Pages>
  <Words>41</Words>
  <Characters>201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 Template</dc:title>
  <dc:subject/>
  <dc:creator>Info@nhnonprofits.org</dc:creator>
  <cp:keywords/>
  <dc:description/>
  <cp:lastModifiedBy>Susan Dumais</cp:lastModifiedBy>
  <cp:revision>3</cp:revision>
  <dcterms:created xsi:type="dcterms:W3CDTF">2021-10-19T15:34:00Z</dcterms:created>
  <dcterms:modified xsi:type="dcterms:W3CDTF">2024-12-16T16:55:00Z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