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AAEDF" w14:textId="75CE0FDC" w:rsidR="0007512F" w:rsidRPr="0007512F" w:rsidRDefault="0007512F" w:rsidP="0007512F">
      <w:pPr>
        <w:pStyle w:val="Title"/>
        <w:rPr>
          <w:sz w:val="48"/>
          <w:szCs w:val="48"/>
        </w:rPr>
      </w:pPr>
      <w:r w:rsidRPr="0007512F">
        <w:rPr>
          <w:sz w:val="48"/>
          <w:szCs w:val="48"/>
        </w:rPr>
        <w:t>Foundation Phone Contact Preparation Form</w:t>
      </w:r>
    </w:p>
    <w:p w14:paraId="2CC351DE" w14:textId="77777777" w:rsidR="0007512F" w:rsidRPr="0007512F" w:rsidRDefault="0007512F" w:rsidP="0007512F">
      <w:pPr>
        <w:rPr>
          <w:rStyle w:val="SubtleEmphasis"/>
        </w:rPr>
      </w:pPr>
      <w:r w:rsidRPr="0007512F">
        <w:rPr>
          <w:rStyle w:val="SubtleEmphasis"/>
        </w:rPr>
        <w:t>Use this form to prepare for an initial phone call to a foundation regarding funding for a new project.</w:t>
      </w:r>
    </w:p>
    <w:p w14:paraId="1734B1D9" w14:textId="29DB7B1A" w:rsidR="0007512F" w:rsidRDefault="0007512F" w:rsidP="0007512F">
      <w:r>
        <w:t>Foundation Name:</w:t>
      </w:r>
    </w:p>
    <w:p w14:paraId="5B9792F2" w14:textId="77777777" w:rsidR="0007512F" w:rsidRDefault="0007512F" w:rsidP="0007512F">
      <w:r>
        <w:t>Contact Person:</w:t>
      </w:r>
    </w:p>
    <w:p w14:paraId="0437D301" w14:textId="77777777" w:rsidR="0007512F" w:rsidRDefault="0007512F" w:rsidP="0007512F">
      <w:r>
        <w:t>Phone Number:</w:t>
      </w:r>
    </w:p>
    <w:p w14:paraId="4D640A5A" w14:textId="77777777" w:rsidR="0007512F" w:rsidRDefault="0007512F" w:rsidP="0007512F">
      <w:r>
        <w:t>Funding Priorities:</w:t>
      </w:r>
    </w:p>
    <w:p w14:paraId="396CD7C8" w14:textId="640E5961" w:rsidR="0007512F" w:rsidRDefault="0007512F" w:rsidP="0007512F">
      <w:r>
        <w:t>Previous Funding from this organization:</w:t>
      </w:r>
    </w:p>
    <w:p w14:paraId="1F9EF298" w14:textId="77777777" w:rsidR="0007512F" w:rsidRDefault="0007512F" w:rsidP="0007512F">
      <w:r>
        <w:t>About Your Project:</w:t>
      </w:r>
    </w:p>
    <w:p w14:paraId="7668E927" w14:textId="77777777" w:rsidR="0007512F" w:rsidRDefault="0007512F" w:rsidP="0007512F">
      <w:r>
        <w:t>Amount Sought:</w:t>
      </w:r>
    </w:p>
    <w:p w14:paraId="7CBB8178" w14:textId="77777777" w:rsidR="0007512F" w:rsidRDefault="0007512F" w:rsidP="0007512F">
      <w:r>
        <w:t>Points that align with Foundation’s priorities:</w:t>
      </w:r>
    </w:p>
    <w:p w14:paraId="2BCD744D" w14:textId="77777777" w:rsidR="0007512F" w:rsidRDefault="0007512F" w:rsidP="0007512F">
      <w:r>
        <w:t>Timeline:</w:t>
      </w:r>
    </w:p>
    <w:p w14:paraId="30C22755" w14:textId="77777777" w:rsidR="0007512F" w:rsidRDefault="0007512F" w:rsidP="0007512F">
      <w:r>
        <w:t>Partners for the project:</w:t>
      </w:r>
    </w:p>
    <w:p w14:paraId="738F9414" w14:textId="77777777" w:rsidR="0007512F" w:rsidRDefault="0007512F" w:rsidP="0007512F">
      <w:r>
        <w:t>Other funding secured/requested:</w:t>
      </w:r>
    </w:p>
    <w:p w14:paraId="77B9450F" w14:textId="77777777" w:rsidR="0007512F" w:rsidRDefault="0007512F" w:rsidP="0007512F">
      <w:r>
        <w:t>Sustainability Plan:</w:t>
      </w:r>
    </w:p>
    <w:p w14:paraId="1B9FAB87" w14:textId="77777777" w:rsidR="00B947DC" w:rsidRDefault="00B947DC"/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340F4" w14:textId="77777777" w:rsidR="003F4CC3" w:rsidRDefault="003F4CC3" w:rsidP="007448FA">
      <w:pPr>
        <w:spacing w:before="0" w:after="0" w:line="240" w:lineRule="auto"/>
      </w:pPr>
      <w:r>
        <w:separator/>
      </w:r>
    </w:p>
  </w:endnote>
  <w:endnote w:type="continuationSeparator" w:id="0">
    <w:p w14:paraId="69F79CCB" w14:textId="77777777" w:rsidR="003F4CC3" w:rsidRDefault="003F4CC3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1E02BC5-26D0-4321-B2F7-862DFBD1306E}"/>
    <w:embedBold r:id="rId2" w:fontKey="{BD07AA28-2B78-488B-95B0-3093E9CC59D0}"/>
    <w:embedItalic r:id="rId3" w:fontKey="{18F53BDF-7AF5-484D-9CE0-9A187C4058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91AA29-DBAE-4E4F-AE90-ABAC6CB16192}"/>
    <w:embedBold r:id="rId5" w:fontKey="{6FBA4B23-D231-4BAA-84B4-E6D756FDF453}"/>
    <w:embedItalic r:id="rId6" w:fontKey="{7FDC1DDE-B28B-4302-8B40-D51ECE0069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C4238" w14:textId="77777777" w:rsidR="00F46BC3" w:rsidRDefault="00F46B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A3F4B8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F039E4" w14:textId="09A8334F" w:rsidR="00F46BC3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F60E04E" wp14:editId="24DF553F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F46BC3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57E8F" w14:textId="77777777" w:rsidR="00F46BC3" w:rsidRDefault="00F46B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96999" w14:textId="77777777" w:rsidR="003F4CC3" w:rsidRDefault="003F4CC3" w:rsidP="007448FA">
      <w:pPr>
        <w:spacing w:before="0" w:after="0" w:line="240" w:lineRule="auto"/>
      </w:pPr>
      <w:r>
        <w:separator/>
      </w:r>
    </w:p>
  </w:footnote>
  <w:footnote w:type="continuationSeparator" w:id="0">
    <w:p w14:paraId="49FCF6E7" w14:textId="77777777" w:rsidR="003F4CC3" w:rsidRDefault="003F4CC3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01F3C" w14:textId="77777777" w:rsidR="00F46BC3" w:rsidRDefault="00F46B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7E6A1" w14:textId="77777777" w:rsidR="00F46BC3" w:rsidRDefault="00F46B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25B38" w14:textId="77777777" w:rsidR="00F46BC3" w:rsidRDefault="00F46B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927789">
    <w:abstractNumId w:val="3"/>
  </w:num>
  <w:num w:numId="2" w16cid:durableId="746657077">
    <w:abstractNumId w:val="2"/>
  </w:num>
  <w:num w:numId="3" w16cid:durableId="2114862001">
    <w:abstractNumId w:val="6"/>
  </w:num>
  <w:num w:numId="4" w16cid:durableId="188955326">
    <w:abstractNumId w:val="5"/>
  </w:num>
  <w:num w:numId="5" w16cid:durableId="180583777">
    <w:abstractNumId w:val="5"/>
  </w:num>
  <w:num w:numId="6" w16cid:durableId="586381419">
    <w:abstractNumId w:val="4"/>
  </w:num>
  <w:num w:numId="7" w16cid:durableId="125317771">
    <w:abstractNumId w:val="0"/>
  </w:num>
  <w:num w:numId="8" w16cid:durableId="264314687">
    <w:abstractNumId w:val="0"/>
  </w:num>
  <w:num w:numId="9" w16cid:durableId="117265167">
    <w:abstractNumId w:val="0"/>
  </w:num>
  <w:num w:numId="10" w16cid:durableId="1404989406">
    <w:abstractNumId w:val="0"/>
  </w:num>
  <w:num w:numId="11" w16cid:durableId="355620492">
    <w:abstractNumId w:val="0"/>
  </w:num>
  <w:num w:numId="12" w16cid:durableId="966467343">
    <w:abstractNumId w:val="0"/>
  </w:num>
  <w:num w:numId="13" w16cid:durableId="1521116849">
    <w:abstractNumId w:val="1"/>
  </w:num>
  <w:num w:numId="14" w16cid:durableId="375659861">
    <w:abstractNumId w:val="0"/>
  </w:num>
  <w:num w:numId="15" w16cid:durableId="953287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2F"/>
    <w:rsid w:val="0007512F"/>
    <w:rsid w:val="00131618"/>
    <w:rsid w:val="001938EC"/>
    <w:rsid w:val="00297E88"/>
    <w:rsid w:val="002C5A9C"/>
    <w:rsid w:val="003446F1"/>
    <w:rsid w:val="0039092E"/>
    <w:rsid w:val="003B6D13"/>
    <w:rsid w:val="003F4CC3"/>
    <w:rsid w:val="00425176"/>
    <w:rsid w:val="004A1838"/>
    <w:rsid w:val="00512479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9D2AD0"/>
    <w:rsid w:val="00A13F25"/>
    <w:rsid w:val="00A910A6"/>
    <w:rsid w:val="00B54039"/>
    <w:rsid w:val="00B947DC"/>
    <w:rsid w:val="00C75CD5"/>
    <w:rsid w:val="00CD63F8"/>
    <w:rsid w:val="00D92915"/>
    <w:rsid w:val="00DE7795"/>
    <w:rsid w:val="00E65482"/>
    <w:rsid w:val="00F10349"/>
    <w:rsid w:val="00F4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9C88F"/>
  <w15:chartTrackingRefBased/>
  <w15:docId w15:val="{4FD42E94-41E2-4107-965C-3129A8C6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7B159F-7EA6-4C0A-97C1-8A9C2D07E830}">
  <ds:schemaRefs>
    <ds:schemaRef ds:uri="http://purl.org/dc/elements/1.1/"/>
    <ds:schemaRef ds:uri="6ccbe38b-1a20-46da-8aaa-80461f379b6f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9643071-28cc-44d5-b501-aa6025d1b200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F251012-4FEE-41FB-8277-A5EEAA1898FC}"/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54232B-8B1B-4CA7-BFD0-2B0D87457F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3</TotalTime>
  <Pages>1</Pages>
  <Words>73</Words>
  <Characters>355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Foundation Phone Contact Preparation Form</dc:title>
  <dc:subject/>
  <dc:creator>Info@nhnonprofits.org</dc:creator>
  <cp:keywords/>
  <dc:description/>
  <cp:lastModifiedBy>Susan Dumais</cp:lastModifiedBy>
  <cp:revision>4</cp:revision>
  <dcterms:created xsi:type="dcterms:W3CDTF">2021-10-19T15:30:00Z</dcterms:created>
  <dcterms:modified xsi:type="dcterms:W3CDTF">2024-12-16T16:55:00Z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