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4DEFCA" w14:textId="77777777" w:rsidR="00224B3F" w:rsidRDefault="00224B3F" w:rsidP="00224B3F">
      <w:pPr>
        <w:pStyle w:val="Title"/>
      </w:pPr>
      <w:r w:rsidRPr="00B85CE1">
        <w:t>Fundraising Dashboard</w:t>
      </w:r>
    </w:p>
    <w:p w14:paraId="269E0128" w14:textId="53C97B75" w:rsidR="00B947DC" w:rsidRPr="00224B3F" w:rsidRDefault="00224B3F" w:rsidP="00224B3F">
      <w:r w:rsidRPr="00224B3F">
        <w:t>Modify this dashboard with meaningful measures from your own organization to give your Development Committee or Board a good picture of their progress in fundraising.</w:t>
      </w:r>
    </w:p>
    <w:tbl>
      <w:tblPr>
        <w:tblStyle w:val="LightList-Accent1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1062"/>
        <w:gridCol w:w="918"/>
        <w:gridCol w:w="990"/>
        <w:gridCol w:w="1080"/>
        <w:gridCol w:w="1261"/>
        <w:gridCol w:w="1097"/>
      </w:tblGrid>
      <w:tr w:rsidR="00224B3F" w:rsidRPr="00224B3F" w14:paraId="2AC05EE7" w14:textId="77777777" w:rsidTr="00B20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003C4C"/>
          </w:tcPr>
          <w:p w14:paraId="465CA6E2" w14:textId="77777777" w:rsidR="00224B3F" w:rsidRPr="00224B3F" w:rsidRDefault="00224B3F" w:rsidP="00365178">
            <w:pPr>
              <w:jc w:val="center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Activity</w:t>
            </w:r>
          </w:p>
        </w:tc>
        <w:tc>
          <w:tcPr>
            <w:tcW w:w="1062" w:type="dxa"/>
            <w:shd w:val="clear" w:color="auto" w:fill="003C4C"/>
          </w:tcPr>
          <w:p w14:paraId="6B7AF48E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Current Goal</w:t>
            </w:r>
          </w:p>
        </w:tc>
        <w:tc>
          <w:tcPr>
            <w:tcW w:w="918" w:type="dxa"/>
            <w:shd w:val="clear" w:color="auto" w:fill="003C4C"/>
          </w:tcPr>
          <w:p w14:paraId="6704DE39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  <w:sz w:val="18"/>
                <w:szCs w:val="18"/>
              </w:rPr>
            </w:pPr>
            <w:r w:rsidRPr="00224B3F">
              <w:rPr>
                <w:rFonts w:ascii="Lato" w:hAnsi="Lato"/>
                <w:bCs w:val="0"/>
                <w:sz w:val="18"/>
                <w:szCs w:val="18"/>
              </w:rPr>
              <w:t>Last year’s total</w:t>
            </w:r>
          </w:p>
        </w:tc>
        <w:tc>
          <w:tcPr>
            <w:tcW w:w="990" w:type="dxa"/>
            <w:shd w:val="clear" w:color="auto" w:fill="003C4C"/>
          </w:tcPr>
          <w:p w14:paraId="40CE2D9D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1</w:t>
            </w:r>
            <w:r w:rsidRPr="00224B3F">
              <w:rPr>
                <w:rFonts w:ascii="Lato" w:hAnsi="Lato"/>
                <w:bCs w:val="0"/>
                <w:vertAlign w:val="superscript"/>
              </w:rPr>
              <w:t>st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40B8B202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080" w:type="dxa"/>
            <w:shd w:val="clear" w:color="auto" w:fill="003C4C"/>
          </w:tcPr>
          <w:p w14:paraId="0891C5A1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2</w:t>
            </w:r>
            <w:r w:rsidRPr="00224B3F">
              <w:rPr>
                <w:rFonts w:ascii="Lato" w:hAnsi="Lato"/>
                <w:bCs w:val="0"/>
                <w:vertAlign w:val="superscript"/>
              </w:rPr>
              <w:t>nd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5B576F3A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261" w:type="dxa"/>
            <w:shd w:val="clear" w:color="auto" w:fill="003C4C"/>
          </w:tcPr>
          <w:p w14:paraId="4452F7AF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3</w:t>
            </w:r>
            <w:r w:rsidRPr="00224B3F">
              <w:rPr>
                <w:rFonts w:ascii="Lato" w:hAnsi="Lato"/>
                <w:bCs w:val="0"/>
                <w:vertAlign w:val="superscript"/>
              </w:rPr>
              <w:t>rd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3DF4D8D4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097" w:type="dxa"/>
            <w:shd w:val="clear" w:color="auto" w:fill="003C4C"/>
          </w:tcPr>
          <w:p w14:paraId="752F1833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4</w:t>
            </w:r>
            <w:r w:rsidRPr="00224B3F">
              <w:rPr>
                <w:rFonts w:ascii="Lato" w:hAnsi="Lato"/>
                <w:bCs w:val="0"/>
                <w:vertAlign w:val="superscript"/>
              </w:rPr>
              <w:t>th</w:t>
            </w:r>
            <w:r w:rsidRPr="00224B3F">
              <w:rPr>
                <w:rFonts w:ascii="Lato" w:hAnsi="Lato"/>
                <w:bCs w:val="0"/>
              </w:rPr>
              <w:t xml:space="preserve"> quarter</w:t>
            </w:r>
          </w:p>
        </w:tc>
      </w:tr>
      <w:tr w:rsidR="00224B3F" w:rsidRPr="00224B3F" w14:paraId="43D1A5E9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1059FDB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B20CD9">
              <w:rPr>
                <w:rStyle w:val="IntenseReference"/>
                <w:rFonts w:ascii="Lato" w:hAnsi="Lato"/>
                <w:b/>
                <w:bCs/>
              </w:rPr>
              <w:t xml:space="preserve">Annual </w:t>
            </w:r>
            <w:r w:rsidRPr="00224B3F">
              <w:rPr>
                <w:rStyle w:val="IntenseReference"/>
                <w:rFonts w:ascii="Lato" w:hAnsi="Lato"/>
                <w:b/>
                <w:bCs/>
              </w:rPr>
              <w:t>Fund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FD2698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627392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29C7A61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6B3AB66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674CAF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099C14A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5BE3072D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5CD6A18D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</w:t>
            </w:r>
          </w:p>
        </w:tc>
        <w:tc>
          <w:tcPr>
            <w:tcW w:w="1062" w:type="dxa"/>
          </w:tcPr>
          <w:p w14:paraId="31008A1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7CBF90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C10511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790394ED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1975436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2A8AC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45DA95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9743B5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$100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90D41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CA9221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F8E638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048D772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4221F59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D70EC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3EB1FB4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837A89B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$500</w:t>
            </w:r>
          </w:p>
        </w:tc>
        <w:tc>
          <w:tcPr>
            <w:tcW w:w="1062" w:type="dxa"/>
          </w:tcPr>
          <w:p w14:paraId="1A4C2F5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77C08E5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312298B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1749AC5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064D20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6DB3E2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1C54551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E2C0898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$1000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3A527EA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09D1481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CC7BDD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55CB14B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6AE64CA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1787E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80471F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8010832" w14:textId="29C1D996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increased gift</w:t>
            </w:r>
          </w:p>
        </w:tc>
        <w:tc>
          <w:tcPr>
            <w:tcW w:w="1062" w:type="dxa"/>
          </w:tcPr>
          <w:p w14:paraId="6AA442D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3AA5731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83E428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078A2B5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5AACEEA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74DA01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E38D9C8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D9607F9" w14:textId="02201B72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did not give again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1FBCA81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238A0D0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22334C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BAD026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5741D4C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8DB3D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D38ED0C" w14:textId="77777777" w:rsidTr="00B20CD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C5C9D0"/>
            <w:vAlign w:val="center"/>
          </w:tcPr>
          <w:p w14:paraId="26079A9C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Major Gifts</w:t>
            </w:r>
          </w:p>
        </w:tc>
        <w:tc>
          <w:tcPr>
            <w:tcW w:w="1062" w:type="dxa"/>
            <w:shd w:val="clear" w:color="auto" w:fill="C5C9D0"/>
            <w:vAlign w:val="center"/>
          </w:tcPr>
          <w:p w14:paraId="0CC31B0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shd w:val="clear" w:color="auto" w:fill="C5C9D0"/>
            <w:vAlign w:val="center"/>
          </w:tcPr>
          <w:p w14:paraId="33F1AD6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shd w:val="clear" w:color="auto" w:fill="C5C9D0"/>
            <w:vAlign w:val="center"/>
          </w:tcPr>
          <w:p w14:paraId="5995D63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shd w:val="clear" w:color="auto" w:fill="C5C9D0"/>
            <w:vAlign w:val="center"/>
          </w:tcPr>
          <w:p w14:paraId="644772E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shd w:val="clear" w:color="auto" w:fill="C5C9D0"/>
            <w:vAlign w:val="center"/>
          </w:tcPr>
          <w:p w14:paraId="241055A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shd w:val="clear" w:color="auto" w:fill="C5C9D0"/>
            <w:vAlign w:val="center"/>
          </w:tcPr>
          <w:p w14:paraId="21B3791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5201A610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BEADE13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Prospect Visits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4C5623F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1FAF9DB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F434D0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43EED89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3CF6F00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63A6C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9009AA4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244C8D21" w14:textId="623155E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$1000</w:t>
            </w:r>
          </w:p>
        </w:tc>
        <w:tc>
          <w:tcPr>
            <w:tcW w:w="1062" w:type="dxa"/>
          </w:tcPr>
          <w:p w14:paraId="27CEF23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49302AC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7E5467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11CC417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3F7E84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8964C7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F34780A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3979DE" w14:textId="6A182BB3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$5000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3050FE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543F7A4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243484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0A383B5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2A48210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28403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A1B2CB7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3AEDED5A" w14:textId="1725C652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$10,000</w:t>
            </w:r>
          </w:p>
        </w:tc>
        <w:tc>
          <w:tcPr>
            <w:tcW w:w="1062" w:type="dxa"/>
          </w:tcPr>
          <w:p w14:paraId="54B767B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B13B9E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ECF3FC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4FCFDC3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743EFE2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2FA9A49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984E41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F8F1A63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Corporate Sponsorships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FF3FA6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DD9B18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37C9B2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E5809F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728345C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31190FE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B32779C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6A3037C0" w14:textId="75977E7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Requests</w:t>
            </w:r>
          </w:p>
        </w:tc>
        <w:tc>
          <w:tcPr>
            <w:tcW w:w="1062" w:type="dxa"/>
          </w:tcPr>
          <w:p w14:paraId="56D7AD5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2B2104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CAAD11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0248B3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4FE973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5FC4D6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9E21FDB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A235391" w14:textId="25908AC1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Obtained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4849CED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5291274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59BF34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6AD1D97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0F918EA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1AEC2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5B75DFD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02ECFB4A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5870FA7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01462E2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C658D78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5EF125B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4418D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1D7251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4BA4B03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69DA34E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Memberships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88EAC7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47C50B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031486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DB2B18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B50ED9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3AB7B57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5D53CD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69DC7A52" w14:textId="5165AD96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New members</w:t>
            </w:r>
          </w:p>
        </w:tc>
        <w:tc>
          <w:tcPr>
            <w:tcW w:w="1062" w:type="dxa"/>
          </w:tcPr>
          <w:p w14:paraId="4A4D798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93BEC7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AEA479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78C99A4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930DD5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12A7AE4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328A7D2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8D0C82" w14:textId="441FAE9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Renewals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E25945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2B9BC6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A7CB41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6D15FB4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F557E3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D9449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396620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29BB1D20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0A59157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698481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6B12BBD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48BC78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15C21C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687D22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14EE38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B3CC5B9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Special Events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57A0FB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6BAB51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3C19DE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25D468E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60C8937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09CF507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784B33E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7A7CC83A" w14:textId="6EF4FD6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Events</w:t>
            </w:r>
          </w:p>
        </w:tc>
        <w:tc>
          <w:tcPr>
            <w:tcW w:w="1062" w:type="dxa"/>
          </w:tcPr>
          <w:p w14:paraId="201A4CD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2C0279A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60188D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3EC12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28303E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7738579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2E6767E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8DD2046" w14:textId="5B5BC9A3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Attendees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62BF39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F2D0A1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DE85E6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67A9E0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90CB7F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F9BD7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5DD76AA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1E5C87C8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5ED1CC7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319EA02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D73536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C53A90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7089439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5CF3F3D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48E4215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1E1426" w14:textId="79177E89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attended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8F7DF1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835E40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67A7BC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23EB257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0F09D5A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550AD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239C251" w14:textId="77777777" w:rsidTr="00B20CD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C5C9D0"/>
            <w:vAlign w:val="center"/>
          </w:tcPr>
          <w:p w14:paraId="408A0741" w14:textId="77777777" w:rsidR="00224B3F" w:rsidRPr="00224B3F" w:rsidRDefault="00224B3F" w:rsidP="00365178">
            <w:pPr>
              <w:rPr>
                <w:rStyle w:val="IntenseReference"/>
                <w:rFonts w:ascii="Lato" w:hAnsi="Lato"/>
                <w:b/>
                <w:bCs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Grants</w:t>
            </w:r>
          </w:p>
        </w:tc>
        <w:tc>
          <w:tcPr>
            <w:tcW w:w="1062" w:type="dxa"/>
            <w:shd w:val="clear" w:color="auto" w:fill="C5C9D0"/>
            <w:vAlign w:val="center"/>
          </w:tcPr>
          <w:p w14:paraId="0A452A7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918" w:type="dxa"/>
            <w:shd w:val="clear" w:color="auto" w:fill="C5C9D0"/>
            <w:vAlign w:val="center"/>
          </w:tcPr>
          <w:p w14:paraId="1A7B1FF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990" w:type="dxa"/>
            <w:shd w:val="clear" w:color="auto" w:fill="C5C9D0"/>
            <w:vAlign w:val="center"/>
          </w:tcPr>
          <w:p w14:paraId="0086804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080" w:type="dxa"/>
            <w:shd w:val="clear" w:color="auto" w:fill="C5C9D0"/>
            <w:vAlign w:val="center"/>
          </w:tcPr>
          <w:p w14:paraId="42F30D9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261" w:type="dxa"/>
            <w:shd w:val="clear" w:color="auto" w:fill="C5C9D0"/>
            <w:vAlign w:val="center"/>
          </w:tcPr>
          <w:p w14:paraId="015C1FE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097" w:type="dxa"/>
            <w:shd w:val="clear" w:color="auto" w:fill="C5C9D0"/>
            <w:vAlign w:val="center"/>
          </w:tcPr>
          <w:p w14:paraId="46400CD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</w:tr>
      <w:tr w:rsidR="00224B3F" w:rsidRPr="00224B3F" w14:paraId="75083335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E0686E" w14:textId="5B7AF6E1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Grants submitted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81316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F657EE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3C2A7C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4DAB762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45E08F7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ED4F4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2DA668C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56A16A38" w14:textId="0AA5A7F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Grants funded</w:t>
            </w:r>
          </w:p>
        </w:tc>
        <w:tc>
          <w:tcPr>
            <w:tcW w:w="1062" w:type="dxa"/>
          </w:tcPr>
          <w:p w14:paraId="0974CAD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6095CA6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6D81E13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2AAB31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48F949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134540F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09F8B0DA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9CFDBF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$$ raised through grants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74BF700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F39050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79827A3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D9865E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A893B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CF04D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</w:tbl>
    <w:p w14:paraId="739215D6" w14:textId="77777777" w:rsidR="00224B3F" w:rsidRDefault="00224B3F"/>
    <w:sectPr w:rsidR="00224B3F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DA6C4" w14:textId="77777777" w:rsidR="001B103B" w:rsidRDefault="001B103B" w:rsidP="007448FA">
      <w:pPr>
        <w:spacing w:before="0" w:after="0" w:line="240" w:lineRule="auto"/>
      </w:pPr>
      <w:r>
        <w:separator/>
      </w:r>
    </w:p>
  </w:endnote>
  <w:endnote w:type="continuationSeparator" w:id="0">
    <w:p w14:paraId="2AF465B3" w14:textId="77777777" w:rsidR="001B103B" w:rsidRDefault="001B103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12E70CA-98E2-4E25-9A52-F4C54A0DD857}"/>
    <w:embedBold r:id="rId2" w:fontKey="{AEADAD8C-BBB2-46EA-8155-A385557BC1A2}"/>
    <w:embedItalic r:id="rId3" w:fontKey="{228B7F7C-CA9A-4007-B8B7-810322F734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D8A3363-6C54-476D-8553-F50241D6F745}"/>
    <w:embedBold r:id="rId5" w:fontKey="{392EF300-7E73-4DC1-BF71-E3C4C837F554}"/>
    <w:embedItalic r:id="rId6" w:fontKey="{A1902886-FFA8-42C0-8515-AD114FCE11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E7647" w14:textId="77777777" w:rsidR="000138AF" w:rsidRDefault="000138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0A77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91C5D6" w14:textId="0ADFDBC0" w:rsidR="000138AF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76FC32B2" wp14:editId="2ECECBDD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522249" w:rsidRPr="00522249">
      <w:rPr>
        <w:rStyle w:val="Hyperlink"/>
        <w:sz w:val="16"/>
        <w:szCs w:val="16"/>
        <w:u w:val="none"/>
      </w:rPr>
      <w:t xml:space="preserve">, </w:t>
    </w:r>
    <w:r w:rsidR="0052224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6199B" w14:textId="77777777" w:rsidR="000138AF" w:rsidRDefault="000138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DE56D" w14:textId="77777777" w:rsidR="001B103B" w:rsidRDefault="001B103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3533606" w14:textId="77777777" w:rsidR="001B103B" w:rsidRDefault="001B103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1EE76" w14:textId="77777777" w:rsidR="000138AF" w:rsidRDefault="000138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DA765" w14:textId="77777777" w:rsidR="000138AF" w:rsidRDefault="00013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4170B" w14:textId="77777777" w:rsidR="000138AF" w:rsidRDefault="000138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484268">
    <w:abstractNumId w:val="1"/>
  </w:num>
  <w:num w:numId="2" w16cid:durableId="1761901445">
    <w:abstractNumId w:val="0"/>
  </w:num>
  <w:num w:numId="3" w16cid:durableId="1886795305">
    <w:abstractNumId w:val="3"/>
  </w:num>
  <w:num w:numId="4" w16cid:durableId="366150252">
    <w:abstractNumId w:val="2"/>
  </w:num>
  <w:num w:numId="5" w16cid:durableId="1149253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3F"/>
    <w:rsid w:val="000138AF"/>
    <w:rsid w:val="001938EC"/>
    <w:rsid w:val="001B103B"/>
    <w:rsid w:val="00224B3F"/>
    <w:rsid w:val="002C5A9C"/>
    <w:rsid w:val="003446F1"/>
    <w:rsid w:val="0039092E"/>
    <w:rsid w:val="004A1838"/>
    <w:rsid w:val="00522249"/>
    <w:rsid w:val="00645153"/>
    <w:rsid w:val="00686E4B"/>
    <w:rsid w:val="006B1F74"/>
    <w:rsid w:val="007448FA"/>
    <w:rsid w:val="008B0C17"/>
    <w:rsid w:val="00903176"/>
    <w:rsid w:val="009A3DB1"/>
    <w:rsid w:val="009B125E"/>
    <w:rsid w:val="00A13F25"/>
    <w:rsid w:val="00A15FA0"/>
    <w:rsid w:val="00A8536C"/>
    <w:rsid w:val="00A910A6"/>
    <w:rsid w:val="00B20CD9"/>
    <w:rsid w:val="00B947DC"/>
    <w:rsid w:val="00CD63F8"/>
    <w:rsid w:val="00D07ADF"/>
    <w:rsid w:val="00D92915"/>
    <w:rsid w:val="00DE7795"/>
    <w:rsid w:val="00E65482"/>
    <w:rsid w:val="00E708B1"/>
    <w:rsid w:val="00F10349"/>
    <w:rsid w:val="00FE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67D16"/>
  <w15:chartTrackingRefBased/>
  <w15:docId w15:val="{1733BECF-6237-4E89-80CE-52A88B0C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3F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125E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25E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A13F25"/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character" w:styleId="SubtleReference">
    <w:name w:val="Subtle Reference"/>
    <w:uiPriority w:val="31"/>
    <w:qFormat/>
    <w:rsid w:val="00224B3F"/>
    <w:rPr>
      <w:b/>
      <w:bCs/>
      <w:color w:val="4472C4" w:themeColor="accent1"/>
    </w:rPr>
  </w:style>
  <w:style w:type="table" w:styleId="LightList-Accent1">
    <w:name w:val="Light List Accent 1"/>
    <w:basedOn w:val="TableNormal"/>
    <w:uiPriority w:val="61"/>
    <w:rsid w:val="00224B3F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E637D-8E5D-4909-B203-7165A859BA66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6ccbe38b-1a20-46da-8aaa-80461f379b6f"/>
    <ds:schemaRef ds:uri="http://schemas.microsoft.com/office/2006/documentManagement/types"/>
    <ds:schemaRef ds:uri="http://schemas.microsoft.com/office/infopath/2007/PartnerControls"/>
    <ds:schemaRef ds:uri="a9643071-28cc-44d5-b501-aa6025d1b20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546802-2829-4A75-B916-8488D9B976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489FFA-F980-44DB-AC07-6A7D7FF52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8</TotalTime>
  <Pages>1</Pages>
  <Words>131</Words>
  <Characters>846</Characters>
  <Application>Microsoft Office Word</Application>
  <DocSecurity>0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Dashboard</dc:title>
  <dc:subject/>
  <dc:creator>Info@nhnonprofits.org</dc:creator>
  <cp:keywords/>
  <dc:description/>
  <cp:lastModifiedBy>Susan Dumais</cp:lastModifiedBy>
  <cp:revision>7</cp:revision>
  <dcterms:created xsi:type="dcterms:W3CDTF">2021-09-30T15:09:00Z</dcterms:created>
  <dcterms:modified xsi:type="dcterms:W3CDTF">2024-12-13T20:46:00Z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