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66DE40" w14:textId="77777777" w:rsidR="00BF2C87" w:rsidRPr="00BF2C87" w:rsidRDefault="00BF2C87" w:rsidP="00BF2C87">
      <w:pPr>
        <w:pStyle w:val="Title"/>
      </w:pPr>
      <w:r w:rsidRPr="00BF2C87">
        <w:t>Finance Committee Charter</w:t>
      </w:r>
    </w:p>
    <w:p w14:paraId="0368FF7E" w14:textId="77777777" w:rsidR="00BF2C87" w:rsidRPr="00BF2C87" w:rsidRDefault="00BF2C87" w:rsidP="00BF2C87">
      <w:r w:rsidRPr="00BF2C87">
        <w:t xml:space="preserve">The President of the Board shall appoint a Finance Committee, consisting of no fewer than five (5) members, inclusive of the Board Treasurer and at least two other Directors. The Executive Director shall serve as staff to the Committee.  The Committee may include other non-Director persons whose experience in accounting, finance, or business may assist the Committee and the Board in the performance of their financial oversight responsibilities.  A majority of the Committee members, present and voting, shall constitute a quorum. However, </w:t>
      </w:r>
      <w:proofErr w:type="gramStart"/>
      <w:r w:rsidRPr="00BF2C87">
        <w:t>at all times</w:t>
      </w:r>
      <w:proofErr w:type="gramEnd"/>
      <w:r w:rsidRPr="00BF2C87">
        <w:t xml:space="preserve"> a majority of the Committee, and a majority of a quorum, shall consist of Board members.  </w:t>
      </w:r>
    </w:p>
    <w:p w14:paraId="6E1E27C3" w14:textId="77777777" w:rsidR="00BF2C87" w:rsidRPr="00BF2C87" w:rsidRDefault="00BF2C87" w:rsidP="00BF2C87">
      <w:r w:rsidRPr="00BF2C87">
        <w:t>The Committee reports to the Board.</w:t>
      </w:r>
    </w:p>
    <w:p w14:paraId="15E85D60" w14:textId="77777777" w:rsidR="00BF2C87" w:rsidRPr="00BF2C87" w:rsidRDefault="00BF2C87" w:rsidP="00BF2C87">
      <w:r w:rsidRPr="00BF2C87">
        <w:t>The Treasurer shall chair the Committee.</w:t>
      </w:r>
    </w:p>
    <w:p w14:paraId="0E52F755" w14:textId="77777777" w:rsidR="00BF2C87" w:rsidRPr="00BF2C87" w:rsidRDefault="00BF2C87" w:rsidP="00BF2C87">
      <w:r w:rsidRPr="00BF2C87">
        <w:t xml:space="preserve">The Committee shall meet no fewer than six times per year, at the call of the Chairman of the Committee or the Executive Director, and shall maintain minutes of all meetings, which shall be regularly approved by the Committee and made available for distribution to the Board.  </w:t>
      </w:r>
    </w:p>
    <w:p w14:paraId="1FE727FC" w14:textId="77777777" w:rsidR="00BF2C87" w:rsidRPr="00BF2C87" w:rsidRDefault="00BF2C87" w:rsidP="00BF2C87">
      <w:pPr>
        <w:pStyle w:val="Heading1"/>
      </w:pPr>
      <w:r w:rsidRPr="00BF2C87">
        <w:t>Committee Charter:</w:t>
      </w:r>
    </w:p>
    <w:p w14:paraId="01F5B98E" w14:textId="77777777" w:rsidR="00BF2C87" w:rsidRPr="00BF2C87" w:rsidRDefault="00BF2C87" w:rsidP="00BF2C87">
      <w:r w:rsidRPr="00BF2C87">
        <w:t xml:space="preserve">The Finance Committee coordinates the Board’s financial oversight responsibilities. </w:t>
      </w:r>
    </w:p>
    <w:p w14:paraId="4ADC293E" w14:textId="77777777" w:rsidR="00BF2C87" w:rsidRPr="00BF2C87" w:rsidRDefault="00BF2C87" w:rsidP="00BF2C87">
      <w:r w:rsidRPr="00BF2C87">
        <w:t>The Committee shall be responsible for the planning, development, implementation, monitoring, and evaluation of the Organization's policies and programs for funding, financial management, facilities management, assets, risks, and insurance.</w:t>
      </w:r>
    </w:p>
    <w:p w14:paraId="7B271341" w14:textId="559F09C2" w:rsidR="00BF2C87" w:rsidRPr="00BF2C87" w:rsidRDefault="00BF2C87" w:rsidP="00BF2C87">
      <w:r w:rsidRPr="00BF2C87">
        <w:t>The Committee monitors the organization’s financial records; reviews and oversees the creating of accurate, complete, timely, and meaningful financial statements to be presented to the Board; reviews the annual budget and recommends it to the full Board for approval; monitors budget implementation and financial procedures, and anticipates financial problems; monitors and ensures safeguarding of assets; monitors compliance with federal, state, and other financial reporting requirements; and helps the Board understand the organization’s finances.</w:t>
      </w:r>
    </w:p>
    <w:p w14:paraId="251A8C64" w14:textId="0DF2B5B0" w:rsidR="00BF2C87" w:rsidRPr="00BF2C87" w:rsidRDefault="00BF2C87" w:rsidP="00BF2C87">
      <w:r w:rsidRPr="00BF2C87">
        <w:lastRenderedPageBreak/>
        <w:t>The Committee shall work with the Executive Director and Treasurer in developing long-range financial and capital plans and shall perform such other duties as may from time to time be required by the Board.</w:t>
      </w:r>
    </w:p>
    <w:p w14:paraId="3385AA5D" w14:textId="4C5D74D5" w:rsidR="00BF2C87" w:rsidRDefault="00BF2C87" w:rsidP="00BF2C87">
      <w:r w:rsidRPr="00B2738A">
        <w:rPr>
          <w:rStyle w:val="IntenseReference"/>
        </w:rPr>
        <w:t>Approved by the Board:</w:t>
      </w:r>
      <w:r w:rsidRPr="00BF2C87">
        <w:t xml:space="preserve"> </w:t>
      </w:r>
      <w:r w:rsidR="00B2738A">
        <w:fldChar w:fldCharType="begin"/>
      </w:r>
      <w:r w:rsidR="00B2738A">
        <w:instrText xml:space="preserve"> MACROBUTTON  AcceptAllChangesInDoc [Insert Date] </w:instrText>
      </w:r>
      <w:r w:rsidR="00B2738A">
        <w:fldChar w:fldCharType="end"/>
      </w:r>
    </w:p>
    <w:p w14:paraId="2BB9A5B6" w14:textId="2BFC4C9B" w:rsidR="00BF2C87" w:rsidRDefault="00BF2C87"/>
    <w:p w14:paraId="1F48CEB3" w14:textId="77777777" w:rsidR="00BF2C87" w:rsidRPr="00BF2C87" w:rsidRDefault="00BF2C87" w:rsidP="00BF2C87">
      <w:pPr>
        <w:pStyle w:val="Heading1"/>
      </w:pPr>
      <w:r w:rsidRPr="00BF2C87">
        <w:t>Appendix</w:t>
      </w:r>
    </w:p>
    <w:p w14:paraId="472E698A" w14:textId="0748FFB7" w:rsidR="00BF2C87" w:rsidRDefault="00BF2C87" w:rsidP="00BF2C87">
      <w:pPr>
        <w:pStyle w:val="Heading2"/>
      </w:pPr>
      <w:r w:rsidRPr="00BF2C87">
        <w:t>Finance Committee / Audit Committee Allocation of Responsibilities</w:t>
      </w:r>
      <w:r w:rsidRPr="00BF2C87">
        <w:tab/>
      </w:r>
    </w:p>
    <w:tbl>
      <w:tblPr>
        <w:tblStyle w:val="NewBranding"/>
        <w:tblW w:w="9575" w:type="dxa"/>
        <w:tblLook w:val="0420" w:firstRow="1" w:lastRow="0" w:firstColumn="0" w:lastColumn="0" w:noHBand="0" w:noVBand="1"/>
      </w:tblPr>
      <w:tblGrid>
        <w:gridCol w:w="987"/>
        <w:gridCol w:w="7648"/>
        <w:gridCol w:w="940"/>
      </w:tblGrid>
      <w:tr w:rsidR="00B2738A" w14:paraId="496ECAD9" w14:textId="77777777" w:rsidTr="00236B12">
        <w:trPr>
          <w:cnfStyle w:val="100000000000" w:firstRow="1" w:lastRow="0" w:firstColumn="0" w:lastColumn="0" w:oddVBand="0" w:evenVBand="0" w:oddHBand="0" w:evenHBand="0" w:firstRowFirstColumn="0" w:firstRowLastColumn="0" w:lastRowFirstColumn="0" w:lastRowLastColumn="0"/>
        </w:trPr>
        <w:tc>
          <w:tcPr>
            <w:tcW w:w="987" w:type="dxa"/>
            <w:vAlign w:val="center"/>
          </w:tcPr>
          <w:p w14:paraId="490A23C4" w14:textId="77777777" w:rsidR="00B2738A" w:rsidRDefault="00B2738A" w:rsidP="00236B12">
            <w:pPr>
              <w:jc w:val="center"/>
            </w:pPr>
            <w:r>
              <w:t>Finance</w:t>
            </w:r>
          </w:p>
        </w:tc>
        <w:tc>
          <w:tcPr>
            <w:tcW w:w="7648" w:type="dxa"/>
            <w:vAlign w:val="center"/>
          </w:tcPr>
          <w:p w14:paraId="250B0300" w14:textId="77777777" w:rsidR="00B2738A" w:rsidRDefault="00B2738A" w:rsidP="00236B12">
            <w:pPr>
              <w:jc w:val="center"/>
            </w:pPr>
            <w:r w:rsidRPr="008F2AF5">
              <w:t>Establish and Monitor Policies for:</w:t>
            </w:r>
          </w:p>
        </w:tc>
        <w:tc>
          <w:tcPr>
            <w:tcW w:w="940" w:type="dxa"/>
            <w:vAlign w:val="center"/>
          </w:tcPr>
          <w:p w14:paraId="327EE6F3" w14:textId="77777777" w:rsidR="00B2738A" w:rsidRDefault="00B2738A" w:rsidP="00236B12">
            <w:pPr>
              <w:jc w:val="center"/>
            </w:pPr>
            <w:r>
              <w:t>Audit</w:t>
            </w:r>
          </w:p>
        </w:tc>
      </w:tr>
      <w:tr w:rsidR="00B2738A" w14:paraId="4A265066" w14:textId="77777777" w:rsidTr="00B2738A">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3A68C71E" w14:textId="77777777" w:rsidR="00B2738A" w:rsidRPr="00B2738A" w:rsidRDefault="00B2738A" w:rsidP="00236B12">
            <w:pPr>
              <w:jc w:val="center"/>
              <w:rPr>
                <w:sz w:val="28"/>
                <w:szCs w:val="28"/>
              </w:rPr>
            </w:pPr>
            <w:r w:rsidRPr="00B2738A">
              <w:rPr>
                <w:sz w:val="28"/>
                <w:szCs w:val="28"/>
              </w:rPr>
              <w:sym w:font="Wingdings" w:char="F0FE"/>
            </w:r>
          </w:p>
        </w:tc>
        <w:tc>
          <w:tcPr>
            <w:tcW w:w="7648" w:type="dxa"/>
            <w:vAlign w:val="center"/>
          </w:tcPr>
          <w:p w14:paraId="60AB8D08" w14:textId="77777777" w:rsidR="00B2738A" w:rsidRDefault="00B2738A" w:rsidP="00236B12">
            <w:pPr>
              <w:jc w:val="center"/>
            </w:pPr>
            <w:r>
              <w:sym w:font="Wingdings" w:char="F0DF"/>
            </w:r>
            <w:r w:rsidRPr="00E30773">
              <w:t>Fiscal policy &amp; budgeting</w:t>
            </w:r>
          </w:p>
        </w:tc>
        <w:tc>
          <w:tcPr>
            <w:tcW w:w="940" w:type="dxa"/>
            <w:vAlign w:val="center"/>
          </w:tcPr>
          <w:p w14:paraId="304E6285" w14:textId="77777777" w:rsidR="00B2738A" w:rsidRPr="00B2738A" w:rsidRDefault="00B2738A" w:rsidP="00236B12">
            <w:pPr>
              <w:jc w:val="center"/>
              <w:rPr>
                <w:sz w:val="28"/>
                <w:szCs w:val="28"/>
              </w:rPr>
            </w:pPr>
          </w:p>
        </w:tc>
      </w:tr>
      <w:tr w:rsidR="00B2738A" w14:paraId="114126E8" w14:textId="77777777" w:rsidTr="00B2738A">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3AE728DB" w14:textId="77777777" w:rsidR="00B2738A" w:rsidRPr="00B2738A" w:rsidRDefault="00B2738A" w:rsidP="00236B12">
            <w:pPr>
              <w:jc w:val="center"/>
              <w:rPr>
                <w:sz w:val="28"/>
                <w:szCs w:val="28"/>
              </w:rPr>
            </w:pPr>
          </w:p>
        </w:tc>
        <w:tc>
          <w:tcPr>
            <w:tcW w:w="7648" w:type="dxa"/>
            <w:vAlign w:val="center"/>
          </w:tcPr>
          <w:p w14:paraId="51171E31" w14:textId="77777777" w:rsidR="00B2738A" w:rsidRDefault="00B2738A" w:rsidP="00236B12">
            <w:pPr>
              <w:jc w:val="center"/>
            </w:pPr>
            <w:r w:rsidRPr="00E30773">
              <w:t xml:space="preserve">Selection &amp; supervision of auditors </w:t>
            </w:r>
            <w:r>
              <w:sym w:font="Wingdings" w:char="F0E0"/>
            </w:r>
          </w:p>
        </w:tc>
        <w:tc>
          <w:tcPr>
            <w:tcW w:w="940" w:type="dxa"/>
            <w:vAlign w:val="center"/>
          </w:tcPr>
          <w:p w14:paraId="7EEE2652" w14:textId="77777777" w:rsidR="00B2738A" w:rsidRPr="00B2738A" w:rsidRDefault="00B2738A" w:rsidP="00236B12">
            <w:pPr>
              <w:jc w:val="center"/>
              <w:rPr>
                <w:sz w:val="28"/>
                <w:szCs w:val="28"/>
              </w:rPr>
            </w:pPr>
            <w:r w:rsidRPr="00B2738A">
              <w:rPr>
                <w:sz w:val="28"/>
                <w:szCs w:val="28"/>
              </w:rPr>
              <w:sym w:font="Wingdings" w:char="F0FE"/>
            </w:r>
          </w:p>
        </w:tc>
      </w:tr>
      <w:tr w:rsidR="00B2738A" w14:paraId="638021E6" w14:textId="77777777" w:rsidTr="00B2738A">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0B7E435D" w14:textId="77777777" w:rsidR="00B2738A" w:rsidRPr="00B2738A" w:rsidRDefault="00B2738A" w:rsidP="00236B12">
            <w:pPr>
              <w:jc w:val="center"/>
              <w:rPr>
                <w:sz w:val="28"/>
                <w:szCs w:val="28"/>
              </w:rPr>
            </w:pPr>
            <w:r w:rsidRPr="00B2738A">
              <w:rPr>
                <w:sz w:val="28"/>
                <w:szCs w:val="28"/>
              </w:rPr>
              <w:sym w:font="Wingdings" w:char="F0FE"/>
            </w:r>
          </w:p>
        </w:tc>
        <w:tc>
          <w:tcPr>
            <w:tcW w:w="7648" w:type="dxa"/>
            <w:vAlign w:val="center"/>
          </w:tcPr>
          <w:p w14:paraId="05EAF94A" w14:textId="77777777" w:rsidR="00B2738A" w:rsidRDefault="00B2738A" w:rsidP="00236B12">
            <w:pPr>
              <w:jc w:val="center"/>
            </w:pPr>
            <w:r>
              <w:sym w:font="Wingdings" w:char="F0DF"/>
            </w:r>
            <w:r w:rsidRPr="00E30773">
              <w:t xml:space="preserve">Risk management </w:t>
            </w:r>
            <w:r>
              <w:sym w:font="Wingdings" w:char="F0E0"/>
            </w:r>
          </w:p>
        </w:tc>
        <w:tc>
          <w:tcPr>
            <w:tcW w:w="940" w:type="dxa"/>
            <w:vAlign w:val="center"/>
          </w:tcPr>
          <w:p w14:paraId="226A4FB2" w14:textId="77777777" w:rsidR="00B2738A" w:rsidRPr="00B2738A" w:rsidRDefault="00B2738A" w:rsidP="00236B12">
            <w:pPr>
              <w:jc w:val="center"/>
              <w:rPr>
                <w:sz w:val="28"/>
                <w:szCs w:val="28"/>
              </w:rPr>
            </w:pPr>
            <w:r w:rsidRPr="00B2738A">
              <w:rPr>
                <w:sz w:val="28"/>
                <w:szCs w:val="28"/>
              </w:rPr>
              <w:sym w:font="Wingdings" w:char="F0FE"/>
            </w:r>
          </w:p>
        </w:tc>
      </w:tr>
      <w:tr w:rsidR="00B2738A" w14:paraId="53DD26C8" w14:textId="77777777" w:rsidTr="00B2738A">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45A16446" w14:textId="77777777" w:rsidR="00B2738A" w:rsidRPr="00B2738A" w:rsidRDefault="00B2738A" w:rsidP="00236B12">
            <w:pPr>
              <w:jc w:val="center"/>
              <w:rPr>
                <w:sz w:val="28"/>
                <w:szCs w:val="28"/>
              </w:rPr>
            </w:pPr>
            <w:r w:rsidRPr="00B2738A">
              <w:rPr>
                <w:sz w:val="28"/>
                <w:szCs w:val="28"/>
              </w:rPr>
              <w:sym w:font="Wingdings" w:char="F0FE"/>
            </w:r>
          </w:p>
        </w:tc>
        <w:tc>
          <w:tcPr>
            <w:tcW w:w="7648" w:type="dxa"/>
            <w:vAlign w:val="center"/>
          </w:tcPr>
          <w:p w14:paraId="5B90A499" w14:textId="77777777" w:rsidR="00B2738A" w:rsidRDefault="00B2738A" w:rsidP="00236B12">
            <w:pPr>
              <w:jc w:val="center"/>
            </w:pPr>
            <w:r>
              <w:sym w:font="Wingdings" w:char="F0DF"/>
            </w:r>
            <w:r w:rsidRPr="00E30773">
              <w:t xml:space="preserve"> Investment &amp; endowment</w:t>
            </w:r>
          </w:p>
        </w:tc>
        <w:tc>
          <w:tcPr>
            <w:tcW w:w="940" w:type="dxa"/>
            <w:vAlign w:val="center"/>
          </w:tcPr>
          <w:p w14:paraId="5707733F" w14:textId="77777777" w:rsidR="00B2738A" w:rsidRPr="00B2738A" w:rsidRDefault="00B2738A" w:rsidP="00236B12">
            <w:pPr>
              <w:jc w:val="center"/>
              <w:rPr>
                <w:sz w:val="28"/>
                <w:szCs w:val="28"/>
              </w:rPr>
            </w:pPr>
          </w:p>
        </w:tc>
      </w:tr>
      <w:tr w:rsidR="00B2738A" w14:paraId="54BE043C" w14:textId="77777777" w:rsidTr="00B2738A">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662599E6" w14:textId="77777777" w:rsidR="00B2738A" w:rsidRPr="00B2738A" w:rsidRDefault="00B2738A" w:rsidP="00236B12">
            <w:pPr>
              <w:jc w:val="center"/>
              <w:rPr>
                <w:sz w:val="28"/>
                <w:szCs w:val="28"/>
              </w:rPr>
            </w:pPr>
            <w:r w:rsidRPr="00B2738A">
              <w:rPr>
                <w:sz w:val="28"/>
                <w:szCs w:val="28"/>
              </w:rPr>
              <w:sym w:font="Wingdings" w:char="F0FE"/>
            </w:r>
          </w:p>
        </w:tc>
        <w:tc>
          <w:tcPr>
            <w:tcW w:w="7648" w:type="dxa"/>
            <w:vAlign w:val="center"/>
          </w:tcPr>
          <w:p w14:paraId="4B8E0530" w14:textId="77777777" w:rsidR="00B2738A" w:rsidRDefault="00B2738A" w:rsidP="00236B12">
            <w:pPr>
              <w:jc w:val="center"/>
            </w:pPr>
            <w:r>
              <w:sym w:font="Wingdings" w:char="F0DF"/>
            </w:r>
            <w:r w:rsidRPr="00E30773">
              <w:t xml:space="preserve"> Financial management &amp; reporting </w:t>
            </w:r>
            <w:r>
              <w:sym w:font="Wingdings" w:char="F0E0"/>
            </w:r>
          </w:p>
        </w:tc>
        <w:tc>
          <w:tcPr>
            <w:tcW w:w="940" w:type="dxa"/>
            <w:vAlign w:val="center"/>
          </w:tcPr>
          <w:p w14:paraId="2269ED36" w14:textId="77777777" w:rsidR="00B2738A" w:rsidRPr="00B2738A" w:rsidRDefault="00B2738A" w:rsidP="00236B12">
            <w:pPr>
              <w:jc w:val="center"/>
              <w:rPr>
                <w:sz w:val="28"/>
                <w:szCs w:val="28"/>
              </w:rPr>
            </w:pPr>
            <w:r w:rsidRPr="00B2738A">
              <w:rPr>
                <w:sz w:val="28"/>
                <w:szCs w:val="28"/>
              </w:rPr>
              <w:sym w:font="Wingdings" w:char="F0FE"/>
            </w:r>
          </w:p>
        </w:tc>
      </w:tr>
      <w:tr w:rsidR="00B2738A" w14:paraId="20AA1798" w14:textId="77777777" w:rsidTr="00B2738A">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18B566EA" w14:textId="77777777" w:rsidR="00B2738A" w:rsidRPr="00B2738A" w:rsidRDefault="00B2738A" w:rsidP="00236B12">
            <w:pPr>
              <w:jc w:val="center"/>
              <w:rPr>
                <w:sz w:val="28"/>
                <w:szCs w:val="28"/>
              </w:rPr>
            </w:pPr>
            <w:r w:rsidRPr="00B2738A">
              <w:rPr>
                <w:sz w:val="28"/>
                <w:szCs w:val="28"/>
              </w:rPr>
              <w:sym w:font="Wingdings" w:char="F0FE"/>
            </w:r>
          </w:p>
        </w:tc>
        <w:tc>
          <w:tcPr>
            <w:tcW w:w="7648" w:type="dxa"/>
            <w:vAlign w:val="center"/>
          </w:tcPr>
          <w:p w14:paraId="0239CED1" w14:textId="77777777" w:rsidR="00B2738A" w:rsidRDefault="00B2738A" w:rsidP="00236B12">
            <w:pPr>
              <w:jc w:val="center"/>
            </w:pPr>
            <w:r>
              <w:sym w:font="Wingdings" w:char="F0DF"/>
            </w:r>
            <w:r w:rsidRPr="00E30773">
              <w:t xml:space="preserve"> Long range financial &amp; capital plans</w:t>
            </w:r>
          </w:p>
        </w:tc>
        <w:tc>
          <w:tcPr>
            <w:tcW w:w="940" w:type="dxa"/>
            <w:vAlign w:val="center"/>
          </w:tcPr>
          <w:p w14:paraId="7EBFD70D" w14:textId="77777777" w:rsidR="00B2738A" w:rsidRPr="00B2738A" w:rsidRDefault="00B2738A" w:rsidP="00236B12">
            <w:pPr>
              <w:jc w:val="center"/>
              <w:rPr>
                <w:sz w:val="28"/>
                <w:szCs w:val="28"/>
              </w:rPr>
            </w:pPr>
          </w:p>
        </w:tc>
      </w:tr>
      <w:tr w:rsidR="00B2738A" w14:paraId="71C10D3C" w14:textId="77777777" w:rsidTr="00B2738A">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3857F52A" w14:textId="77777777" w:rsidR="00B2738A" w:rsidRPr="00B2738A" w:rsidRDefault="00B2738A" w:rsidP="00236B12">
            <w:pPr>
              <w:jc w:val="center"/>
              <w:rPr>
                <w:sz w:val="28"/>
                <w:szCs w:val="28"/>
              </w:rPr>
            </w:pPr>
          </w:p>
        </w:tc>
        <w:tc>
          <w:tcPr>
            <w:tcW w:w="7648" w:type="dxa"/>
            <w:vAlign w:val="center"/>
          </w:tcPr>
          <w:p w14:paraId="21652905" w14:textId="77777777" w:rsidR="00B2738A" w:rsidRDefault="00B2738A" w:rsidP="00236B12">
            <w:pPr>
              <w:jc w:val="center"/>
            </w:pPr>
            <w:r w:rsidRPr="00E30773">
              <w:t xml:space="preserve">Compliance with reporting &amp; other legal requirements </w:t>
            </w:r>
            <w:r>
              <w:sym w:font="Wingdings" w:char="F0E0"/>
            </w:r>
          </w:p>
        </w:tc>
        <w:tc>
          <w:tcPr>
            <w:tcW w:w="940" w:type="dxa"/>
            <w:vAlign w:val="center"/>
          </w:tcPr>
          <w:p w14:paraId="40E379B6" w14:textId="77777777" w:rsidR="00B2738A" w:rsidRPr="00B2738A" w:rsidRDefault="00B2738A" w:rsidP="00236B12">
            <w:pPr>
              <w:jc w:val="center"/>
              <w:rPr>
                <w:sz w:val="28"/>
                <w:szCs w:val="28"/>
              </w:rPr>
            </w:pPr>
            <w:r w:rsidRPr="00B2738A">
              <w:rPr>
                <w:sz w:val="28"/>
                <w:szCs w:val="28"/>
              </w:rPr>
              <w:sym w:font="Wingdings" w:char="F0FE"/>
            </w:r>
          </w:p>
        </w:tc>
      </w:tr>
      <w:tr w:rsidR="00B2738A" w14:paraId="0314C09B" w14:textId="77777777" w:rsidTr="00B2738A">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1625BA00" w14:textId="77777777" w:rsidR="00B2738A" w:rsidRPr="00B2738A" w:rsidRDefault="00B2738A" w:rsidP="00236B12">
            <w:pPr>
              <w:jc w:val="center"/>
              <w:rPr>
                <w:sz w:val="28"/>
                <w:szCs w:val="28"/>
              </w:rPr>
            </w:pPr>
          </w:p>
        </w:tc>
        <w:tc>
          <w:tcPr>
            <w:tcW w:w="7648" w:type="dxa"/>
            <w:vAlign w:val="center"/>
          </w:tcPr>
          <w:p w14:paraId="405D4793" w14:textId="77777777" w:rsidR="00B2738A" w:rsidRDefault="00B2738A" w:rsidP="00236B12">
            <w:pPr>
              <w:jc w:val="center"/>
            </w:pPr>
            <w:r w:rsidRPr="00E30773">
              <w:t>Adequacy of internal controls</w:t>
            </w:r>
            <w:r>
              <w:sym w:font="Wingdings" w:char="F0E0"/>
            </w:r>
          </w:p>
        </w:tc>
        <w:tc>
          <w:tcPr>
            <w:tcW w:w="940" w:type="dxa"/>
            <w:vAlign w:val="center"/>
          </w:tcPr>
          <w:p w14:paraId="558FA75F" w14:textId="77777777" w:rsidR="00B2738A" w:rsidRPr="00B2738A" w:rsidRDefault="00B2738A" w:rsidP="00236B12">
            <w:pPr>
              <w:jc w:val="center"/>
              <w:rPr>
                <w:sz w:val="28"/>
                <w:szCs w:val="28"/>
              </w:rPr>
            </w:pPr>
            <w:r w:rsidRPr="00B2738A">
              <w:rPr>
                <w:sz w:val="28"/>
                <w:szCs w:val="28"/>
              </w:rPr>
              <w:sym w:font="Wingdings" w:char="F0FE"/>
            </w:r>
          </w:p>
        </w:tc>
      </w:tr>
      <w:tr w:rsidR="00B2738A" w14:paraId="077B6DC9" w14:textId="77777777" w:rsidTr="00B2738A">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4E2DACA9" w14:textId="77777777" w:rsidR="00B2738A" w:rsidRPr="00B2738A" w:rsidRDefault="00B2738A" w:rsidP="00236B12">
            <w:pPr>
              <w:jc w:val="center"/>
              <w:rPr>
                <w:sz w:val="28"/>
                <w:szCs w:val="28"/>
              </w:rPr>
            </w:pPr>
          </w:p>
        </w:tc>
        <w:tc>
          <w:tcPr>
            <w:tcW w:w="7648" w:type="dxa"/>
            <w:vAlign w:val="center"/>
          </w:tcPr>
          <w:p w14:paraId="4945ABA2" w14:textId="77777777" w:rsidR="00B2738A" w:rsidRDefault="00B2738A" w:rsidP="00236B12">
            <w:pPr>
              <w:jc w:val="center"/>
            </w:pPr>
            <w:r w:rsidRPr="00E30773">
              <w:t xml:space="preserve">Compliance with conflicts of interest &amp; other code of conduct policies </w:t>
            </w:r>
            <w:r>
              <w:sym w:font="Wingdings" w:char="F0E0"/>
            </w:r>
          </w:p>
        </w:tc>
        <w:tc>
          <w:tcPr>
            <w:tcW w:w="940" w:type="dxa"/>
            <w:vAlign w:val="center"/>
          </w:tcPr>
          <w:p w14:paraId="10D64756" w14:textId="77777777" w:rsidR="00B2738A" w:rsidRPr="00B2738A" w:rsidRDefault="00B2738A" w:rsidP="00236B12">
            <w:pPr>
              <w:jc w:val="center"/>
              <w:rPr>
                <w:sz w:val="28"/>
                <w:szCs w:val="28"/>
              </w:rPr>
            </w:pPr>
            <w:r w:rsidRPr="00B2738A">
              <w:rPr>
                <w:sz w:val="28"/>
                <w:szCs w:val="28"/>
              </w:rPr>
              <w:sym w:font="Wingdings" w:char="F0FE"/>
            </w:r>
          </w:p>
        </w:tc>
      </w:tr>
      <w:tr w:rsidR="00B2738A" w14:paraId="5E879053" w14:textId="77777777" w:rsidTr="00B2738A">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252F6CB2" w14:textId="77777777" w:rsidR="00B2738A" w:rsidRPr="00B2738A" w:rsidRDefault="00B2738A" w:rsidP="00236B12">
            <w:pPr>
              <w:jc w:val="center"/>
              <w:rPr>
                <w:sz w:val="28"/>
                <w:szCs w:val="28"/>
              </w:rPr>
            </w:pPr>
          </w:p>
        </w:tc>
        <w:tc>
          <w:tcPr>
            <w:tcW w:w="7648" w:type="dxa"/>
            <w:vAlign w:val="center"/>
          </w:tcPr>
          <w:p w14:paraId="2769B6BE" w14:textId="77777777" w:rsidR="00B2738A" w:rsidRDefault="00B2738A" w:rsidP="00236B12">
            <w:pPr>
              <w:jc w:val="center"/>
            </w:pPr>
            <w:r w:rsidRPr="00E30773">
              <w:t xml:space="preserve">If/when necessary, institute special investigations </w:t>
            </w:r>
            <w:r>
              <w:sym w:font="Wingdings" w:char="F0E0"/>
            </w:r>
          </w:p>
        </w:tc>
        <w:tc>
          <w:tcPr>
            <w:tcW w:w="940" w:type="dxa"/>
            <w:vAlign w:val="center"/>
          </w:tcPr>
          <w:p w14:paraId="1D9454D7" w14:textId="77777777" w:rsidR="00B2738A" w:rsidRPr="00B2738A" w:rsidRDefault="00B2738A" w:rsidP="00236B12">
            <w:pPr>
              <w:jc w:val="center"/>
              <w:rPr>
                <w:sz w:val="28"/>
                <w:szCs w:val="28"/>
              </w:rPr>
            </w:pPr>
            <w:r w:rsidRPr="00B2738A">
              <w:rPr>
                <w:sz w:val="28"/>
                <w:szCs w:val="28"/>
              </w:rPr>
              <w:sym w:font="Wingdings" w:char="F0FE"/>
            </w:r>
          </w:p>
        </w:tc>
      </w:tr>
      <w:tr w:rsidR="00B2738A" w14:paraId="507AFEAB" w14:textId="77777777" w:rsidTr="00B2738A">
        <w:trPr>
          <w:cnfStyle w:val="000000100000" w:firstRow="0" w:lastRow="0" w:firstColumn="0" w:lastColumn="0" w:oddVBand="0" w:evenVBand="0" w:oddHBand="1" w:evenHBand="0" w:firstRowFirstColumn="0" w:firstRowLastColumn="0" w:lastRowFirstColumn="0" w:lastRowLastColumn="0"/>
          <w:trHeight w:val="432"/>
        </w:trPr>
        <w:tc>
          <w:tcPr>
            <w:tcW w:w="987" w:type="dxa"/>
            <w:tcBorders>
              <w:bottom w:val="single" w:sz="4" w:space="0" w:color="auto"/>
            </w:tcBorders>
            <w:vAlign w:val="center"/>
          </w:tcPr>
          <w:p w14:paraId="11B8A04A" w14:textId="77777777" w:rsidR="00B2738A" w:rsidRPr="00B2738A" w:rsidRDefault="00B2738A" w:rsidP="00236B12">
            <w:pPr>
              <w:jc w:val="center"/>
              <w:rPr>
                <w:sz w:val="28"/>
                <w:szCs w:val="28"/>
              </w:rPr>
            </w:pPr>
            <w:r w:rsidRPr="00B2738A">
              <w:rPr>
                <w:sz w:val="28"/>
                <w:szCs w:val="28"/>
              </w:rPr>
              <w:sym w:font="Wingdings" w:char="F0FE"/>
            </w:r>
          </w:p>
        </w:tc>
        <w:tc>
          <w:tcPr>
            <w:tcW w:w="7648" w:type="dxa"/>
            <w:tcBorders>
              <w:bottom w:val="single" w:sz="4" w:space="0" w:color="auto"/>
            </w:tcBorders>
            <w:vAlign w:val="center"/>
          </w:tcPr>
          <w:p w14:paraId="72E9EC14" w14:textId="77777777" w:rsidR="00B2738A" w:rsidRDefault="00B2738A" w:rsidP="00236B12">
            <w:pPr>
              <w:jc w:val="center"/>
            </w:pPr>
            <w:r>
              <w:sym w:font="Wingdings" w:char="F0DF"/>
            </w:r>
            <w:r w:rsidRPr="00E30773">
              <w:t xml:space="preserve"> Monitor creation of financial statements</w:t>
            </w:r>
          </w:p>
        </w:tc>
        <w:tc>
          <w:tcPr>
            <w:tcW w:w="940" w:type="dxa"/>
            <w:tcBorders>
              <w:bottom w:val="single" w:sz="4" w:space="0" w:color="auto"/>
            </w:tcBorders>
            <w:vAlign w:val="center"/>
          </w:tcPr>
          <w:p w14:paraId="1312BA1F" w14:textId="77777777" w:rsidR="00B2738A" w:rsidRPr="00B2738A" w:rsidRDefault="00B2738A" w:rsidP="00236B12">
            <w:pPr>
              <w:jc w:val="center"/>
              <w:rPr>
                <w:sz w:val="28"/>
                <w:szCs w:val="28"/>
              </w:rPr>
            </w:pPr>
          </w:p>
        </w:tc>
      </w:tr>
      <w:tr w:rsidR="00B2738A" w14:paraId="1A5FC627" w14:textId="77777777" w:rsidTr="00B2738A">
        <w:trPr>
          <w:cnfStyle w:val="000000010000" w:firstRow="0" w:lastRow="0" w:firstColumn="0" w:lastColumn="0" w:oddVBand="0" w:evenVBand="0" w:oddHBand="0" w:evenHBand="1" w:firstRowFirstColumn="0" w:firstRowLastColumn="0" w:lastRowFirstColumn="0" w:lastRowLastColumn="0"/>
          <w:trHeight w:val="432"/>
        </w:trPr>
        <w:tc>
          <w:tcPr>
            <w:tcW w:w="987" w:type="dxa"/>
            <w:tcBorders>
              <w:top w:val="single" w:sz="4" w:space="0" w:color="auto"/>
              <w:left w:val="single" w:sz="4" w:space="0" w:color="auto"/>
              <w:bottom w:val="single" w:sz="4" w:space="0" w:color="auto"/>
              <w:right w:val="single" w:sz="4" w:space="0" w:color="auto"/>
            </w:tcBorders>
            <w:vAlign w:val="center"/>
          </w:tcPr>
          <w:p w14:paraId="1988C3EF" w14:textId="77777777" w:rsidR="00B2738A" w:rsidRPr="00B2738A" w:rsidRDefault="00B2738A" w:rsidP="00236B12">
            <w:pPr>
              <w:jc w:val="center"/>
              <w:rPr>
                <w:sz w:val="28"/>
                <w:szCs w:val="28"/>
              </w:rPr>
            </w:pPr>
            <w:r w:rsidRPr="00B2738A">
              <w:rPr>
                <w:sz w:val="28"/>
                <w:szCs w:val="28"/>
              </w:rPr>
              <w:sym w:font="Wingdings" w:char="F0FE"/>
            </w:r>
          </w:p>
        </w:tc>
        <w:tc>
          <w:tcPr>
            <w:tcW w:w="7648" w:type="dxa"/>
            <w:tcBorders>
              <w:top w:val="single" w:sz="4" w:space="0" w:color="auto"/>
              <w:left w:val="single" w:sz="4" w:space="0" w:color="auto"/>
              <w:bottom w:val="single" w:sz="4" w:space="0" w:color="auto"/>
              <w:right w:val="single" w:sz="4" w:space="0" w:color="auto"/>
            </w:tcBorders>
            <w:vAlign w:val="center"/>
          </w:tcPr>
          <w:p w14:paraId="2ED16B30" w14:textId="77777777" w:rsidR="00B2738A" w:rsidRDefault="00B2738A" w:rsidP="00236B12">
            <w:pPr>
              <w:jc w:val="center"/>
            </w:pPr>
            <w:r>
              <w:sym w:font="Wingdings" w:char="F0DF"/>
            </w:r>
            <w:r w:rsidRPr="00E30773">
              <w:t xml:space="preserve"> Review and </w:t>
            </w:r>
            <w:proofErr w:type="gramStart"/>
            <w:r w:rsidRPr="00E30773">
              <w:t>recommend</w:t>
            </w:r>
            <w:proofErr w:type="gramEnd"/>
            <w:r w:rsidRPr="00E30773">
              <w:t xml:space="preserve"> to the Board annual operating &amp; capital budgets</w:t>
            </w:r>
          </w:p>
        </w:tc>
        <w:tc>
          <w:tcPr>
            <w:tcW w:w="940" w:type="dxa"/>
            <w:tcBorders>
              <w:top w:val="single" w:sz="4" w:space="0" w:color="auto"/>
              <w:left w:val="single" w:sz="4" w:space="0" w:color="auto"/>
              <w:bottom w:val="single" w:sz="4" w:space="0" w:color="auto"/>
              <w:right w:val="single" w:sz="4" w:space="0" w:color="auto"/>
            </w:tcBorders>
            <w:vAlign w:val="center"/>
          </w:tcPr>
          <w:p w14:paraId="3309CF3B" w14:textId="77777777" w:rsidR="00B2738A" w:rsidRPr="00B2738A" w:rsidRDefault="00B2738A" w:rsidP="00236B12">
            <w:pPr>
              <w:jc w:val="center"/>
              <w:rPr>
                <w:sz w:val="28"/>
                <w:szCs w:val="28"/>
              </w:rPr>
            </w:pPr>
          </w:p>
        </w:tc>
      </w:tr>
    </w:tbl>
    <w:p w14:paraId="0CC80CCC" w14:textId="77777777" w:rsidR="00BF2C87" w:rsidRPr="00BF2C87" w:rsidRDefault="00BF2C87" w:rsidP="00BF2C87"/>
    <w:p w14:paraId="719FAA80" w14:textId="77777777" w:rsidR="00BF2C87" w:rsidRPr="00BF2C87" w:rsidRDefault="00BF2C87" w:rsidP="00BF2C87"/>
    <w:p w14:paraId="0A2E052A" w14:textId="77777777" w:rsidR="00B947DC" w:rsidRDefault="00B947DC"/>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785B3" w14:textId="77777777" w:rsidR="00D76A2C" w:rsidRDefault="00D76A2C" w:rsidP="007448FA">
      <w:pPr>
        <w:spacing w:before="0" w:after="0" w:line="240" w:lineRule="auto"/>
      </w:pPr>
      <w:r>
        <w:separator/>
      </w:r>
    </w:p>
  </w:endnote>
  <w:endnote w:type="continuationSeparator" w:id="0">
    <w:p w14:paraId="7CB9D5E0" w14:textId="77777777" w:rsidR="00D76A2C" w:rsidRDefault="00D76A2C"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C7FE94A8-BEE8-4BC1-BB4B-4663D13A8E36}"/>
    <w:embedBold r:id="rId2" w:fontKey="{F5113B37-8808-4FD0-93A1-F00AD9E01DBE}"/>
    <w:embedItalic r:id="rId3" w:fontKey="{79B94AB5-E56A-44FE-9CC0-F3E6B6F62A78}"/>
  </w:font>
  <w:font w:name="Calibri">
    <w:panose1 w:val="020F0502020204030204"/>
    <w:charset w:val="00"/>
    <w:family w:val="swiss"/>
    <w:pitch w:val="variable"/>
    <w:sig w:usb0="E4002EFF" w:usb1="C200247B" w:usb2="00000009" w:usb3="00000000" w:csb0="000001FF" w:csb1="00000000"/>
    <w:embedRegular r:id="rId4" w:fontKey="{5C3CBF1E-069D-42AC-B3B4-29A78C53B15C}"/>
    <w:embedBold r:id="rId5" w:fontKey="{F2E9B9EF-681D-4925-9762-46068B64DFFB}"/>
    <w:embedItalic r:id="rId6" w:fontKey="{3BA449CC-E88D-4E07-BF18-CAA0A67CD636}"/>
  </w:font>
  <w:font w:name="Calibri Light">
    <w:panose1 w:val="020F0302020204030204"/>
    <w:charset w:val="00"/>
    <w:family w:val="swiss"/>
    <w:pitch w:val="variable"/>
    <w:sig w:usb0="E4002EFF" w:usb1="C200247B" w:usb2="00000009" w:usb3="00000000" w:csb0="000001FF" w:csb1="00000000"/>
    <w:embedRegular r:id="rId7" w:subsetted="1" w:fontKey="{665796A6-4ECC-42C6-9DD6-73FD03DFB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25B22" w14:textId="77777777" w:rsidR="0001225B" w:rsidRDefault="00012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2D9C66C0"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1E9B74" w14:textId="3BC4BE27" w:rsidR="0001225B" w:rsidRPr="007448FA" w:rsidRDefault="007448FA" w:rsidP="007448FA">
    <w:pPr>
      <w:pStyle w:val="Footer"/>
    </w:pPr>
    <w:r w:rsidRPr="00AC1E0E">
      <w:rPr>
        <w:noProof/>
        <w:sz w:val="18"/>
        <w:szCs w:val="18"/>
      </w:rPr>
      <w:drawing>
        <wp:inline distT="0" distB="0" distL="0" distR="0" wp14:anchorId="4BB5C67B" wp14:editId="6C9B221F">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A273AB" w:rsidRPr="00A273AB">
      <w:rPr>
        <w:rStyle w:val="Hyperlink"/>
        <w:sz w:val="16"/>
        <w:szCs w:val="16"/>
        <w:u w:val="none"/>
      </w:rPr>
      <w:t xml:space="preserve">, </w:t>
    </w:r>
    <w:r w:rsidR="00A273AB">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818D6" w14:textId="77777777" w:rsidR="0001225B" w:rsidRDefault="00012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732E9" w14:textId="77777777" w:rsidR="00D76A2C" w:rsidRDefault="00D76A2C" w:rsidP="007448FA">
      <w:pPr>
        <w:spacing w:before="0" w:after="0" w:line="240" w:lineRule="auto"/>
      </w:pPr>
      <w:r>
        <w:separator/>
      </w:r>
    </w:p>
  </w:footnote>
  <w:footnote w:type="continuationSeparator" w:id="0">
    <w:p w14:paraId="45421D09" w14:textId="77777777" w:rsidR="00D76A2C" w:rsidRDefault="00D76A2C"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89BF1" w14:textId="77777777" w:rsidR="0001225B" w:rsidRDefault="000122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76679" w14:textId="77777777" w:rsidR="0001225B" w:rsidRDefault="000122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26429" w14:textId="77777777" w:rsidR="0001225B" w:rsidRDefault="00012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6756703">
    <w:abstractNumId w:val="1"/>
  </w:num>
  <w:num w:numId="2" w16cid:durableId="180974647">
    <w:abstractNumId w:val="0"/>
  </w:num>
  <w:num w:numId="3" w16cid:durableId="1287850176">
    <w:abstractNumId w:val="3"/>
  </w:num>
  <w:num w:numId="4" w16cid:durableId="1933784249">
    <w:abstractNumId w:val="2"/>
  </w:num>
  <w:num w:numId="5" w16cid:durableId="1796439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C87"/>
    <w:rsid w:val="0001225B"/>
    <w:rsid w:val="002E78B4"/>
    <w:rsid w:val="003446F1"/>
    <w:rsid w:val="0039092E"/>
    <w:rsid w:val="004A1838"/>
    <w:rsid w:val="0050172A"/>
    <w:rsid w:val="00645153"/>
    <w:rsid w:val="006B1F74"/>
    <w:rsid w:val="006F3D67"/>
    <w:rsid w:val="007448FA"/>
    <w:rsid w:val="008B0C17"/>
    <w:rsid w:val="00903176"/>
    <w:rsid w:val="00A15FA0"/>
    <w:rsid w:val="00A273AB"/>
    <w:rsid w:val="00A910A6"/>
    <w:rsid w:val="00B2738A"/>
    <w:rsid w:val="00B947DC"/>
    <w:rsid w:val="00BF2C87"/>
    <w:rsid w:val="00CD63F8"/>
    <w:rsid w:val="00D07ADF"/>
    <w:rsid w:val="00D1307A"/>
    <w:rsid w:val="00D76A2C"/>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2069E"/>
  <w15:chartTrackingRefBased/>
  <w15:docId w15:val="{F47C32C7-0E41-432F-9B06-7911C6D94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72A"/>
    <w:pPr>
      <w:keepNext/>
      <w:keepLines/>
      <w:spacing w:before="240" w:after="0"/>
      <w:outlineLvl w:val="0"/>
    </w:pPr>
    <w:rPr>
      <w:rFonts w:eastAsiaTheme="majorEastAsia" w:cstheme="majorBidi"/>
      <w:color w:val="003C4C"/>
      <w:sz w:val="32"/>
      <w:szCs w:val="32"/>
    </w:rPr>
  </w:style>
  <w:style w:type="paragraph" w:styleId="Heading2">
    <w:name w:val="heading 2"/>
    <w:basedOn w:val="Normal"/>
    <w:next w:val="Normal"/>
    <w:link w:val="Heading2Char"/>
    <w:uiPriority w:val="9"/>
    <w:unhideWhenUsed/>
    <w:qFormat/>
    <w:rsid w:val="00E65482"/>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50172A"/>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50172A"/>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50172A"/>
    <w:rPr>
      <w:rFonts w:eastAsiaTheme="majorEastAsia" w:cstheme="majorBidi"/>
      <w:color w:val="003C4C"/>
      <w:sz w:val="32"/>
      <w:szCs w:val="32"/>
    </w:rPr>
  </w:style>
  <w:style w:type="character" w:customStyle="1" w:styleId="Heading2Char">
    <w:name w:val="Heading 2 Char"/>
    <w:basedOn w:val="DefaultParagraphFont"/>
    <w:link w:val="Heading2"/>
    <w:uiPriority w:val="9"/>
    <w:rsid w:val="00E65482"/>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table" w:styleId="LightList-Accent1">
    <w:name w:val="Light List Accent 1"/>
    <w:basedOn w:val="TableNormal"/>
    <w:uiPriority w:val="61"/>
    <w:semiHidden/>
    <w:unhideWhenUsed/>
    <w:rsid w:val="00BF2C87"/>
    <w:pPr>
      <w:spacing w:before="0"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PlainTable1">
    <w:name w:val="Plain Table 1"/>
    <w:basedOn w:val="TableNormal"/>
    <w:uiPriority w:val="41"/>
    <w:rsid w:val="00BF2C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ewBranding">
    <w:name w:val="New Branding"/>
    <w:basedOn w:val="TableNormal"/>
    <w:uiPriority w:val="99"/>
    <w:rsid w:val="00B2738A"/>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934C5139-840C-4231-BD0A-553FF37DE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38650739-8B8B-4B9F-9CEC-0997F6609B57}">
  <ds:schemaRefs>
    <ds:schemaRef ds:uri="http://schemas.microsoft.com/sharepoint/v3/contenttype/forms"/>
  </ds:schemaRefs>
</ds:datastoreItem>
</file>

<file path=customXml/itemProps4.xml><?xml version="1.0" encoding="utf-8"?>
<ds:datastoreItem xmlns:ds="http://schemas.openxmlformats.org/officeDocument/2006/customXml" ds:itemID="{FC1461F4-7A6F-4C54-9827-2AE86210D352}">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docProps/app.xml><?xml version="1.0" encoding="utf-8"?>
<Properties xmlns="http://schemas.openxmlformats.org/officeDocument/2006/extended-properties" xmlns:vt="http://schemas.openxmlformats.org/officeDocument/2006/docPropsVTypes">
  <Template>NonprofitNext</Template>
  <TotalTime>9</TotalTime>
  <Pages>2</Pages>
  <Words>480</Words>
  <Characters>2421</Characters>
  <Application>Microsoft Office Word</Application>
  <DocSecurity>0</DocSecurity>
  <Lines>43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Committee Charter</dc:title>
  <dc:subject/>
  <dc:creator>Info@nhnonprofits.org</dc:creator>
  <cp:keywords/>
  <dc:description/>
  <cp:lastModifiedBy>Susan Dumais</cp:lastModifiedBy>
  <cp:revision>7</cp:revision>
  <dcterms:created xsi:type="dcterms:W3CDTF">2021-09-14T17:58:00Z</dcterms:created>
  <dcterms:modified xsi:type="dcterms:W3CDTF">2024-12-13T20:41:00Z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