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003F1" w14:textId="402E8764" w:rsidR="00CA7F52" w:rsidRDefault="00CA7F52" w:rsidP="00CA7F52">
      <w:pPr>
        <w:pStyle w:val="Title"/>
      </w:pPr>
      <w:r>
        <w:t>Donor Privacy Policy Template</w:t>
      </w:r>
    </w:p>
    <w:p w14:paraId="5ED40C5D" w14:textId="739AC1D2" w:rsidR="00CA7F52" w:rsidRDefault="00CA7F52" w:rsidP="00CA7F52">
      <w:r>
        <w:fldChar w:fldCharType="begin"/>
      </w:r>
      <w:r>
        <w:instrText xml:space="preserve"> MACROBUTTON  AcceptAllChangesInDoc [Organization Name] </w:instrText>
      </w:r>
      <w:r>
        <w:fldChar w:fldCharType="end"/>
      </w:r>
      <w:r>
        <w:t xml:space="preserve">is committed to safeguarding personal information and ensuring that donor privacy is protected. This privacy policy applies to collection of information, including information collected on our website. By submitting your information to us or any of our staff, you consent to the terms and conditions of the policy and to our processing personal information for the purposes stated below. </w:t>
      </w:r>
    </w:p>
    <w:p w14:paraId="07EB477F" w14:textId="16E8022D" w:rsidR="00CA7F52" w:rsidRDefault="00CA7F52" w:rsidP="00CA7F52">
      <w:pPr>
        <w:pStyle w:val="Heading1"/>
      </w:pPr>
      <w:r>
        <w:t>Personal Information</w:t>
      </w:r>
    </w:p>
    <w:p w14:paraId="68228257" w14:textId="77777777" w:rsidR="00CA7F52" w:rsidRDefault="00CA7F52" w:rsidP="00CA7F52">
      <w:r>
        <w:t>“Personal Information” is information that identifies you personally. Personal information collected may include name, address, telephone number and e-mail address, giving information, information on events attended, publications received and special requests for information.</w:t>
      </w:r>
    </w:p>
    <w:p w14:paraId="0EEF2E15" w14:textId="1B46858E" w:rsidR="00CA7F52" w:rsidRDefault="00CA7F52" w:rsidP="00CA7F52">
      <w:pPr>
        <w:pStyle w:val="Bullets2"/>
      </w:pPr>
      <w:r>
        <w:t xml:space="preserve">When you contact us with a question via email, in person, by phone or email, we may then collect your name, address and email </w:t>
      </w:r>
      <w:proofErr w:type="gramStart"/>
      <w:r>
        <w:t>in order to</w:t>
      </w:r>
      <w:proofErr w:type="gramEnd"/>
      <w:r>
        <w:t xml:space="preserve"> respond to that question. </w:t>
      </w:r>
    </w:p>
    <w:p w14:paraId="08C79361" w14:textId="6709030C" w:rsidR="00CA7F52" w:rsidRDefault="00CA7F52" w:rsidP="00CA7F52">
      <w:pPr>
        <w:pStyle w:val="Bullets2"/>
      </w:pPr>
      <w:r>
        <w:t>We may collect your name, email address and other contact information if you register for an event.</w:t>
      </w:r>
    </w:p>
    <w:p w14:paraId="6B6DA91B" w14:textId="5FC6C8E3" w:rsidR="00CA7F52" w:rsidRDefault="00CA7F52" w:rsidP="00CA7F52">
      <w:pPr>
        <w:pStyle w:val="Bullets2"/>
      </w:pPr>
      <w:r>
        <w:t xml:space="preserve">We may collect your name, email address, telephone number and payment information when you </w:t>
      </w:r>
      <w:proofErr w:type="gramStart"/>
      <w:r>
        <w:t>make a contribution</w:t>
      </w:r>
      <w:proofErr w:type="gramEnd"/>
      <w:r>
        <w:t>, either on our website or by mailing in a check.</w:t>
      </w:r>
    </w:p>
    <w:p w14:paraId="68FD6BD7" w14:textId="5AD56114" w:rsidR="00CA7F52" w:rsidRDefault="00CA7F52" w:rsidP="00CA7F52">
      <w:r>
        <w:t xml:space="preserve">The above list provides a sample of personal information that may be collected </w:t>
      </w:r>
      <w:r>
        <w:fldChar w:fldCharType="begin"/>
      </w:r>
      <w:r>
        <w:instrText xml:space="preserve"> MACROBUTTON  AcceptAllChangesInDoc [Organization Name] </w:instrText>
      </w:r>
      <w:r>
        <w:fldChar w:fldCharType="end"/>
      </w:r>
      <w:r>
        <w:t xml:space="preserve">. From time to time, we may collect personal information from you in ways not described above. </w:t>
      </w:r>
    </w:p>
    <w:p w14:paraId="5D1EFAD5" w14:textId="4791626A" w:rsidR="00CA7F52" w:rsidRDefault="00CA7F52" w:rsidP="00CA7F52">
      <w:pPr>
        <w:pStyle w:val="Heading1"/>
      </w:pPr>
      <w:r>
        <w:t>Use and Disclosure pf Personal Information</w:t>
      </w:r>
    </w:p>
    <w:p w14:paraId="0889B485" w14:textId="68158B06" w:rsidR="00CA7F52" w:rsidRPr="00CA7F52" w:rsidRDefault="00CA7F52" w:rsidP="00CA7F52">
      <w:pPr>
        <w:pStyle w:val="Bullets2"/>
      </w:pPr>
      <w:r w:rsidRPr="00CA7F52">
        <w:t>We will not sell, trade, or share your personal information with anyone else.</w:t>
      </w:r>
    </w:p>
    <w:p w14:paraId="25DEFE73" w14:textId="1D8347DD" w:rsidR="00CA7F52" w:rsidRPr="00CA7F52" w:rsidRDefault="00CA7F52" w:rsidP="00CA7F52">
      <w:pPr>
        <w:pStyle w:val="Bullets2"/>
      </w:pPr>
      <w:r w:rsidRPr="00CA7F52">
        <w:t>We will not send you mailings on behalf of other organizations.</w:t>
      </w:r>
    </w:p>
    <w:p w14:paraId="76D45B17" w14:textId="5068A53A" w:rsidR="00CA7F52" w:rsidRPr="00CA7F52" w:rsidRDefault="00CA7F52" w:rsidP="00CA7F52">
      <w:pPr>
        <w:pStyle w:val="Bullets2"/>
      </w:pPr>
      <w:r w:rsidRPr="00CA7F52">
        <w:t>We will only share your personal information if you give us written permission to do so.</w:t>
      </w:r>
    </w:p>
    <w:p w14:paraId="4BB76EFA" w14:textId="599787E6" w:rsidR="00CA7F52" w:rsidRPr="00CA7F52" w:rsidRDefault="00CA7F52" w:rsidP="00CA7F52">
      <w:pPr>
        <w:pStyle w:val="Bullets2"/>
      </w:pPr>
      <w:r w:rsidRPr="00CA7F52">
        <w:t xml:space="preserve">We will collect payment information, billing address and other information necessary to process a payment. </w:t>
      </w:r>
    </w:p>
    <w:p w14:paraId="57293CC5" w14:textId="254556A0" w:rsidR="00CA7F52" w:rsidRPr="00CA7F52" w:rsidRDefault="00CA7F52" w:rsidP="00CA7F52">
      <w:pPr>
        <w:pStyle w:val="Bullets2"/>
      </w:pPr>
      <w:r w:rsidRPr="00CA7F52">
        <w:t xml:space="preserve">We will use your information to comply with the law or in </w:t>
      </w:r>
      <w:proofErr w:type="gramStart"/>
      <w:r w:rsidRPr="00CA7F52">
        <w:t>the good</w:t>
      </w:r>
      <w:proofErr w:type="gramEnd"/>
      <w:r w:rsidRPr="00CA7F52">
        <w:t xml:space="preserve"> faith belief that such action is necessary to conform to the requirements of law or comply with legal process served on us, protect and defend our rights or act in urgent circumstances to protect the personal safety of others. </w:t>
      </w:r>
    </w:p>
    <w:p w14:paraId="640D2423" w14:textId="70190A52" w:rsidR="00CA7F52" w:rsidRPr="00CA7F52" w:rsidRDefault="00CA7F52" w:rsidP="00CA7F52">
      <w:pPr>
        <w:pStyle w:val="Bullets2"/>
      </w:pPr>
      <w:r w:rsidRPr="00CA7F52">
        <w:t xml:space="preserve">We will use the personal information to protect against potential fraud. If you use a credit </w:t>
      </w:r>
      <w:r w:rsidRPr="00CA7F52">
        <w:lastRenderedPageBreak/>
        <w:t>or debit card on the website, we may use card authorization and fraud screening services to verify that your card information and address matches the information that you supplied to us and that the card being used has not been reported lost or stolen.</w:t>
      </w:r>
    </w:p>
    <w:p w14:paraId="673032FF" w14:textId="3DFD90AF" w:rsidR="00CA7F52" w:rsidRDefault="00CA7F52" w:rsidP="00CA7F52">
      <w:r>
        <w:t xml:space="preserve">You have the right to review information that we have collected about you. To review that information please contact us in writing at </w:t>
      </w:r>
      <w:r>
        <w:fldChar w:fldCharType="begin"/>
      </w:r>
      <w:r>
        <w:instrText xml:space="preserve"> MACROBUTTON  AcceptAllChangesInDoc [Insert Contact Information] </w:instrText>
      </w:r>
      <w:r>
        <w:fldChar w:fldCharType="end"/>
      </w:r>
      <w:r>
        <w:t xml:space="preserve">. </w:t>
      </w:r>
    </w:p>
    <w:p w14:paraId="3F214A23" w14:textId="77777777" w:rsidR="00CA7F52" w:rsidRDefault="00CA7F52" w:rsidP="00CA7F52"/>
    <w:p w14:paraId="4B8E059A"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4716C" w14:textId="77777777" w:rsidR="00CA7F52" w:rsidRDefault="00CA7F52" w:rsidP="007448FA">
      <w:pPr>
        <w:spacing w:before="0" w:after="0" w:line="240" w:lineRule="auto"/>
      </w:pPr>
      <w:r>
        <w:separator/>
      </w:r>
    </w:p>
  </w:endnote>
  <w:endnote w:type="continuationSeparator" w:id="0">
    <w:p w14:paraId="3EBBC9AF" w14:textId="77777777" w:rsidR="00CA7F52" w:rsidRDefault="00CA7F52"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E9011E47-3B69-4B48-A378-5BA2A9DF2D2A}"/>
    <w:embedBold r:id="rId2" w:fontKey="{4D0CCB45-5056-4A70-A842-C24D8713D4D2}"/>
    <w:embedItalic r:id="rId3" w:fontKey="{F7268EA1-F8E7-4144-B4CD-1499E5FCAEF2}"/>
  </w:font>
  <w:font w:name="Calibri">
    <w:panose1 w:val="020F0502020204030204"/>
    <w:charset w:val="00"/>
    <w:family w:val="swiss"/>
    <w:pitch w:val="variable"/>
    <w:sig w:usb0="E4002EFF" w:usb1="C200247B" w:usb2="00000009" w:usb3="00000000" w:csb0="000001FF" w:csb1="00000000"/>
    <w:embedRegular r:id="rId4" w:fontKey="{028B973C-B7D4-4A7E-B0B6-7319E287137A}"/>
    <w:embedBold r:id="rId5" w:fontKey="{D3C2D5B8-EF23-4604-B973-7E0B74114B01}"/>
    <w:embedItalic r:id="rId6" w:fontKey="{4BA378F2-D40B-4FD8-937E-79484B3C818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D6C0C" w14:textId="77777777" w:rsidR="00CC1902" w:rsidRDefault="00CC1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E0B0DCF"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D6E88" w14:textId="25F4291B" w:rsidR="00CC1902" w:rsidRPr="007448FA" w:rsidRDefault="007448FA" w:rsidP="007448FA">
    <w:pPr>
      <w:pStyle w:val="Footer"/>
    </w:pPr>
    <w:r w:rsidRPr="00AC1E0E">
      <w:rPr>
        <w:noProof/>
        <w:sz w:val="18"/>
        <w:szCs w:val="18"/>
      </w:rPr>
      <w:drawing>
        <wp:inline distT="0" distB="0" distL="0" distR="0" wp14:anchorId="67A17376" wp14:editId="0B0688B4">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F75EA6" w:rsidRPr="00F75EA6">
      <w:rPr>
        <w:rStyle w:val="Hyperlink"/>
        <w:sz w:val="16"/>
        <w:szCs w:val="16"/>
        <w:u w:val="none"/>
      </w:rPr>
      <w:t xml:space="preserve">, </w:t>
    </w:r>
    <w:r w:rsidR="00F75EA6">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406B" w14:textId="77777777" w:rsidR="00CC1902" w:rsidRDefault="00CC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9B6FE" w14:textId="77777777" w:rsidR="00CA7F52" w:rsidRDefault="00CA7F52" w:rsidP="007448FA">
      <w:pPr>
        <w:spacing w:before="0" w:after="0" w:line="240" w:lineRule="auto"/>
      </w:pPr>
      <w:r>
        <w:separator/>
      </w:r>
    </w:p>
  </w:footnote>
  <w:footnote w:type="continuationSeparator" w:id="0">
    <w:p w14:paraId="41A1B910" w14:textId="77777777" w:rsidR="00CA7F52" w:rsidRDefault="00CA7F52"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02D4A" w14:textId="77777777" w:rsidR="00CC1902" w:rsidRDefault="00CC1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AD3B3" w14:textId="77777777" w:rsidR="00CC1902" w:rsidRDefault="00CC19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9AC30" w14:textId="77777777" w:rsidR="00CC1902" w:rsidRDefault="00CC19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F785CBB"/>
    <w:multiLevelType w:val="hybridMultilevel"/>
    <w:tmpl w:val="560A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686498">
    <w:abstractNumId w:val="4"/>
  </w:num>
  <w:num w:numId="2" w16cid:durableId="1858931748">
    <w:abstractNumId w:val="3"/>
  </w:num>
  <w:num w:numId="3" w16cid:durableId="785849795">
    <w:abstractNumId w:val="7"/>
  </w:num>
  <w:num w:numId="4" w16cid:durableId="543519659">
    <w:abstractNumId w:val="6"/>
  </w:num>
  <w:num w:numId="5" w16cid:durableId="2030912351">
    <w:abstractNumId w:val="6"/>
  </w:num>
  <w:num w:numId="6" w16cid:durableId="54936212">
    <w:abstractNumId w:val="5"/>
  </w:num>
  <w:num w:numId="7" w16cid:durableId="1948081222">
    <w:abstractNumId w:val="0"/>
  </w:num>
  <w:num w:numId="8" w16cid:durableId="1241795537">
    <w:abstractNumId w:val="0"/>
  </w:num>
  <w:num w:numId="9" w16cid:durableId="1803116599">
    <w:abstractNumId w:val="0"/>
  </w:num>
  <w:num w:numId="10" w16cid:durableId="1121728610">
    <w:abstractNumId w:val="0"/>
  </w:num>
  <w:num w:numId="11" w16cid:durableId="615060273">
    <w:abstractNumId w:val="0"/>
  </w:num>
  <w:num w:numId="12" w16cid:durableId="1575630067">
    <w:abstractNumId w:val="0"/>
  </w:num>
  <w:num w:numId="13" w16cid:durableId="1737895870">
    <w:abstractNumId w:val="1"/>
  </w:num>
  <w:num w:numId="14" w16cid:durableId="1163547903">
    <w:abstractNumId w:val="0"/>
  </w:num>
  <w:num w:numId="15" w16cid:durableId="641888177">
    <w:abstractNumId w:val="0"/>
  </w:num>
  <w:num w:numId="16" w16cid:durableId="1587693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F52"/>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15FA0"/>
    <w:rsid w:val="00A910A6"/>
    <w:rsid w:val="00B947DC"/>
    <w:rsid w:val="00CA7F52"/>
    <w:rsid w:val="00CC1902"/>
    <w:rsid w:val="00CD63F8"/>
    <w:rsid w:val="00D07ADF"/>
    <w:rsid w:val="00D92915"/>
    <w:rsid w:val="00DE7795"/>
    <w:rsid w:val="00E65482"/>
    <w:rsid w:val="00EA012B"/>
    <w:rsid w:val="00EE377B"/>
    <w:rsid w:val="00F10349"/>
    <w:rsid w:val="00F75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5FF6F"/>
  <w15:chartTrackingRefBased/>
  <w15:docId w15:val="{FF37F7F2-51DD-483A-981A-F0887650B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OneDrive\Documents\Custom%20Office%20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605D5-FA74-4B2D-8C1B-7DA94B6A2760}">
  <ds:schemaRefs>
    <ds:schemaRef ds:uri="http://schemas.microsoft.com/sharepoint/v3/contenttype/forms"/>
  </ds:schemaRefs>
</ds:datastoreItem>
</file>

<file path=customXml/itemProps2.xml><?xml version="1.0" encoding="utf-8"?>
<ds:datastoreItem xmlns:ds="http://schemas.openxmlformats.org/officeDocument/2006/customXml" ds:itemID="{9CDEA656-465C-4EA3-A0EC-727F7731FF18}">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3.xml><?xml version="1.0" encoding="utf-8"?>
<ds:datastoreItem xmlns:ds="http://schemas.openxmlformats.org/officeDocument/2006/customXml" ds:itemID="{CC7B25C7-283F-4E2B-A4B5-C87FD67B1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2</Pages>
  <Words>366</Words>
  <Characters>2296</Characters>
  <Application>Microsoft Office Word</Application>
  <DocSecurity>0</DocSecurity>
  <Lines>56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Donor Privacy Policy Template</dc:title>
  <dc:subject/>
  <dc:creator>Info@nhnonprofits.org</dc:creator>
  <cp:keywords/>
  <dc:description/>
  <cp:lastModifiedBy>Susan Dumais</cp:lastModifiedBy>
  <cp:revision>3</cp:revision>
  <dcterms:created xsi:type="dcterms:W3CDTF">2021-11-02T18:30:00Z</dcterms:created>
  <dcterms:modified xsi:type="dcterms:W3CDTF">2024-12-13T20:35:00Z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12862000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y fmtid="{D5CDD505-2E9C-101B-9397-08002B2CF9AE}" pid="6" name="MediaServiceImageTags">
    <vt:lpwstr/>
  </property>
</Properties>
</file>