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5476BF" w14:textId="14D726BC" w:rsidR="00B947DC" w:rsidRDefault="00F95D91" w:rsidP="00F95D91">
      <w:pPr>
        <w:pStyle w:val="Title"/>
      </w:pPr>
      <w:r>
        <w:t>Document Retention Worksheet</w:t>
      </w:r>
    </w:p>
    <w:p w14:paraId="1CF5B20C" w14:textId="5AECAFAF" w:rsidR="00F95D91" w:rsidRDefault="00F95D91" w:rsidP="00F95D91">
      <w:pPr>
        <w:rPr>
          <w:rStyle w:val="SubtleEmphasis"/>
        </w:rPr>
      </w:pPr>
      <w:r w:rsidRPr="00F95D91">
        <w:rPr>
          <w:rStyle w:val="SubtleEmphasis"/>
          <w:b/>
          <w:bCs/>
        </w:rPr>
        <w:t>Note:</w:t>
      </w:r>
      <w:r w:rsidRPr="00F95D91">
        <w:rPr>
          <w:rStyle w:val="SubtleEmphasis"/>
        </w:rPr>
        <w:t xml:space="preserve"> These are guidelines and not requirements</w:t>
      </w:r>
    </w:p>
    <w:p w14:paraId="451CB58C" w14:textId="2748B117" w:rsidR="00F95D91" w:rsidRDefault="00F95D91" w:rsidP="00F95D91">
      <w:r w:rsidRPr="00F95D91">
        <w:t>For Each Document, add its location or where it is stored.</w:t>
      </w:r>
    </w:p>
    <w:tbl>
      <w:tblPr>
        <w:tblStyle w:val="NewBranding"/>
        <w:tblW w:w="0" w:type="auto"/>
        <w:tblLook w:val="0620" w:firstRow="1" w:lastRow="0" w:firstColumn="0" w:lastColumn="0" w:noHBand="1" w:noVBand="1"/>
      </w:tblPr>
      <w:tblGrid>
        <w:gridCol w:w="10255"/>
        <w:gridCol w:w="1800"/>
        <w:gridCol w:w="1658"/>
      </w:tblGrid>
      <w:tr w:rsidR="00F95D91" w14:paraId="328B6591" w14:textId="77777777" w:rsidTr="00F95D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55" w:type="dxa"/>
            <w:tcBorders>
              <w:bottom w:val="single" w:sz="8" w:space="0" w:color="auto"/>
            </w:tcBorders>
          </w:tcPr>
          <w:p w14:paraId="037A5F35" w14:textId="4E2B8412" w:rsidR="00F95D91" w:rsidRDefault="00F95D91" w:rsidP="00F95D91">
            <w:r>
              <w:t>Documents</w:t>
            </w:r>
          </w:p>
        </w:tc>
        <w:tc>
          <w:tcPr>
            <w:tcW w:w="1800" w:type="dxa"/>
            <w:tcBorders>
              <w:bottom w:val="single" w:sz="8" w:space="0" w:color="auto"/>
            </w:tcBorders>
          </w:tcPr>
          <w:p w14:paraId="08A32466" w14:textId="1961B837" w:rsidR="00F95D91" w:rsidRDefault="00F95D91" w:rsidP="00F95D91">
            <w:r>
              <w:t>Retention</w:t>
            </w:r>
            <w:r>
              <w:br/>
              <w:t>Period</w:t>
            </w:r>
          </w:p>
        </w:tc>
        <w:tc>
          <w:tcPr>
            <w:tcW w:w="1658" w:type="dxa"/>
            <w:tcBorders>
              <w:bottom w:val="single" w:sz="8" w:space="0" w:color="auto"/>
            </w:tcBorders>
          </w:tcPr>
          <w:p w14:paraId="75B8185C" w14:textId="2141EDD3" w:rsidR="00F95D91" w:rsidRDefault="00F95D91" w:rsidP="00F95D91">
            <w:r>
              <w:t>Location</w:t>
            </w:r>
          </w:p>
        </w:tc>
      </w:tr>
      <w:tr w:rsidR="00F95D91" w14:paraId="1C07EAF1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8C42958" w14:textId="0852FB46" w:rsidR="00F95D91" w:rsidRDefault="00F95D91" w:rsidP="00F95D91">
            <w:r>
              <w:t>Administration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872DB41" w14:textId="77777777" w:rsidR="00F95D91" w:rsidRDefault="00F95D91" w:rsidP="00F95D91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9520EA0" w14:textId="77777777" w:rsidR="00F95D91" w:rsidRDefault="00F95D91" w:rsidP="00F95D91"/>
        </w:tc>
      </w:tr>
      <w:tr w:rsidR="00F95D91" w14:paraId="6A7D61E3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CD8B8" w14:textId="4FD2C960" w:rsidR="00F95D91" w:rsidRDefault="00F95D91" w:rsidP="00F95D91">
            <w:r w:rsidRPr="00BA048F">
              <w:t>Insurance Policies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A2FB63" w14:textId="6484544B" w:rsidR="00F95D91" w:rsidRDefault="00F95D91" w:rsidP="00F95D91">
            <w:r w:rsidRPr="00BA048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92D836" w14:textId="77777777" w:rsidR="00F95D91" w:rsidRDefault="00F95D91" w:rsidP="00F95D91"/>
        </w:tc>
      </w:tr>
      <w:tr w:rsidR="00F95D91" w14:paraId="49D08206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212C3C" w14:textId="43A2BB14" w:rsidR="00F95D91" w:rsidRDefault="00F95D91" w:rsidP="00F95D91">
            <w:r w:rsidRPr="00BA048F">
              <w:t>Policies and Procedures for accounting, internal controls, personnel policies, etc.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AAF3C7" w14:textId="54EFD571" w:rsidR="00F95D91" w:rsidRDefault="00F95D91" w:rsidP="00F95D91">
            <w:r w:rsidRPr="00BA048F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570E67" w14:textId="77777777" w:rsidR="00F95D91" w:rsidRDefault="00F95D91" w:rsidP="00F95D91"/>
        </w:tc>
      </w:tr>
      <w:tr w:rsidR="00F95D91" w14:paraId="79D84CFF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18FCB7" w14:textId="0FDC2E77" w:rsidR="00F95D91" w:rsidRDefault="00F95D91" w:rsidP="00F95D91">
            <w:r w:rsidRPr="00BA048F">
              <w:t>Contracts and leases (expired)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3DED5" w14:textId="0CEF399D" w:rsidR="00F95D91" w:rsidRDefault="00F95D91" w:rsidP="00F95D91">
            <w:r w:rsidRPr="00BA048F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A86FDE" w14:textId="77777777" w:rsidR="00F95D91" w:rsidRDefault="00F95D91" w:rsidP="00F95D91"/>
        </w:tc>
      </w:tr>
      <w:tr w:rsidR="00F95D91" w14:paraId="2821D5D0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0EB90F" w14:textId="50820038" w:rsidR="00F95D91" w:rsidRDefault="00F95D91" w:rsidP="00F95D91">
            <w:r w:rsidRPr="00BA048F">
              <w:t>Contracts and leases still in effect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E8058" w14:textId="264F496D" w:rsidR="00F95D91" w:rsidRDefault="00F95D91" w:rsidP="00F95D91">
            <w:r w:rsidRPr="00BA048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EE683D" w14:textId="77777777" w:rsidR="00F95D91" w:rsidRDefault="00F95D91" w:rsidP="00F95D91"/>
        </w:tc>
      </w:tr>
      <w:tr w:rsidR="00F95D91" w14:paraId="37BB17F6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144489" w14:textId="4AC08F59" w:rsidR="00F95D91" w:rsidRDefault="00F95D91" w:rsidP="00F95D91">
            <w:r w:rsidRPr="00BA048F">
              <w:t>Correspondence, general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96098B" w14:textId="58481E60" w:rsidR="00F95D91" w:rsidRDefault="00F95D91" w:rsidP="00F95D91">
            <w:r w:rsidRPr="00BA048F">
              <w:t>4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9082A" w14:textId="77777777" w:rsidR="00F95D91" w:rsidRDefault="00F95D91" w:rsidP="00F95D91"/>
        </w:tc>
      </w:tr>
      <w:tr w:rsidR="00F95D91" w14:paraId="2B090B9D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931701" w14:textId="61C228EE" w:rsidR="00F95D91" w:rsidRDefault="00F95D91" w:rsidP="00F95D91">
            <w:r w:rsidRPr="00BA048F">
              <w:t>Correspondence (legal and important matters)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E644A6" w14:textId="70A92D6A" w:rsidR="00F95D91" w:rsidRDefault="00F95D91" w:rsidP="00F95D91">
            <w:r w:rsidRPr="00BA048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4727D" w14:textId="77777777" w:rsidR="00F95D91" w:rsidRDefault="00F95D91" w:rsidP="00F95D91"/>
        </w:tc>
      </w:tr>
      <w:tr w:rsidR="00F95D91" w14:paraId="171F76DF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630199" w14:textId="77777777" w:rsidR="00F95D91" w:rsidRPr="00BA048F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41058C" w14:textId="77777777" w:rsidR="00F95D91" w:rsidRPr="00BA048F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ECA31" w14:textId="77777777" w:rsidR="00F95D91" w:rsidRDefault="00F95D91" w:rsidP="00F95D91"/>
        </w:tc>
      </w:tr>
      <w:tr w:rsidR="00F95D91" w14:paraId="2689914C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304F616" w14:textId="70EB7811" w:rsidR="00F95D91" w:rsidRDefault="00F95D91" w:rsidP="007E3483">
            <w:r w:rsidRPr="00F95D91">
              <w:t xml:space="preserve">Employee Benefit </w:t>
            </w:r>
            <w:r>
              <w:t>a</w:t>
            </w:r>
            <w:r w:rsidRPr="00F95D91">
              <w:t>nd Retirement Plans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0617D8A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719DEEA" w14:textId="77777777" w:rsidR="00F95D91" w:rsidRDefault="00F95D91" w:rsidP="007E3483"/>
        </w:tc>
      </w:tr>
      <w:tr w:rsidR="00F95D91" w14:paraId="774FEB12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7E5BB" w14:textId="25B27764" w:rsidR="00F95D91" w:rsidRDefault="00F95D91" w:rsidP="00F95D91">
            <w:r w:rsidRPr="002225A7">
              <w:t>All employee benefit plans and files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54F79A" w14:textId="34E3CA5C" w:rsidR="00F95D91" w:rsidRDefault="00F95D91" w:rsidP="00F95D91">
            <w:r w:rsidRPr="002225A7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AB790E" w14:textId="77777777" w:rsidR="00F95D91" w:rsidRDefault="00F95D91" w:rsidP="00F95D91"/>
        </w:tc>
      </w:tr>
      <w:tr w:rsidR="00F95D91" w14:paraId="716457AE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9FB56" w14:textId="52367E66" w:rsidR="00F95D91" w:rsidRDefault="00F95D91" w:rsidP="00F95D91">
            <w:r w:rsidRPr="002225A7">
              <w:t>Monthly premium bills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2BFE5D" w14:textId="6A6514D2" w:rsidR="00F95D91" w:rsidRDefault="00F95D91" w:rsidP="00F95D91">
            <w:r w:rsidRPr="002225A7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CA13BE" w14:textId="77777777" w:rsidR="00F95D91" w:rsidRDefault="00F95D91" w:rsidP="00F95D91"/>
        </w:tc>
      </w:tr>
      <w:tr w:rsidR="00F95D91" w14:paraId="369E4BFC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4B17D" w14:textId="24F69076" w:rsidR="00F95D91" w:rsidRDefault="00F95D91" w:rsidP="00F95D91">
            <w:r w:rsidRPr="002225A7">
              <w:t>Summary Annual Reports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9C4E1" w14:textId="799E9D36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2B59F" w14:textId="77777777" w:rsidR="00F95D91" w:rsidRDefault="00F95D91" w:rsidP="00F95D91"/>
        </w:tc>
      </w:tr>
      <w:tr w:rsidR="00F95D91" w14:paraId="102AC3D3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D5D75D" w14:textId="4A61F01D" w:rsidR="00F95D91" w:rsidRDefault="00F95D91" w:rsidP="00F95D91">
            <w:r w:rsidRPr="002225A7">
              <w:t>Claims Files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B3FC4D" w14:textId="410183E3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2F702" w14:textId="77777777" w:rsidR="00F95D91" w:rsidRDefault="00F95D91" w:rsidP="00F95D91"/>
        </w:tc>
      </w:tr>
      <w:tr w:rsidR="00F95D91" w14:paraId="5F49CF95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A71CB0" w14:textId="53537605" w:rsidR="00F95D91" w:rsidRDefault="00F95D91" w:rsidP="00F95D91">
            <w:r w:rsidRPr="002225A7">
              <w:t>Plans' Annual Reports on Form 5500 and annual Financial Statements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047E21" w14:textId="07304831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678AEF" w14:textId="77777777" w:rsidR="00F95D91" w:rsidRDefault="00F95D91" w:rsidP="00F95D91"/>
        </w:tc>
      </w:tr>
      <w:tr w:rsidR="00F95D91" w14:paraId="79AD9AF3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AD8263" w14:textId="6D2EBB2B" w:rsidR="00F95D91" w:rsidRDefault="00F95D91" w:rsidP="00F95D91">
            <w:r w:rsidRPr="002225A7">
              <w:t>Plan Testing Records/Discrimination Test, Investment Records, Tax Deduction Records, Payroll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6FE215" w14:textId="1243D618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4142D5" w14:textId="77777777" w:rsidR="00F95D91" w:rsidRDefault="00F95D91" w:rsidP="00F95D91"/>
        </w:tc>
      </w:tr>
      <w:tr w:rsidR="00F95D91" w14:paraId="7C938362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BFC5E4" w14:textId="77777777" w:rsidR="00F95D91" w:rsidRPr="00BA048F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7B7C2" w14:textId="77777777" w:rsidR="00F95D91" w:rsidRPr="00BA048F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F177F3" w14:textId="77777777" w:rsidR="00F95D91" w:rsidRDefault="00F95D91" w:rsidP="00F95D91"/>
        </w:tc>
      </w:tr>
      <w:tr w:rsidR="00F95D91" w14:paraId="295DBFF1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C26A45F" w14:textId="2A8BA900" w:rsidR="00F95D91" w:rsidRDefault="00F95D91" w:rsidP="007E3483">
            <w:r>
              <w:t>Financial Documents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17CD069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C544EBE" w14:textId="77777777" w:rsidR="00F95D91" w:rsidRDefault="00F95D91" w:rsidP="007E3483"/>
        </w:tc>
      </w:tr>
      <w:tr w:rsidR="00F95D91" w14:paraId="505F33C6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995021" w14:textId="28DEA060" w:rsidR="00F95D91" w:rsidRDefault="00F95D91" w:rsidP="00F95D91">
            <w:r w:rsidRPr="006B3F75">
              <w:t>Accounts payable ledgers and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3B1B7" w14:textId="50093F5C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E5AE5E" w14:textId="77777777" w:rsidR="00F95D91" w:rsidRDefault="00F95D91" w:rsidP="00F95D91"/>
        </w:tc>
      </w:tr>
      <w:tr w:rsidR="00F95D91" w14:paraId="4008C904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5214C9" w14:textId="173C61AA" w:rsidR="00F95D91" w:rsidRDefault="00F95D91" w:rsidP="00F95D91">
            <w:r w:rsidRPr="006B3F75">
              <w:t>Accounts receivable ledgers and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F44567" w14:textId="565EF22C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1746ED" w14:textId="77777777" w:rsidR="00F95D91" w:rsidRDefault="00F95D91" w:rsidP="00F95D91"/>
        </w:tc>
      </w:tr>
      <w:tr w:rsidR="00F95D91" w14:paraId="650F8E3E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46CE8" w14:textId="4B2D16D8" w:rsidR="00F95D91" w:rsidRDefault="00F95D91" w:rsidP="00F95D91">
            <w:r w:rsidRPr="006B3F75">
              <w:t>Audit reports of accountants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2BA94" w14:textId="6B859A57" w:rsidR="00F95D91" w:rsidRDefault="00F95D91" w:rsidP="00F95D91">
            <w:r w:rsidRPr="006B3F7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DC7F61" w14:textId="77777777" w:rsidR="00F95D91" w:rsidRDefault="00F95D91" w:rsidP="00F95D91"/>
        </w:tc>
      </w:tr>
      <w:tr w:rsidR="00F95D91" w14:paraId="5FEE843F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D0D0D8" w14:textId="458C2626" w:rsidR="00F95D91" w:rsidRDefault="00F95D91" w:rsidP="00F95D91">
            <w:r w:rsidRPr="006B3F75">
              <w:t>Bank statements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E8ACAA" w14:textId="21424218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34A018" w14:textId="77777777" w:rsidR="00F95D91" w:rsidRDefault="00F95D91" w:rsidP="00F95D91"/>
        </w:tc>
      </w:tr>
      <w:tr w:rsidR="00F95D91" w14:paraId="7E70CEF6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44252" w14:textId="24B0D3AD" w:rsidR="00F95D91" w:rsidRDefault="00F95D91" w:rsidP="00F95D91">
            <w:r w:rsidRPr="006B3F75">
              <w:lastRenderedPageBreak/>
              <w:t>Capital stock and bond records: ledgers, transfer payments, stubs showing issues, record of interest coupon, options, etc.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813109" w14:textId="010FCCAF" w:rsidR="00F95D91" w:rsidRDefault="00F95D91" w:rsidP="00F95D91">
            <w:r w:rsidRPr="006B3F7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42F9AB" w14:textId="77777777" w:rsidR="00F95D91" w:rsidRDefault="00F95D91" w:rsidP="00F95D91"/>
        </w:tc>
      </w:tr>
      <w:tr w:rsidR="00F95D91" w14:paraId="146B8EDE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C0BC43" w14:textId="70B4DCCB" w:rsidR="00F95D91" w:rsidRDefault="00F95D91" w:rsidP="00F95D91">
            <w:r w:rsidRPr="006B3F75">
              <w:t>Cash books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032AC9" w14:textId="10D35EA8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8D2FB3" w14:textId="77777777" w:rsidR="00F95D91" w:rsidRDefault="00F95D91" w:rsidP="00F95D91"/>
        </w:tc>
      </w:tr>
      <w:tr w:rsidR="00F95D91" w14:paraId="13689B09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9918A" w14:textId="17E3053C" w:rsidR="00F95D91" w:rsidRPr="00BA048F" w:rsidRDefault="00F95D91" w:rsidP="00F95D91">
            <w:r w:rsidRPr="006B3F75">
              <w:t>Checks (canceled, with exception below)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4150A0" w14:textId="7B4C9D18" w:rsidR="00F95D91" w:rsidRPr="00BA048F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BEB669" w14:textId="77777777" w:rsidR="00F95D91" w:rsidRDefault="00F95D91" w:rsidP="00F95D91"/>
        </w:tc>
      </w:tr>
      <w:tr w:rsidR="00F95D91" w14:paraId="77ADC5AE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817D8F" w14:textId="4EFC7836" w:rsidR="00F95D91" w:rsidRPr="00BA048F" w:rsidRDefault="00F95D91" w:rsidP="00F95D91">
            <w:r w:rsidRPr="002A3F05">
              <w:t xml:space="preserve">Checks (canceled, for important </w:t>
            </w:r>
            <w:proofErr w:type="gramStart"/>
            <w:r w:rsidRPr="002A3F05">
              <w:t>payments;</w:t>
            </w:r>
            <w:proofErr w:type="gramEnd"/>
            <w:r w:rsidRPr="002A3F05">
              <w:t xml:space="preserve"> i.e., taxes, purchase of property, special contracts, etc. [checks should be filed with the papers pertaining to the underlying transaction])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BA9D75" w14:textId="469C9C1D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37686B" w14:textId="77777777" w:rsidR="00F95D91" w:rsidRDefault="00F95D91" w:rsidP="00F95D91"/>
        </w:tc>
      </w:tr>
      <w:tr w:rsidR="00F95D91" w14:paraId="212606E7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4797E8" w14:textId="011DDEFA" w:rsidR="00F95D91" w:rsidRPr="00BA048F" w:rsidRDefault="00F95D91" w:rsidP="00F95D91">
            <w:r w:rsidRPr="002A3F05">
              <w:t>Depreciation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9B7539" w14:textId="71FFD982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ECF2A8" w14:textId="77777777" w:rsidR="00F95D91" w:rsidRDefault="00F95D91" w:rsidP="00F95D91"/>
        </w:tc>
      </w:tr>
      <w:tr w:rsidR="00F95D91" w14:paraId="21E25818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F043F" w14:textId="7F48555F" w:rsidR="00F95D91" w:rsidRPr="00BA048F" w:rsidRDefault="00F95D91" w:rsidP="00F95D91">
            <w:r w:rsidRPr="002A3F05">
              <w:t>Donation records of endowment funds and of significant restricted funds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628DF2" w14:textId="150020B7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EC6B6E" w14:textId="77777777" w:rsidR="00F95D91" w:rsidRDefault="00F95D91" w:rsidP="00F95D91"/>
        </w:tc>
      </w:tr>
      <w:tr w:rsidR="00F95D91" w14:paraId="3B4A6C50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4C444" w14:textId="40F3C20E" w:rsidR="00F95D91" w:rsidRPr="00BA048F" w:rsidRDefault="00F95D91" w:rsidP="00F95D91">
            <w:r w:rsidRPr="002A3F05">
              <w:t>Donation records, other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4A2A77" w14:textId="6268680E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4BCED5" w14:textId="77777777" w:rsidR="00F95D91" w:rsidRDefault="00F95D91" w:rsidP="00F95D91"/>
        </w:tc>
      </w:tr>
      <w:tr w:rsidR="00F95D91" w14:paraId="44A05723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61EA6E" w14:textId="5A6CBA2D" w:rsidR="00F95D91" w:rsidRPr="00BA048F" w:rsidRDefault="00F95D91" w:rsidP="00F95D91">
            <w:r w:rsidRPr="002A3F05">
              <w:t>Duplicate deposit slips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6B2C6B" w14:textId="182F2911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3D006" w14:textId="77777777" w:rsidR="00F95D91" w:rsidRDefault="00F95D91" w:rsidP="00F95D91"/>
        </w:tc>
      </w:tr>
      <w:tr w:rsidR="00F95D91" w14:paraId="1E197483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3791D6" w14:textId="6447270C" w:rsidR="00F95D91" w:rsidRPr="00BA048F" w:rsidRDefault="00F95D91" w:rsidP="00F95D91">
            <w:r w:rsidRPr="002A3F05">
              <w:t>Expense analyses and expense distribution schedules (includes allowance and reimbursement of employees, officers, etc., for travel and other expenses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E289BF" w14:textId="18B1E834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B3768" w14:textId="77777777" w:rsidR="00F95D91" w:rsidRDefault="00F95D91" w:rsidP="00F95D91"/>
        </w:tc>
      </w:tr>
      <w:tr w:rsidR="00F95D91" w14:paraId="6456499E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E201F2" w14:textId="7C25DB7E" w:rsidR="00F95D91" w:rsidRPr="00BA048F" w:rsidRDefault="00F95D91" w:rsidP="00F95D91">
            <w:r w:rsidRPr="002A3F05">
              <w:t>Financial statements (end-of-year)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18851" w14:textId="53627159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875860" w14:textId="77777777" w:rsidR="00F95D91" w:rsidRDefault="00F95D91" w:rsidP="00F95D91"/>
        </w:tc>
      </w:tr>
      <w:tr w:rsidR="00F95D91" w14:paraId="1E05EF46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2E5175" w14:textId="02A357D9" w:rsidR="00F95D91" w:rsidRPr="00BA048F" w:rsidRDefault="00F95D91" w:rsidP="00F95D91">
            <w:r w:rsidRPr="002A3F05">
              <w:t>General ledgers and end-of-year statements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7C00F" w14:textId="4F6DE49E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8FCF05" w14:textId="77777777" w:rsidR="00F95D91" w:rsidRDefault="00F95D91" w:rsidP="00F95D91"/>
        </w:tc>
      </w:tr>
      <w:tr w:rsidR="00F95D91" w14:paraId="47F0A1D1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F8F889" w14:textId="45E85180" w:rsidR="00F95D91" w:rsidRPr="00BA048F" w:rsidRDefault="00F95D91" w:rsidP="00F95D91">
            <w:r w:rsidRPr="002A3F05">
              <w:t>Internal reports, miscellaneous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6362AE" w14:textId="7C8B6CA5" w:rsidR="00F95D91" w:rsidRPr="00BA048F" w:rsidRDefault="00F95D91" w:rsidP="00F95D91">
            <w:r w:rsidRPr="002A3F05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CD8EEA" w14:textId="77777777" w:rsidR="00F95D91" w:rsidRDefault="00F95D91" w:rsidP="00F95D91"/>
        </w:tc>
      </w:tr>
      <w:tr w:rsidR="00F95D91" w14:paraId="31355B44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E90928" w14:textId="0BD3EB48" w:rsidR="00F95D91" w:rsidRPr="00BA048F" w:rsidRDefault="00F95D91" w:rsidP="00F95D91">
            <w:r w:rsidRPr="002A3F05">
              <w:t>Inventories of products, materials, supplies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1143E3" w14:textId="5BF5EE04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6614B6" w14:textId="77777777" w:rsidR="00F95D91" w:rsidRDefault="00F95D91" w:rsidP="00F95D91"/>
        </w:tc>
      </w:tr>
      <w:tr w:rsidR="00F95D91" w14:paraId="118FA080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60E5EA" w14:textId="04B8E686" w:rsidR="00F95D91" w:rsidRPr="00BA048F" w:rsidRDefault="00F95D91" w:rsidP="00F95D91">
            <w:r w:rsidRPr="002A3F05">
              <w:t>Invoices to customers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119AC" w14:textId="447058B4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2C941" w14:textId="77777777" w:rsidR="00F95D91" w:rsidRDefault="00F95D91" w:rsidP="00F95D91"/>
        </w:tc>
      </w:tr>
      <w:tr w:rsidR="00F95D91" w14:paraId="2D94B2A9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F32354" w14:textId="2507C9CF" w:rsidR="00F95D91" w:rsidRPr="00BA048F" w:rsidRDefault="00F95D91" w:rsidP="00F95D91">
            <w:r w:rsidRPr="002A3F05">
              <w:t>Invoices from vendors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9F196B" w14:textId="36D5CA90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EF7C9" w14:textId="77777777" w:rsidR="00F95D91" w:rsidRDefault="00F95D91" w:rsidP="00F95D91">
            <w:pPr>
              <w:jc w:val="center"/>
            </w:pPr>
          </w:p>
        </w:tc>
      </w:tr>
      <w:tr w:rsidR="00F95D91" w14:paraId="0E5CCDF4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33227A" w14:textId="42C8D147" w:rsidR="00F95D91" w:rsidRPr="00BA048F" w:rsidRDefault="00F95D91" w:rsidP="00F95D91">
            <w:r w:rsidRPr="002A3F05">
              <w:t>Journals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BE4CF4" w14:textId="2D1157E7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9B140C" w14:textId="77777777" w:rsidR="00F95D91" w:rsidRDefault="00F95D91" w:rsidP="00F95D91">
            <w:pPr>
              <w:jc w:val="center"/>
            </w:pPr>
          </w:p>
        </w:tc>
      </w:tr>
      <w:tr w:rsidR="00F95D91" w14:paraId="6E3F7894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6CDD3A" w14:textId="0D65FADC" w:rsidR="00F95D91" w:rsidRPr="00BA048F" w:rsidRDefault="00F95D91" w:rsidP="00F95D91">
            <w:r w:rsidRPr="002A3F05">
              <w:t>Payroll records and summaries, including payments to pensioners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FB27D" w14:textId="1C557768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1F5CFF" w14:textId="77777777" w:rsidR="00F95D91" w:rsidRDefault="00F95D91" w:rsidP="00F95D91">
            <w:pPr>
              <w:jc w:val="center"/>
            </w:pPr>
          </w:p>
        </w:tc>
      </w:tr>
      <w:tr w:rsidR="00F95D91" w14:paraId="152C6F4E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5F18E4" w14:textId="15D28E13" w:rsidR="00F95D91" w:rsidRPr="00BA048F" w:rsidRDefault="00F95D91" w:rsidP="00F95D91">
            <w:r w:rsidRPr="002A3F05">
              <w:t>Purchase orders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AD338" w14:textId="49A138B5" w:rsidR="00F95D91" w:rsidRPr="00BA048F" w:rsidRDefault="00F95D91" w:rsidP="00F95D91">
            <w:r w:rsidRPr="002A3F05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95F6DD" w14:textId="77777777" w:rsidR="00F95D91" w:rsidRDefault="00F95D91" w:rsidP="00F95D91">
            <w:pPr>
              <w:jc w:val="center"/>
            </w:pPr>
          </w:p>
        </w:tc>
      </w:tr>
      <w:tr w:rsidR="00F95D91" w14:paraId="74CED458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47B02" w14:textId="49094E5F" w:rsidR="00F95D91" w:rsidRPr="00BA048F" w:rsidRDefault="00F95D91" w:rsidP="00F95D91">
            <w:r w:rsidRPr="002A3F05">
              <w:t>Sales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3FD890" w14:textId="05106B75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63E82C" w14:textId="77777777" w:rsidR="00F95D91" w:rsidRDefault="00F95D91" w:rsidP="00F95D91">
            <w:pPr>
              <w:jc w:val="center"/>
            </w:pPr>
          </w:p>
        </w:tc>
      </w:tr>
      <w:tr w:rsidR="00F95D91" w14:paraId="410347E6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7B9BC" w14:textId="61F70BEB" w:rsidR="00F95D91" w:rsidRPr="00BA048F" w:rsidRDefault="00F95D91" w:rsidP="00F95D91">
            <w:r w:rsidRPr="002A3F05">
              <w:t>Scrap and salvage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0D35F7" w14:textId="5D911AD9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DC284F" w14:textId="77777777" w:rsidR="00F95D91" w:rsidRDefault="00F95D91" w:rsidP="00F95D91">
            <w:pPr>
              <w:jc w:val="center"/>
            </w:pPr>
          </w:p>
        </w:tc>
      </w:tr>
      <w:tr w:rsidR="00F95D91" w14:paraId="2B80302B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17415" w14:textId="22BFE6ED" w:rsidR="00F95D91" w:rsidRPr="00BA048F" w:rsidRDefault="00F95D91" w:rsidP="00F95D91">
            <w:r w:rsidRPr="002A3F05">
              <w:t>Subsidiary ledgers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F1874" w14:textId="370AE1BF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A9F746" w14:textId="77777777" w:rsidR="00F95D91" w:rsidRDefault="00F95D91" w:rsidP="00F95D91">
            <w:pPr>
              <w:jc w:val="center"/>
            </w:pPr>
          </w:p>
        </w:tc>
      </w:tr>
      <w:tr w:rsidR="00F95D91" w14:paraId="216EAB6F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AB0867" w14:textId="37833973" w:rsidR="00F95D91" w:rsidRPr="00BA048F" w:rsidRDefault="00F95D91" w:rsidP="00F95D91">
            <w:r w:rsidRPr="002A3F05">
              <w:t xml:space="preserve">Tax returns and </w:t>
            </w:r>
            <w:proofErr w:type="gramStart"/>
            <w:r w:rsidRPr="002A3F05">
              <w:t>worksheets,  and</w:t>
            </w:r>
            <w:proofErr w:type="gramEnd"/>
            <w:r w:rsidRPr="002A3F05">
              <w:t xml:space="preserve"> other documents relating to determination of tax liability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6E5512" w14:textId="403FBB2E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C284D4" w14:textId="77777777" w:rsidR="00F95D91" w:rsidRDefault="00F95D91" w:rsidP="00F95D91">
            <w:pPr>
              <w:jc w:val="center"/>
            </w:pPr>
          </w:p>
        </w:tc>
      </w:tr>
      <w:tr w:rsidR="00F95D91" w14:paraId="63E95D26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A44186" w14:textId="67FCBBB6" w:rsidR="00F95D91" w:rsidRPr="00BA048F" w:rsidRDefault="00F95D91" w:rsidP="00F95D91">
            <w:r w:rsidRPr="002A3F05">
              <w:t>Voucher register and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27710" w14:textId="65BA1373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4E824B" w14:textId="77777777" w:rsidR="00F95D91" w:rsidRDefault="00F95D91" w:rsidP="00F95D91">
            <w:pPr>
              <w:jc w:val="center"/>
            </w:pPr>
          </w:p>
        </w:tc>
      </w:tr>
      <w:tr w:rsidR="00F95D91" w14:paraId="6BFD89E3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191DB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156836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B9771" w14:textId="77777777" w:rsidR="00F95D91" w:rsidRDefault="00F95D91" w:rsidP="00F95D91">
            <w:pPr>
              <w:jc w:val="center"/>
            </w:pPr>
          </w:p>
        </w:tc>
      </w:tr>
      <w:tr w:rsidR="00F95D91" w14:paraId="595CD3FD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F03937E" w14:textId="0E30509B" w:rsidR="00F95D91" w:rsidRDefault="00F95D91" w:rsidP="007E3483">
            <w:r>
              <w:t>Governance Documents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73E2A42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6E7E585" w14:textId="77777777" w:rsidR="00F95D91" w:rsidRDefault="00F95D91" w:rsidP="007E3483"/>
        </w:tc>
      </w:tr>
      <w:tr w:rsidR="00F95D91" w14:paraId="1ED98956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3D8559" w14:textId="3F961636" w:rsidR="00F95D91" w:rsidRDefault="00F95D91" w:rsidP="00F95D91">
            <w:r w:rsidRPr="006F1CD5">
              <w:t>By-laws, Corporate Charter, Corporate Seal, State Licenses, Taxpayer Identification Number, IRS Exemption Letter, Board minutes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318B83" w14:textId="32C8EAD9" w:rsidR="00F95D91" w:rsidRDefault="00F95D91" w:rsidP="00F95D91">
            <w:r w:rsidRPr="006F1CD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C1F4D0" w14:textId="77777777" w:rsidR="00F95D91" w:rsidRDefault="00F95D91" w:rsidP="00F95D91"/>
        </w:tc>
      </w:tr>
      <w:tr w:rsidR="00F95D91" w14:paraId="0219B112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1D3490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628A4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01FB7C" w14:textId="77777777" w:rsidR="00F95D91" w:rsidRDefault="00F95D91" w:rsidP="00F95D91">
            <w:pPr>
              <w:jc w:val="center"/>
            </w:pPr>
          </w:p>
        </w:tc>
      </w:tr>
      <w:tr w:rsidR="00F95D91" w14:paraId="073AB3D1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652C63D5" w14:textId="259496C0" w:rsidR="00F95D91" w:rsidRDefault="00F95D91" w:rsidP="007E3483">
            <w:r w:rsidRPr="009E285F">
              <w:rPr>
                <w:rFonts w:eastAsia="Times New Roman"/>
              </w:rPr>
              <w:t>Grants/Donations/Awards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2FEBFA9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20BBC11" w14:textId="77777777" w:rsidR="00F95D91" w:rsidRDefault="00F95D91" w:rsidP="007E3483"/>
        </w:tc>
      </w:tr>
      <w:tr w:rsidR="00F95D91" w14:paraId="667650B0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111205" w14:textId="4A2FBF3B" w:rsidR="00F95D91" w:rsidRDefault="00F95D91" w:rsidP="00F95D91">
            <w:r w:rsidRPr="00852342">
              <w:lastRenderedPageBreak/>
              <w:t>Awarded Grants and Terms of Award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ED3365" w14:textId="291AE5FC" w:rsidR="00F95D91" w:rsidRDefault="00F95D91" w:rsidP="00F95D91">
            <w:r w:rsidRPr="00852342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D95A9F" w14:textId="77777777" w:rsidR="00F95D91" w:rsidRDefault="00F95D91" w:rsidP="00F95D91"/>
        </w:tc>
      </w:tr>
      <w:tr w:rsidR="00F95D91" w14:paraId="70A7E6FE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2625A" w14:textId="7A18935C" w:rsidR="00F95D91" w:rsidRDefault="00F95D91" w:rsidP="00F95D91">
            <w:r w:rsidRPr="00852342">
              <w:t>Rejected Grants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83FE8C" w14:textId="1CBBF98C" w:rsidR="00F95D91" w:rsidRDefault="00F95D91" w:rsidP="00F95D91">
            <w:r w:rsidRPr="00852342">
              <w:t>1 year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91142" w14:textId="77777777" w:rsidR="00F95D91" w:rsidRDefault="00F95D91" w:rsidP="00F95D91"/>
        </w:tc>
      </w:tr>
      <w:tr w:rsidR="00F95D91" w14:paraId="1FC37C46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58C31" w14:textId="14F13C45" w:rsidR="00F95D91" w:rsidRDefault="00F95D91" w:rsidP="00F95D91">
            <w:r w:rsidRPr="00852342">
              <w:t>Grant Reports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F01FA0" w14:textId="2CA4E4B0" w:rsidR="00F95D91" w:rsidRDefault="00F95D91" w:rsidP="00F95D91">
            <w:r w:rsidRPr="00852342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F9FF49" w14:textId="77777777" w:rsidR="00F95D91" w:rsidRDefault="00F95D91" w:rsidP="00F95D91"/>
        </w:tc>
      </w:tr>
      <w:tr w:rsidR="00F95D91" w14:paraId="2FB92B85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044A3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6608F4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7251CF" w14:textId="77777777" w:rsidR="00F95D91" w:rsidRDefault="00F95D91" w:rsidP="00F95D91">
            <w:pPr>
              <w:jc w:val="center"/>
            </w:pPr>
          </w:p>
        </w:tc>
      </w:tr>
      <w:tr w:rsidR="00F95D91" w14:paraId="5613136F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146A2C87" w14:textId="1AD39DC8" w:rsidR="00F95D91" w:rsidRDefault="00F95D91" w:rsidP="007E3483">
            <w:r>
              <w:t>Legal Documents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83AFE4D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A3A9FD9" w14:textId="77777777" w:rsidR="00F95D91" w:rsidRDefault="00F95D91" w:rsidP="007E3483"/>
        </w:tc>
      </w:tr>
      <w:tr w:rsidR="00F95D91" w14:paraId="589F2802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DD6DBB" w14:textId="625E9BEA" w:rsidR="00F95D91" w:rsidRDefault="00F95D91" w:rsidP="00F95D91">
            <w:r w:rsidRPr="00495A0F">
              <w:t>Property Records and appraisals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C761B2" w14:textId="52AEC401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BBD6F" w14:textId="77777777" w:rsidR="00F95D91" w:rsidRDefault="00F95D91" w:rsidP="00F95D91"/>
        </w:tc>
      </w:tr>
      <w:tr w:rsidR="00F95D91" w14:paraId="285863E2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EC903" w14:textId="0955109A" w:rsidR="00F95D91" w:rsidRDefault="00F95D91" w:rsidP="00F95D91">
            <w:r w:rsidRPr="00495A0F">
              <w:t>Documents related to acquisition and sale of real estate, deeds, titles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0274B2" w14:textId="59060779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43AD32" w14:textId="77777777" w:rsidR="00F95D91" w:rsidRDefault="00F95D91" w:rsidP="00F95D91"/>
        </w:tc>
      </w:tr>
      <w:tr w:rsidR="00F95D91" w14:paraId="5FDF9377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FC8D5F" w14:textId="20AC10C0" w:rsidR="00F95D91" w:rsidRDefault="00F95D91" w:rsidP="00F95D91">
            <w:r w:rsidRPr="00495A0F">
              <w:t>Patent, Trademark or Copyright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C85F29" w14:textId="40C2BF35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F78615" w14:textId="77777777" w:rsidR="00F95D91" w:rsidRDefault="00F95D91" w:rsidP="00F95D91"/>
        </w:tc>
      </w:tr>
      <w:tr w:rsidR="00F95D91" w14:paraId="13B848A1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293325" w14:textId="2815A71E" w:rsidR="00F95D91" w:rsidRDefault="00F95D91" w:rsidP="00F95D91">
            <w:r w:rsidRPr="00495A0F">
              <w:t>Confidentiality and Non-Disclosure Agreements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9BD009" w14:textId="0F5E9787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88A896" w14:textId="77777777" w:rsidR="00F95D91" w:rsidRDefault="00F95D91" w:rsidP="00F95D91"/>
        </w:tc>
      </w:tr>
      <w:tr w:rsidR="00F95D91" w14:paraId="44E0A10C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C6FC91" w14:textId="6B80AA16" w:rsidR="00F95D91" w:rsidRDefault="00F95D91" w:rsidP="00F95D91">
            <w:r w:rsidRPr="00495A0F">
              <w:t>Litigation documents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D4035E" w14:textId="14C43D73" w:rsidR="00F95D91" w:rsidRDefault="00F95D91" w:rsidP="00F95D91">
            <w:r w:rsidRPr="00495A0F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920BEE" w14:textId="77777777" w:rsidR="00F95D91" w:rsidRDefault="00F95D91" w:rsidP="00F95D91"/>
        </w:tc>
      </w:tr>
      <w:tr w:rsidR="00F95D91" w14:paraId="400738CB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8F1F4D" w14:textId="1CB1F791" w:rsidR="00F95D91" w:rsidRDefault="00F95D91" w:rsidP="00F95D91">
            <w:r w:rsidRPr="00495A0F">
              <w:t>Computer Software Licenses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B0B3ED" w14:textId="490117B1" w:rsidR="00F95D91" w:rsidRDefault="00F95D91" w:rsidP="00F95D91">
            <w:r w:rsidRPr="00495A0F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F354C2" w14:textId="77777777" w:rsidR="00F95D91" w:rsidRDefault="00F95D91" w:rsidP="00F95D91"/>
        </w:tc>
      </w:tr>
      <w:tr w:rsidR="00F95D91" w14:paraId="539FACB9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71ED13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A0E344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BA116" w14:textId="77777777" w:rsidR="00F95D91" w:rsidRDefault="00F95D91" w:rsidP="00F95D91">
            <w:pPr>
              <w:jc w:val="center"/>
            </w:pPr>
          </w:p>
        </w:tc>
      </w:tr>
      <w:tr w:rsidR="00F95D91" w14:paraId="2F373371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6D9644D0" w14:textId="0646E287" w:rsidR="00F95D91" w:rsidRDefault="008E225F" w:rsidP="007E3483">
            <w:r>
              <w:t>Personnel Records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8DACE15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D20D279" w14:textId="77777777" w:rsidR="00F95D91" w:rsidRDefault="00F95D91" w:rsidP="007E3483"/>
        </w:tc>
      </w:tr>
      <w:tr w:rsidR="00F95D91" w14:paraId="511B40D7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BD3477" w14:textId="3389F721" w:rsidR="00F95D91" w:rsidRDefault="00F95D91" w:rsidP="00F95D91">
            <w:r w:rsidRPr="005645E3">
              <w:t>Official Personnel Files of Active Employees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929ED5" w14:textId="306AA514" w:rsidR="00F95D91" w:rsidRDefault="00F95D91" w:rsidP="00F95D91">
            <w:r w:rsidRPr="005645E3">
              <w:t>Retained during active employment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436E8" w14:textId="77777777" w:rsidR="00F95D91" w:rsidRDefault="00F95D91" w:rsidP="00F95D91"/>
        </w:tc>
      </w:tr>
      <w:tr w:rsidR="00F95D91" w14:paraId="69B5DD40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935ACA" w14:textId="209E8D22" w:rsidR="00F95D91" w:rsidRDefault="00F95D91" w:rsidP="00F95D91">
            <w:r w:rsidRPr="005645E3">
              <w:t>Official Personnel files of Inactive Employees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0EB354" w14:textId="7793AE8C" w:rsidR="00F95D91" w:rsidRDefault="00F95D91" w:rsidP="00F95D91">
            <w:r w:rsidRPr="005645E3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025CFC" w14:textId="77777777" w:rsidR="00F95D91" w:rsidRDefault="00F95D91" w:rsidP="00F95D91"/>
        </w:tc>
      </w:tr>
      <w:tr w:rsidR="00F95D91" w14:paraId="118954CD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5D8D0" w14:textId="3E4C81F9" w:rsidR="00F95D91" w:rsidRDefault="00F95D91" w:rsidP="00F95D91">
            <w:r w:rsidRPr="005645E3">
              <w:t>I-9 forms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8B6100" w14:textId="12FE3EBB" w:rsidR="00F95D91" w:rsidRDefault="00F95D91" w:rsidP="00F95D91">
            <w:r w:rsidRPr="005645E3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53B1A" w14:textId="77777777" w:rsidR="00F95D91" w:rsidRDefault="00F95D91" w:rsidP="00F95D91"/>
        </w:tc>
      </w:tr>
      <w:tr w:rsidR="00F95D91" w14:paraId="3782E2F6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6F5B7" w14:textId="67C78284" w:rsidR="00F95D91" w:rsidRDefault="00F95D91" w:rsidP="00F95D91">
            <w:r w:rsidRPr="005645E3">
              <w:t>Wage and Hour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8D64FE" w14:textId="1598A93F" w:rsidR="00F95D91" w:rsidRDefault="00F95D91" w:rsidP="00F95D91">
            <w:r w:rsidRPr="005645E3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683340" w14:textId="77777777" w:rsidR="00F95D91" w:rsidRDefault="00F95D91" w:rsidP="00F95D91"/>
        </w:tc>
      </w:tr>
      <w:tr w:rsidR="00F95D91" w14:paraId="0D44DC6C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49C080" w14:textId="7AD21575" w:rsidR="00F95D91" w:rsidRDefault="00F95D91" w:rsidP="00F95D91">
            <w:r w:rsidRPr="005645E3">
              <w:t>Medical records related to Workers Comp or Disability Claims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6AACC4" w14:textId="2DB83AF9" w:rsidR="00F95D91" w:rsidRDefault="00F95D91" w:rsidP="00F95D91">
            <w:r w:rsidRPr="005645E3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72B2DF" w14:textId="77777777" w:rsidR="00F95D91" w:rsidRDefault="00F95D91" w:rsidP="00F95D91"/>
        </w:tc>
      </w:tr>
      <w:tr w:rsidR="00F95D91" w14:paraId="0B660FE8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C8D2AF" w14:textId="19EE84D9" w:rsidR="00F95D91" w:rsidRDefault="00F95D91" w:rsidP="00F95D91">
            <w:r w:rsidRPr="005645E3">
              <w:t>Time sheets and cards: 10 years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4746F0" w14:textId="239AA153" w:rsidR="00F95D91" w:rsidRDefault="00F95D91" w:rsidP="00F95D91">
            <w:r w:rsidRPr="005645E3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7923FA" w14:textId="77777777" w:rsidR="00F95D91" w:rsidRDefault="00F95D91" w:rsidP="00F95D91"/>
        </w:tc>
      </w:tr>
      <w:tr w:rsidR="00F95D91" w14:paraId="76721942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7CE1D7" w14:textId="6FCB97F6" w:rsidR="00F95D91" w:rsidRPr="00BA048F" w:rsidRDefault="00F95D91" w:rsidP="00F95D91">
            <w:r w:rsidRPr="005645E3">
              <w:t>Employee personnel records (after termination): 7 years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F0D58B" w14:textId="1F5D2211" w:rsidR="00F95D91" w:rsidRPr="00BA048F" w:rsidRDefault="00F95D91" w:rsidP="00F95D91">
            <w:r w:rsidRPr="005645E3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3CE034" w14:textId="77777777" w:rsidR="00F95D91" w:rsidRDefault="00F95D91" w:rsidP="00F95D91"/>
        </w:tc>
      </w:tr>
      <w:tr w:rsidR="00F95D91" w14:paraId="2B22839D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3FFF2D" w14:textId="762ECBB6" w:rsidR="00F95D91" w:rsidRPr="00BA048F" w:rsidRDefault="00F95D91" w:rsidP="00F95D91">
            <w:r w:rsidRPr="005645E3">
              <w:t>Employment applications: 3 years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D211D" w14:textId="3F1128A8" w:rsidR="00F95D91" w:rsidRPr="00BA048F" w:rsidRDefault="00F95D91" w:rsidP="00F95D91">
            <w:r w:rsidRPr="005645E3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C1F1E" w14:textId="77777777" w:rsidR="00F95D91" w:rsidRDefault="00F95D91" w:rsidP="00F95D91"/>
        </w:tc>
      </w:tr>
      <w:tr w:rsidR="00F95D91" w14:paraId="7C0F9A54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1FDCF9" w14:textId="2398160C" w:rsidR="00F95D91" w:rsidRPr="00BA048F" w:rsidRDefault="00F95D91" w:rsidP="00F95D91">
            <w:r w:rsidRPr="005645E3">
              <w:t>Volunteer records: 3 years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6D2C79" w14:textId="3F7018AF" w:rsidR="00F95D91" w:rsidRPr="00BA048F" w:rsidRDefault="00F95D91" w:rsidP="00F95D91">
            <w:r w:rsidRPr="005645E3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500D00" w14:textId="77777777" w:rsidR="00F95D91" w:rsidRDefault="00F95D91" w:rsidP="00F95D91"/>
        </w:tc>
      </w:tr>
      <w:tr w:rsidR="00F95D91" w14:paraId="1EC8FBEB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80CA90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E7F011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F1C2BF" w14:textId="77777777" w:rsidR="00F95D91" w:rsidRDefault="00F95D91" w:rsidP="00F95D91">
            <w:pPr>
              <w:jc w:val="center"/>
            </w:pPr>
          </w:p>
        </w:tc>
      </w:tr>
    </w:tbl>
    <w:p w14:paraId="2ABE9154" w14:textId="77777777" w:rsidR="00F95D91" w:rsidRPr="00F95D91" w:rsidRDefault="00F95D91" w:rsidP="00F95D91"/>
    <w:sectPr w:rsidR="00F95D91" w:rsidRPr="00F95D91" w:rsidSect="00F95D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325" w:right="1397" w:bottom="1339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E42553" w14:textId="77777777" w:rsidR="00F95D91" w:rsidRDefault="00F95D91" w:rsidP="007448FA">
      <w:pPr>
        <w:spacing w:before="0" w:after="0" w:line="240" w:lineRule="auto"/>
      </w:pPr>
      <w:r>
        <w:separator/>
      </w:r>
    </w:p>
  </w:endnote>
  <w:endnote w:type="continuationSeparator" w:id="0">
    <w:p w14:paraId="09742D6D" w14:textId="77777777" w:rsidR="00F95D91" w:rsidRDefault="00F95D91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408DC05-CE86-450A-A01C-91EE938C3D32}"/>
    <w:embedBold r:id="rId2" w:fontKey="{8F696D4C-572D-436E-B48A-9D49568802BC}"/>
    <w:embedItalic r:id="rId3" w:fontKey="{48287DC5-11BC-4278-AC12-8631BFB48ED4}"/>
    <w:embedBoldItalic r:id="rId4" w:fontKey="{2DF14B1B-B17B-4F1B-8EE4-B344684400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6ABD2B1-9B0B-4AAC-99C4-559B24EAE8BC}"/>
    <w:embedBold r:id="rId6" w:fontKey="{C831E58B-8E9D-4303-BBE7-B8D1BCF5F07C}"/>
    <w:embedItalic r:id="rId7" w:fontKey="{0371F8BC-5731-47FC-B2E1-7903FBA2F9CE}"/>
    <w:embedBoldItalic r:id="rId8" w:fontKey="{F5608443-C225-4F36-8B80-94F955610C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1E1FB" w14:textId="77777777" w:rsidR="00DF7CEC" w:rsidRDefault="00DF7C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3F9A9F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1B6E5F" w14:textId="4717292F" w:rsidR="00DF7CEC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407BD464" wp14:editId="779AF06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AC6D89" w:rsidRPr="00AC6D89">
      <w:rPr>
        <w:rStyle w:val="Hyperlink"/>
        <w:sz w:val="16"/>
        <w:szCs w:val="16"/>
        <w:u w:val="none"/>
      </w:rPr>
      <w:t xml:space="preserve">, </w:t>
    </w:r>
    <w:r w:rsidR="00AC6D89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A81B5" w14:textId="77777777" w:rsidR="00DF7CEC" w:rsidRDefault="00DF7C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5C7FD6" w14:textId="77777777" w:rsidR="00F95D91" w:rsidRDefault="00F95D91" w:rsidP="007448FA">
      <w:pPr>
        <w:spacing w:before="0" w:after="0" w:line="240" w:lineRule="auto"/>
      </w:pPr>
      <w:r>
        <w:separator/>
      </w:r>
    </w:p>
  </w:footnote>
  <w:footnote w:type="continuationSeparator" w:id="0">
    <w:p w14:paraId="7217EC05" w14:textId="77777777" w:rsidR="00F95D91" w:rsidRDefault="00F95D91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C6B98" w14:textId="77777777" w:rsidR="00DF7CEC" w:rsidRDefault="00DF7C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C455F" w14:textId="77777777" w:rsidR="00DF7CEC" w:rsidRDefault="00DF7C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5F0B0" w14:textId="77777777" w:rsidR="00DF7CEC" w:rsidRDefault="00DF7C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760030">
    <w:abstractNumId w:val="3"/>
  </w:num>
  <w:num w:numId="2" w16cid:durableId="2090958641">
    <w:abstractNumId w:val="2"/>
  </w:num>
  <w:num w:numId="3" w16cid:durableId="1232497668">
    <w:abstractNumId w:val="6"/>
  </w:num>
  <w:num w:numId="4" w16cid:durableId="1373774765">
    <w:abstractNumId w:val="5"/>
  </w:num>
  <w:num w:numId="5" w16cid:durableId="1309096059">
    <w:abstractNumId w:val="5"/>
  </w:num>
  <w:num w:numId="6" w16cid:durableId="1530490910">
    <w:abstractNumId w:val="4"/>
  </w:num>
  <w:num w:numId="7" w16cid:durableId="2050181128">
    <w:abstractNumId w:val="0"/>
  </w:num>
  <w:num w:numId="8" w16cid:durableId="1275939249">
    <w:abstractNumId w:val="0"/>
  </w:num>
  <w:num w:numId="9" w16cid:durableId="1844974435">
    <w:abstractNumId w:val="0"/>
  </w:num>
  <w:num w:numId="10" w16cid:durableId="1757941390">
    <w:abstractNumId w:val="0"/>
  </w:num>
  <w:num w:numId="11" w16cid:durableId="653683810">
    <w:abstractNumId w:val="0"/>
  </w:num>
  <w:num w:numId="12" w16cid:durableId="2085911474">
    <w:abstractNumId w:val="0"/>
  </w:num>
  <w:num w:numId="13" w16cid:durableId="712460275">
    <w:abstractNumId w:val="1"/>
  </w:num>
  <w:num w:numId="14" w16cid:durableId="1405450213">
    <w:abstractNumId w:val="0"/>
  </w:num>
  <w:num w:numId="15" w16cid:durableId="959996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D91"/>
    <w:rsid w:val="00126FA6"/>
    <w:rsid w:val="00131618"/>
    <w:rsid w:val="001938EC"/>
    <w:rsid w:val="002249B9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8E225F"/>
    <w:rsid w:val="00903176"/>
    <w:rsid w:val="00917F90"/>
    <w:rsid w:val="009C6B01"/>
    <w:rsid w:val="00A13F25"/>
    <w:rsid w:val="00A15FA0"/>
    <w:rsid w:val="00A910A6"/>
    <w:rsid w:val="00AC6D89"/>
    <w:rsid w:val="00B947DC"/>
    <w:rsid w:val="00CD63F8"/>
    <w:rsid w:val="00D07ADF"/>
    <w:rsid w:val="00D92915"/>
    <w:rsid w:val="00DE7795"/>
    <w:rsid w:val="00DF7CEC"/>
    <w:rsid w:val="00E65482"/>
    <w:rsid w:val="00F10349"/>
    <w:rsid w:val="00F9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398CF"/>
  <w15:chartTrackingRefBased/>
  <w15:docId w15:val="{34FBE6BF-9471-41DC-A54F-1EB3B6814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F95D9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14BF2A-9D6D-474B-9ADA-043DF2DF14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22D387-B37C-4A1B-AC98-7CD29AE8A725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4.xml><?xml version="1.0" encoding="utf-8"?>
<ds:datastoreItem xmlns:ds="http://schemas.openxmlformats.org/officeDocument/2006/customXml" ds:itemID="{39EF0832-F66B-49F4-874A-5365342DE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11</TotalTime>
  <Pages>3</Pages>
  <Words>491</Words>
  <Characters>3085</Characters>
  <Application>Microsoft Office Word</Application>
  <DocSecurity>0</DocSecurity>
  <Lines>75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Retention Worksheet</dc:title>
  <dc:subject/>
  <dc:creator>Info@nhnonprofits.org</dc:creator>
  <cp:keywords/>
  <dc:description/>
  <cp:lastModifiedBy>Susan Dumais</cp:lastModifiedBy>
  <cp:revision>3</cp:revision>
  <dcterms:created xsi:type="dcterms:W3CDTF">2021-11-02T18:17:00Z</dcterms:created>
  <dcterms:modified xsi:type="dcterms:W3CDTF">2024-12-13T20:35:00Z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