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E4AF3" w14:textId="69203952" w:rsidR="00EB34FF" w:rsidRPr="00AF53D7" w:rsidRDefault="00EB34FF" w:rsidP="00EB34FF">
      <w:pPr>
        <w:pStyle w:val="Title"/>
        <w:rPr>
          <w:sz w:val="52"/>
          <w:szCs w:val="52"/>
        </w:rPr>
      </w:pPr>
      <w:r w:rsidRPr="00AF53D7">
        <w:rPr>
          <w:sz w:val="52"/>
          <w:szCs w:val="52"/>
        </w:rPr>
        <w:t>Performance Evaluation for Nonprofit CEO</w:t>
      </w:r>
    </w:p>
    <w:p w14:paraId="6CAE4DFA" w14:textId="77777777" w:rsidR="00EB34FF" w:rsidRPr="00AF53D7" w:rsidRDefault="00EB34FF" w:rsidP="00EB34FF">
      <w:pPr>
        <w:pStyle w:val="Subtitle"/>
        <w:rPr>
          <w:sz w:val="36"/>
          <w:szCs w:val="22"/>
        </w:rPr>
      </w:pPr>
      <w:r w:rsidRPr="00AF53D7">
        <w:rPr>
          <w:sz w:val="36"/>
          <w:szCs w:val="22"/>
        </w:rPr>
        <w:t>For Small to Mid-size Organizations</w:t>
      </w:r>
    </w:p>
    <w:p w14:paraId="5FB124E4" w14:textId="15CB06ED" w:rsidR="00B947DC" w:rsidRDefault="00EB34FF" w:rsidP="00EB34FF">
      <w:r>
        <w:t>For the following questions, please rate the Executive Director's job performance for the past year</w:t>
      </w:r>
      <w:r w:rsidR="00AF53D7">
        <w:t xml:space="preserve"> </w:t>
      </w:r>
      <w:r>
        <w:t>using the performance rating scales below:</w:t>
      </w:r>
    </w:p>
    <w:p w14:paraId="28D56A85" w14:textId="241D2DFE" w:rsidR="003D34CB" w:rsidRDefault="003D34CB" w:rsidP="003D34CB">
      <w:pPr>
        <w:pStyle w:val="Heading2"/>
      </w:pPr>
      <w:r>
        <w:t>Section 1: Achievement of Goals from last review period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5772"/>
        <w:gridCol w:w="1254"/>
        <w:gridCol w:w="1254"/>
        <w:gridCol w:w="1300"/>
      </w:tblGrid>
      <w:tr w:rsidR="00EB34FF" w14:paraId="2FE46404" w14:textId="77777777" w:rsidTr="003D34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tcW w:w="58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50D1F5C" w14:textId="2B67646C" w:rsidR="00EB34FF" w:rsidRDefault="00EB34FF" w:rsidP="003D34CB">
            <w:r>
              <w:t>Description of Goal</w:t>
            </w:r>
          </w:p>
        </w:tc>
        <w:tc>
          <w:tcPr>
            <w:tcW w:w="12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79043B" w14:textId="732AA910" w:rsidR="00EB34FF" w:rsidRPr="00EB34FF" w:rsidRDefault="00EB34FF" w:rsidP="003D34CB">
            <w:pPr>
              <w:rPr>
                <w:sz w:val="18"/>
                <w:szCs w:val="18"/>
              </w:rPr>
            </w:pPr>
            <w:r w:rsidRPr="00EB34FF">
              <w:rPr>
                <w:sz w:val="18"/>
                <w:szCs w:val="18"/>
              </w:rPr>
              <w:t>Exceeded</w:t>
            </w:r>
            <w:r w:rsidRPr="00EB34FF">
              <w:rPr>
                <w:sz w:val="18"/>
                <w:szCs w:val="18"/>
              </w:rPr>
              <w:br/>
              <w:t>Expectations</w:t>
            </w:r>
          </w:p>
        </w:tc>
        <w:tc>
          <w:tcPr>
            <w:tcW w:w="12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A43649" w14:textId="17F144E5" w:rsidR="00EB34FF" w:rsidRPr="00EB34FF" w:rsidRDefault="00EB34FF" w:rsidP="003D34CB">
            <w:pPr>
              <w:rPr>
                <w:sz w:val="18"/>
                <w:szCs w:val="18"/>
              </w:rPr>
            </w:pPr>
            <w:r w:rsidRPr="00EB34FF">
              <w:rPr>
                <w:sz w:val="18"/>
                <w:szCs w:val="18"/>
              </w:rPr>
              <w:t xml:space="preserve">Met </w:t>
            </w:r>
            <w:r w:rsidRPr="00EB34FF">
              <w:rPr>
                <w:sz w:val="18"/>
                <w:szCs w:val="18"/>
              </w:rPr>
              <w:br/>
              <w:t>Expectations</w:t>
            </w:r>
          </w:p>
        </w:tc>
        <w:tc>
          <w:tcPr>
            <w:tcW w:w="12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AC342BE" w14:textId="39EEE37D" w:rsidR="00EB34FF" w:rsidRPr="00EB34FF" w:rsidRDefault="00EB34FF" w:rsidP="003D34CB">
            <w:pPr>
              <w:rPr>
                <w:sz w:val="18"/>
                <w:szCs w:val="18"/>
              </w:rPr>
            </w:pPr>
            <w:r w:rsidRPr="00EB34FF">
              <w:rPr>
                <w:sz w:val="18"/>
                <w:szCs w:val="18"/>
              </w:rPr>
              <w:t>Needs</w:t>
            </w:r>
            <w:r w:rsidRPr="00EB34FF">
              <w:rPr>
                <w:sz w:val="18"/>
                <w:szCs w:val="18"/>
              </w:rPr>
              <w:br/>
              <w:t>Improvement</w:t>
            </w:r>
          </w:p>
        </w:tc>
      </w:tr>
      <w:tr w:rsidR="00FF1EB4" w14:paraId="1ACE2BB2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805" w:type="dxa"/>
            <w:shd w:val="clear" w:color="auto" w:fill="FFFFFF" w:themeFill="background1"/>
          </w:tcPr>
          <w:p w14:paraId="67DDC3FE" w14:textId="58C20E2C" w:rsidR="00EB34FF" w:rsidRDefault="00EB34FF" w:rsidP="00EB34FF">
            <w:r>
              <w:t>Goal 1:</w:t>
            </w:r>
          </w:p>
        </w:tc>
        <w:tc>
          <w:tcPr>
            <w:tcW w:w="1239" w:type="dxa"/>
            <w:shd w:val="clear" w:color="auto" w:fill="FFFFFF" w:themeFill="background1"/>
          </w:tcPr>
          <w:p w14:paraId="41B4DF9C" w14:textId="77777777" w:rsidR="00EB34FF" w:rsidRDefault="00EB34FF" w:rsidP="00EB34FF"/>
        </w:tc>
        <w:tc>
          <w:tcPr>
            <w:tcW w:w="1239" w:type="dxa"/>
            <w:shd w:val="clear" w:color="auto" w:fill="FFFFFF" w:themeFill="background1"/>
          </w:tcPr>
          <w:p w14:paraId="52F33292" w14:textId="77777777" w:rsidR="00EB34FF" w:rsidRDefault="00EB34FF" w:rsidP="00EB34FF"/>
        </w:tc>
        <w:tc>
          <w:tcPr>
            <w:tcW w:w="1287" w:type="dxa"/>
            <w:shd w:val="clear" w:color="auto" w:fill="FFFFFF" w:themeFill="background1"/>
          </w:tcPr>
          <w:p w14:paraId="56E7EF24" w14:textId="77777777" w:rsidR="00EB34FF" w:rsidRDefault="00EB34FF" w:rsidP="00EB34FF"/>
        </w:tc>
      </w:tr>
      <w:tr w:rsidR="003D34CB" w14:paraId="13B57146" w14:textId="77777777" w:rsidTr="00FF1E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805" w:type="dxa"/>
            <w:shd w:val="clear" w:color="auto" w:fill="FFFFFF" w:themeFill="background1"/>
          </w:tcPr>
          <w:p w14:paraId="726F098D" w14:textId="6146F75C" w:rsidR="00EB34FF" w:rsidRDefault="00EB34FF" w:rsidP="00EB34FF">
            <w:r>
              <w:t>Goal 2:</w:t>
            </w:r>
          </w:p>
        </w:tc>
        <w:tc>
          <w:tcPr>
            <w:tcW w:w="1239" w:type="dxa"/>
            <w:shd w:val="clear" w:color="auto" w:fill="FFFFFF" w:themeFill="background1"/>
          </w:tcPr>
          <w:p w14:paraId="28CE67C7" w14:textId="77777777" w:rsidR="00EB34FF" w:rsidRDefault="00EB34FF" w:rsidP="00EB34FF"/>
        </w:tc>
        <w:tc>
          <w:tcPr>
            <w:tcW w:w="1239" w:type="dxa"/>
            <w:shd w:val="clear" w:color="auto" w:fill="FFFFFF" w:themeFill="background1"/>
          </w:tcPr>
          <w:p w14:paraId="116FF305" w14:textId="77777777" w:rsidR="00EB34FF" w:rsidRDefault="00EB34FF" w:rsidP="00EB34FF"/>
        </w:tc>
        <w:tc>
          <w:tcPr>
            <w:tcW w:w="1287" w:type="dxa"/>
            <w:shd w:val="clear" w:color="auto" w:fill="FFFFFF" w:themeFill="background1"/>
          </w:tcPr>
          <w:p w14:paraId="0ECAC35D" w14:textId="77777777" w:rsidR="00EB34FF" w:rsidRDefault="00EB34FF" w:rsidP="00EB34FF"/>
        </w:tc>
      </w:tr>
      <w:tr w:rsidR="00FF1EB4" w14:paraId="0EC1FC43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805" w:type="dxa"/>
            <w:shd w:val="clear" w:color="auto" w:fill="FFFFFF" w:themeFill="background1"/>
          </w:tcPr>
          <w:p w14:paraId="32C73D88" w14:textId="6BFB49F4" w:rsidR="00EB34FF" w:rsidRDefault="00EB34FF" w:rsidP="00EB34FF">
            <w:r>
              <w:t>Goal 3:</w:t>
            </w:r>
          </w:p>
        </w:tc>
        <w:tc>
          <w:tcPr>
            <w:tcW w:w="1239" w:type="dxa"/>
            <w:shd w:val="clear" w:color="auto" w:fill="FFFFFF" w:themeFill="background1"/>
          </w:tcPr>
          <w:p w14:paraId="20905F9A" w14:textId="77777777" w:rsidR="00EB34FF" w:rsidRDefault="00EB34FF" w:rsidP="00EB34FF"/>
        </w:tc>
        <w:tc>
          <w:tcPr>
            <w:tcW w:w="1239" w:type="dxa"/>
            <w:shd w:val="clear" w:color="auto" w:fill="FFFFFF" w:themeFill="background1"/>
          </w:tcPr>
          <w:p w14:paraId="5DB05E93" w14:textId="77777777" w:rsidR="00EB34FF" w:rsidRDefault="00EB34FF" w:rsidP="00EB34FF"/>
        </w:tc>
        <w:tc>
          <w:tcPr>
            <w:tcW w:w="1287" w:type="dxa"/>
            <w:shd w:val="clear" w:color="auto" w:fill="FFFFFF" w:themeFill="background1"/>
          </w:tcPr>
          <w:p w14:paraId="5229201E" w14:textId="77777777" w:rsidR="00EB34FF" w:rsidRDefault="00EB34FF" w:rsidP="00EB34FF"/>
        </w:tc>
      </w:tr>
      <w:tr w:rsidR="003D34CB" w14:paraId="51D65094" w14:textId="77777777" w:rsidTr="00FF1E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805" w:type="dxa"/>
            <w:shd w:val="clear" w:color="auto" w:fill="FFFFFF" w:themeFill="background1"/>
          </w:tcPr>
          <w:p w14:paraId="42F75641" w14:textId="684F37A9" w:rsidR="00EB34FF" w:rsidRDefault="00EB34FF" w:rsidP="00EB34FF">
            <w:r>
              <w:t xml:space="preserve">Goal 4: </w:t>
            </w:r>
          </w:p>
        </w:tc>
        <w:tc>
          <w:tcPr>
            <w:tcW w:w="1239" w:type="dxa"/>
            <w:shd w:val="clear" w:color="auto" w:fill="FFFFFF" w:themeFill="background1"/>
          </w:tcPr>
          <w:p w14:paraId="25B4D322" w14:textId="77777777" w:rsidR="00EB34FF" w:rsidRDefault="00EB34FF" w:rsidP="00EB34FF"/>
        </w:tc>
        <w:tc>
          <w:tcPr>
            <w:tcW w:w="1239" w:type="dxa"/>
            <w:shd w:val="clear" w:color="auto" w:fill="FFFFFF" w:themeFill="background1"/>
          </w:tcPr>
          <w:p w14:paraId="251478D3" w14:textId="77777777" w:rsidR="00EB34FF" w:rsidRDefault="00EB34FF" w:rsidP="00EB34FF"/>
        </w:tc>
        <w:tc>
          <w:tcPr>
            <w:tcW w:w="1287" w:type="dxa"/>
            <w:shd w:val="clear" w:color="auto" w:fill="FFFFFF" w:themeFill="background1"/>
          </w:tcPr>
          <w:p w14:paraId="1D6BF658" w14:textId="77777777" w:rsidR="00EB34FF" w:rsidRDefault="00EB34FF" w:rsidP="00EB34FF"/>
        </w:tc>
      </w:tr>
    </w:tbl>
    <w:p w14:paraId="3D7293BA" w14:textId="5D94158C" w:rsidR="00EB34FF" w:rsidRDefault="00EB34FF" w:rsidP="00EB34FF">
      <w:pPr>
        <w:spacing w:before="0" w:line="240" w:lineRule="auto"/>
        <w:rPr>
          <w:rStyle w:val="Strong"/>
        </w:rPr>
      </w:pPr>
      <w:r w:rsidRPr="00AF53D7">
        <w:rPr>
          <w:rStyle w:val="Strong"/>
        </w:rPr>
        <w:t>Comments:</w:t>
      </w:r>
    </w:p>
    <w:p w14:paraId="150B7939" w14:textId="77777777" w:rsidR="00AF53D7" w:rsidRPr="00AF53D7" w:rsidRDefault="00AF53D7" w:rsidP="00EB34FF">
      <w:pPr>
        <w:spacing w:before="0" w:line="240" w:lineRule="auto"/>
        <w:rPr>
          <w:rStyle w:val="Strong"/>
        </w:rPr>
      </w:pPr>
    </w:p>
    <w:p w14:paraId="70C295A3" w14:textId="77777777" w:rsidR="003D34CB" w:rsidRDefault="003D34CB" w:rsidP="003D34CB">
      <w:pPr>
        <w:pStyle w:val="Heading2"/>
      </w:pPr>
      <w:r>
        <w:t>Section 2: Leadership</w:t>
      </w:r>
    </w:p>
    <w:p w14:paraId="515169A3" w14:textId="73F371A4" w:rsidR="00EB34FF" w:rsidRPr="003D34CB" w:rsidRDefault="003D34CB" w:rsidP="003D34CB">
      <w:pPr>
        <w:spacing w:before="0" w:after="0" w:line="240" w:lineRule="auto"/>
        <w:rPr>
          <w:sz w:val="20"/>
          <w:szCs w:val="20"/>
        </w:rPr>
      </w:pPr>
      <w:r w:rsidRPr="003D34CB">
        <w:rPr>
          <w:sz w:val="20"/>
          <w:szCs w:val="20"/>
        </w:rPr>
        <w:t>Please rate the Executive Directors mastery of modeling core values and mission, vision, continuous improvement, empowering others, and community leadership.</w:t>
      </w:r>
    </w:p>
    <w:tbl>
      <w:tblPr>
        <w:tblStyle w:val="NewBranding"/>
        <w:tblW w:w="0" w:type="auto"/>
        <w:tblInd w:w="10" w:type="dxa"/>
        <w:tblLook w:val="0420" w:firstRow="1" w:lastRow="0" w:firstColumn="0" w:lastColumn="0" w:noHBand="0" w:noVBand="1"/>
      </w:tblPr>
      <w:tblGrid>
        <w:gridCol w:w="4409"/>
        <w:gridCol w:w="1167"/>
        <w:gridCol w:w="656"/>
        <w:gridCol w:w="1314"/>
        <w:gridCol w:w="1325"/>
        <w:gridCol w:w="689"/>
      </w:tblGrid>
      <w:tr w:rsidR="00EB34FF" w14:paraId="54A06305" w14:textId="77777777" w:rsidTr="00E70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tcW w:w="4411" w:type="dxa"/>
            <w:vAlign w:val="center"/>
          </w:tcPr>
          <w:p w14:paraId="5A9BFC57" w14:textId="6CE330BE" w:rsidR="00EB34FF" w:rsidRPr="00BC21A9" w:rsidRDefault="00BC21A9" w:rsidP="003D34CB">
            <w:pPr>
              <w:rPr>
                <w:rStyle w:val="Strong"/>
              </w:rPr>
            </w:pPr>
            <w:r w:rsidRPr="00BC21A9">
              <w:rPr>
                <w:rStyle w:val="Strong"/>
                <w:b/>
                <w:color w:val="auto"/>
              </w:rPr>
              <w:t>Leadership Area</w:t>
            </w:r>
          </w:p>
        </w:tc>
        <w:tc>
          <w:tcPr>
            <w:tcW w:w="1167" w:type="dxa"/>
            <w:vAlign w:val="center"/>
          </w:tcPr>
          <w:p w14:paraId="2D2C84F3" w14:textId="1753378C" w:rsidR="00EB34FF" w:rsidRPr="00EB34FF" w:rsidRDefault="00EB34FF" w:rsidP="003D34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Exceptional</w:t>
            </w:r>
          </w:p>
        </w:tc>
        <w:tc>
          <w:tcPr>
            <w:tcW w:w="654" w:type="dxa"/>
            <w:vAlign w:val="center"/>
          </w:tcPr>
          <w:p w14:paraId="69C11E5F" w14:textId="5A32BAD5" w:rsidR="00EB34FF" w:rsidRPr="00EB34FF" w:rsidRDefault="00EB34FF" w:rsidP="003D34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</w:t>
            </w:r>
          </w:p>
        </w:tc>
        <w:tc>
          <w:tcPr>
            <w:tcW w:w="1314" w:type="dxa"/>
            <w:vAlign w:val="center"/>
          </w:tcPr>
          <w:p w14:paraId="41CBB80B" w14:textId="3AC47187" w:rsidR="00EB34FF" w:rsidRPr="00EB34FF" w:rsidRDefault="00EB34FF" w:rsidP="003D34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Improvement Needed</w:t>
            </w:r>
          </w:p>
        </w:tc>
        <w:tc>
          <w:tcPr>
            <w:tcW w:w="1325" w:type="dxa"/>
            <w:vAlign w:val="center"/>
          </w:tcPr>
          <w:p w14:paraId="1FF534F9" w14:textId="6EC9B8F7" w:rsidR="00EB34FF" w:rsidRPr="00EB34FF" w:rsidRDefault="00EB34FF" w:rsidP="003D34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Unacceptable</w:t>
            </w:r>
          </w:p>
        </w:tc>
        <w:tc>
          <w:tcPr>
            <w:tcW w:w="689" w:type="dxa"/>
            <w:vAlign w:val="center"/>
          </w:tcPr>
          <w:p w14:paraId="1CFDEE01" w14:textId="7276592A" w:rsidR="00EB34FF" w:rsidRPr="00EB34FF" w:rsidRDefault="00EB34FF" w:rsidP="003D34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Don’t</w:t>
            </w:r>
            <w:r>
              <w:rPr>
                <w:sz w:val="18"/>
                <w:szCs w:val="18"/>
              </w:rPr>
              <w:br/>
              <w:t>Know</w:t>
            </w:r>
          </w:p>
        </w:tc>
      </w:tr>
      <w:tr w:rsidR="000E7474" w14:paraId="283EA364" w14:textId="77777777" w:rsidTr="00E70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tcBorders>
              <w:right w:val="none" w:sz="0" w:space="0" w:color="auto"/>
            </w:tcBorders>
            <w:shd w:val="clear" w:color="auto" w:fill="003C4C"/>
          </w:tcPr>
          <w:p w14:paraId="199E9FD3" w14:textId="77777777" w:rsidR="000E7474" w:rsidRDefault="000E7474" w:rsidP="007E3483">
            <w:r>
              <w:rPr>
                <w:rStyle w:val="Strong"/>
              </w:rPr>
              <w:t>Modeling Core Values</w:t>
            </w:r>
          </w:p>
        </w:tc>
        <w:tc>
          <w:tcPr>
            <w:tcW w:w="116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75661846" w14:textId="77777777" w:rsidR="000E7474" w:rsidRDefault="000E7474" w:rsidP="007E3483"/>
        </w:tc>
        <w:tc>
          <w:tcPr>
            <w:tcW w:w="65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8BE1F3A" w14:textId="77777777" w:rsidR="000E7474" w:rsidRDefault="000E7474" w:rsidP="007E3483"/>
        </w:tc>
        <w:tc>
          <w:tcPr>
            <w:tcW w:w="131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0C0E031" w14:textId="77777777" w:rsidR="000E7474" w:rsidRDefault="000E7474" w:rsidP="007E3483"/>
        </w:tc>
        <w:tc>
          <w:tcPr>
            <w:tcW w:w="1325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26595C2" w14:textId="77777777" w:rsidR="000E7474" w:rsidRDefault="000E7474" w:rsidP="007E3483"/>
        </w:tc>
        <w:tc>
          <w:tcPr>
            <w:tcW w:w="689" w:type="dxa"/>
            <w:tcBorders>
              <w:left w:val="none" w:sz="0" w:space="0" w:color="auto"/>
            </w:tcBorders>
            <w:shd w:val="clear" w:color="auto" w:fill="003C4C"/>
          </w:tcPr>
          <w:p w14:paraId="530CAC66" w14:textId="769A543D" w:rsidR="000E7474" w:rsidRDefault="000E7474" w:rsidP="007E3483"/>
        </w:tc>
      </w:tr>
      <w:tr w:rsidR="003D34CB" w14:paraId="31CCAB19" w14:textId="77777777" w:rsidTr="00E709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</w:tcPr>
          <w:p w14:paraId="28039BAC" w14:textId="782277E0" w:rsidR="00EB34FF" w:rsidRDefault="00EB34FF" w:rsidP="00273448">
            <w:pPr>
              <w:ind w:left="150"/>
            </w:pPr>
            <w:r>
              <w:t>Clearly articulates and models the organization’s values and mission to the staff, board, funders, consumers, and the community</w:t>
            </w:r>
          </w:p>
        </w:tc>
        <w:tc>
          <w:tcPr>
            <w:tcW w:w="1167" w:type="dxa"/>
          </w:tcPr>
          <w:p w14:paraId="2D77DBB2" w14:textId="77777777" w:rsidR="00EB34FF" w:rsidRDefault="00EB34FF" w:rsidP="007E3483"/>
        </w:tc>
        <w:tc>
          <w:tcPr>
            <w:tcW w:w="654" w:type="dxa"/>
          </w:tcPr>
          <w:p w14:paraId="77BF5192" w14:textId="77777777" w:rsidR="00EB34FF" w:rsidRDefault="00EB34FF" w:rsidP="007E3483"/>
        </w:tc>
        <w:tc>
          <w:tcPr>
            <w:tcW w:w="1314" w:type="dxa"/>
          </w:tcPr>
          <w:p w14:paraId="6E10BEAC" w14:textId="77777777" w:rsidR="00EB34FF" w:rsidRDefault="00EB34FF" w:rsidP="007E3483"/>
        </w:tc>
        <w:tc>
          <w:tcPr>
            <w:tcW w:w="1325" w:type="dxa"/>
          </w:tcPr>
          <w:p w14:paraId="6A33F6B5" w14:textId="3F6057B0" w:rsidR="00EB34FF" w:rsidRDefault="00EB34FF" w:rsidP="007E3483"/>
        </w:tc>
        <w:tc>
          <w:tcPr>
            <w:tcW w:w="689" w:type="dxa"/>
          </w:tcPr>
          <w:p w14:paraId="668C5CB0" w14:textId="77777777" w:rsidR="00EB34FF" w:rsidRDefault="00EB34FF" w:rsidP="007E3483"/>
        </w:tc>
      </w:tr>
      <w:tr w:rsidR="003D34CB" w14:paraId="0A2E2099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13CCABC9" w14:textId="3B3D9402" w:rsidR="00EB34FF" w:rsidRDefault="00EB34FF" w:rsidP="00273448">
            <w:pPr>
              <w:ind w:left="150"/>
            </w:pPr>
            <w:r w:rsidRPr="00EB34FF">
              <w:t>Leads staff in maintaining a climate of excellence, accountability, and respect</w:t>
            </w:r>
          </w:p>
        </w:tc>
        <w:tc>
          <w:tcPr>
            <w:tcW w:w="1167" w:type="dxa"/>
            <w:shd w:val="clear" w:color="auto" w:fill="FFFFFF" w:themeFill="background1"/>
          </w:tcPr>
          <w:p w14:paraId="2DE6FF5C" w14:textId="77777777" w:rsidR="00EB34FF" w:rsidRDefault="00EB34FF" w:rsidP="007E3483"/>
        </w:tc>
        <w:tc>
          <w:tcPr>
            <w:tcW w:w="654" w:type="dxa"/>
            <w:shd w:val="clear" w:color="auto" w:fill="FFFFFF" w:themeFill="background1"/>
          </w:tcPr>
          <w:p w14:paraId="5559C738" w14:textId="77777777" w:rsidR="00EB34FF" w:rsidRDefault="00EB34FF" w:rsidP="007E3483"/>
        </w:tc>
        <w:tc>
          <w:tcPr>
            <w:tcW w:w="1314" w:type="dxa"/>
            <w:shd w:val="clear" w:color="auto" w:fill="FFFFFF" w:themeFill="background1"/>
          </w:tcPr>
          <w:p w14:paraId="3E778273" w14:textId="77777777" w:rsidR="00EB34FF" w:rsidRDefault="00EB34FF" w:rsidP="007E3483"/>
        </w:tc>
        <w:tc>
          <w:tcPr>
            <w:tcW w:w="1325" w:type="dxa"/>
            <w:shd w:val="clear" w:color="auto" w:fill="FFFFFF" w:themeFill="background1"/>
          </w:tcPr>
          <w:p w14:paraId="11DF2EE3" w14:textId="136FAE1E" w:rsidR="00EB34FF" w:rsidRDefault="00EB34FF" w:rsidP="007E3483"/>
        </w:tc>
        <w:tc>
          <w:tcPr>
            <w:tcW w:w="689" w:type="dxa"/>
            <w:shd w:val="clear" w:color="auto" w:fill="FFFFFF" w:themeFill="background1"/>
          </w:tcPr>
          <w:p w14:paraId="3A16725D" w14:textId="77777777" w:rsidR="00EB34FF" w:rsidRDefault="00EB34FF" w:rsidP="007E3483"/>
        </w:tc>
      </w:tr>
      <w:tr w:rsidR="00E70949" w14:paraId="1954DDE5" w14:textId="77777777" w:rsidTr="00E709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  <w:tcBorders>
              <w:right w:val="none" w:sz="0" w:space="0" w:color="auto"/>
            </w:tcBorders>
            <w:shd w:val="clear" w:color="auto" w:fill="003C4C"/>
          </w:tcPr>
          <w:p w14:paraId="55138736" w14:textId="77777777" w:rsidR="00E70949" w:rsidRPr="00273448" w:rsidRDefault="00E70949" w:rsidP="007E3483">
            <w:pPr>
              <w:rPr>
                <w:rStyle w:val="Strong"/>
              </w:rPr>
            </w:pPr>
            <w:r w:rsidRPr="00273448">
              <w:rPr>
                <w:rStyle w:val="Strong"/>
              </w:rPr>
              <w:t>Vision</w:t>
            </w:r>
          </w:p>
        </w:tc>
        <w:tc>
          <w:tcPr>
            <w:tcW w:w="116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9371255" w14:textId="77777777" w:rsidR="00E70949" w:rsidRPr="00273448" w:rsidRDefault="00E70949" w:rsidP="007E3483">
            <w:pPr>
              <w:rPr>
                <w:rStyle w:val="Strong"/>
              </w:rPr>
            </w:pPr>
          </w:p>
        </w:tc>
        <w:tc>
          <w:tcPr>
            <w:tcW w:w="65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00C7406B" w14:textId="77777777" w:rsidR="00E70949" w:rsidRPr="00273448" w:rsidRDefault="00E70949" w:rsidP="007E3483">
            <w:pPr>
              <w:rPr>
                <w:rStyle w:val="Strong"/>
              </w:rPr>
            </w:pPr>
          </w:p>
        </w:tc>
        <w:tc>
          <w:tcPr>
            <w:tcW w:w="131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76FEEDCF" w14:textId="77777777" w:rsidR="00E70949" w:rsidRPr="00273448" w:rsidRDefault="00E70949" w:rsidP="007E3483">
            <w:pPr>
              <w:rPr>
                <w:rStyle w:val="Strong"/>
              </w:rPr>
            </w:pPr>
          </w:p>
        </w:tc>
        <w:tc>
          <w:tcPr>
            <w:tcW w:w="1325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CF60D19" w14:textId="77777777" w:rsidR="00E70949" w:rsidRPr="00273448" w:rsidRDefault="00E70949" w:rsidP="007E3483">
            <w:pPr>
              <w:rPr>
                <w:rStyle w:val="Strong"/>
              </w:rPr>
            </w:pPr>
          </w:p>
        </w:tc>
        <w:tc>
          <w:tcPr>
            <w:tcW w:w="689" w:type="dxa"/>
            <w:tcBorders>
              <w:left w:val="none" w:sz="0" w:space="0" w:color="auto"/>
            </w:tcBorders>
            <w:shd w:val="clear" w:color="auto" w:fill="003C4C"/>
          </w:tcPr>
          <w:p w14:paraId="373C2499" w14:textId="0E405542" w:rsidR="00E70949" w:rsidRPr="00273448" w:rsidRDefault="00E70949" w:rsidP="007E3483">
            <w:pPr>
              <w:rPr>
                <w:rStyle w:val="Strong"/>
              </w:rPr>
            </w:pPr>
          </w:p>
        </w:tc>
      </w:tr>
      <w:tr w:rsidR="003D34CB" w14:paraId="06A507E8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67D16BA3" w14:textId="155F6F0D" w:rsidR="00EB34FF" w:rsidRDefault="00273448" w:rsidP="007E3483">
            <w:pPr>
              <w:ind w:left="150"/>
            </w:pPr>
            <w:r w:rsidRPr="00273448">
              <w:t xml:space="preserve">Shares her/his vision for organization and inspires visionary thinking and action in others consistent with the mission  </w:t>
            </w:r>
          </w:p>
        </w:tc>
        <w:tc>
          <w:tcPr>
            <w:tcW w:w="1167" w:type="dxa"/>
            <w:shd w:val="clear" w:color="auto" w:fill="FFFFFF" w:themeFill="background1"/>
          </w:tcPr>
          <w:p w14:paraId="681B370F" w14:textId="77777777" w:rsidR="00EB34FF" w:rsidRDefault="00EB34FF" w:rsidP="007E3483"/>
        </w:tc>
        <w:tc>
          <w:tcPr>
            <w:tcW w:w="654" w:type="dxa"/>
            <w:shd w:val="clear" w:color="auto" w:fill="FFFFFF" w:themeFill="background1"/>
          </w:tcPr>
          <w:p w14:paraId="46B2B633" w14:textId="77777777" w:rsidR="00EB34FF" w:rsidRDefault="00EB34FF" w:rsidP="007E3483"/>
        </w:tc>
        <w:tc>
          <w:tcPr>
            <w:tcW w:w="1314" w:type="dxa"/>
            <w:shd w:val="clear" w:color="auto" w:fill="FFFFFF" w:themeFill="background1"/>
          </w:tcPr>
          <w:p w14:paraId="6973E97B" w14:textId="77777777" w:rsidR="00EB34FF" w:rsidRDefault="00EB34FF" w:rsidP="007E3483"/>
        </w:tc>
        <w:tc>
          <w:tcPr>
            <w:tcW w:w="1325" w:type="dxa"/>
            <w:shd w:val="clear" w:color="auto" w:fill="FFFFFF" w:themeFill="background1"/>
          </w:tcPr>
          <w:p w14:paraId="771C3B66" w14:textId="5AEA4C09" w:rsidR="00EB34FF" w:rsidRDefault="00EB34FF" w:rsidP="007E3483"/>
        </w:tc>
        <w:tc>
          <w:tcPr>
            <w:tcW w:w="689" w:type="dxa"/>
            <w:shd w:val="clear" w:color="auto" w:fill="FFFFFF" w:themeFill="background1"/>
          </w:tcPr>
          <w:p w14:paraId="111FA90D" w14:textId="77777777" w:rsidR="00EB34FF" w:rsidRDefault="00EB34FF" w:rsidP="007E3483"/>
        </w:tc>
      </w:tr>
      <w:tr w:rsidR="00A3241E" w14:paraId="663447ED" w14:textId="77777777" w:rsidTr="00A324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  <w:tcBorders>
              <w:right w:val="none" w:sz="0" w:space="0" w:color="auto"/>
            </w:tcBorders>
            <w:shd w:val="clear" w:color="auto" w:fill="003C4C"/>
          </w:tcPr>
          <w:p w14:paraId="37B16150" w14:textId="77777777" w:rsidR="00A3241E" w:rsidRDefault="00A3241E" w:rsidP="007E3483">
            <w:r w:rsidRPr="00273448">
              <w:rPr>
                <w:rStyle w:val="Strong"/>
              </w:rPr>
              <w:t>Continuous Improvement</w:t>
            </w:r>
          </w:p>
        </w:tc>
        <w:tc>
          <w:tcPr>
            <w:tcW w:w="116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AEEFC60" w14:textId="77777777" w:rsidR="00A3241E" w:rsidRDefault="00A3241E" w:rsidP="007E3483"/>
        </w:tc>
        <w:tc>
          <w:tcPr>
            <w:tcW w:w="65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D54BF33" w14:textId="77777777" w:rsidR="00A3241E" w:rsidRDefault="00A3241E" w:rsidP="007E3483"/>
        </w:tc>
        <w:tc>
          <w:tcPr>
            <w:tcW w:w="131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737D694" w14:textId="77777777" w:rsidR="00A3241E" w:rsidRDefault="00A3241E" w:rsidP="007E3483"/>
        </w:tc>
        <w:tc>
          <w:tcPr>
            <w:tcW w:w="1325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42FB772" w14:textId="77777777" w:rsidR="00A3241E" w:rsidRDefault="00A3241E" w:rsidP="007E3483"/>
        </w:tc>
        <w:tc>
          <w:tcPr>
            <w:tcW w:w="689" w:type="dxa"/>
            <w:tcBorders>
              <w:left w:val="none" w:sz="0" w:space="0" w:color="auto"/>
            </w:tcBorders>
            <w:shd w:val="clear" w:color="auto" w:fill="003C4C"/>
          </w:tcPr>
          <w:p w14:paraId="7A31DE91" w14:textId="162C2C6F" w:rsidR="00A3241E" w:rsidRDefault="00A3241E" w:rsidP="007E3483"/>
        </w:tc>
      </w:tr>
      <w:tr w:rsidR="00273448" w14:paraId="2DC65BC0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19B9EDAC" w14:textId="0DEB470E" w:rsidR="00273448" w:rsidRDefault="00273448" w:rsidP="00273448">
            <w:pPr>
              <w:ind w:left="150"/>
            </w:pPr>
            <w:r w:rsidRPr="00273448">
              <w:t>Seeks, evaluates, and acts upon opportunities for innovation to change, grow and improve</w:t>
            </w:r>
          </w:p>
        </w:tc>
        <w:tc>
          <w:tcPr>
            <w:tcW w:w="1167" w:type="dxa"/>
            <w:shd w:val="clear" w:color="auto" w:fill="FFFFFF" w:themeFill="background1"/>
          </w:tcPr>
          <w:p w14:paraId="0CDF9FC7" w14:textId="77777777" w:rsidR="00273448" w:rsidRDefault="00273448" w:rsidP="007E3483"/>
        </w:tc>
        <w:tc>
          <w:tcPr>
            <w:tcW w:w="654" w:type="dxa"/>
            <w:shd w:val="clear" w:color="auto" w:fill="FFFFFF" w:themeFill="background1"/>
          </w:tcPr>
          <w:p w14:paraId="7A0142EC" w14:textId="77777777" w:rsidR="00273448" w:rsidRDefault="00273448" w:rsidP="007E3483"/>
        </w:tc>
        <w:tc>
          <w:tcPr>
            <w:tcW w:w="1314" w:type="dxa"/>
            <w:shd w:val="clear" w:color="auto" w:fill="FFFFFF" w:themeFill="background1"/>
          </w:tcPr>
          <w:p w14:paraId="1D714954" w14:textId="77777777" w:rsidR="00273448" w:rsidRDefault="00273448" w:rsidP="007E3483"/>
        </w:tc>
        <w:tc>
          <w:tcPr>
            <w:tcW w:w="1325" w:type="dxa"/>
            <w:shd w:val="clear" w:color="auto" w:fill="FFFFFF" w:themeFill="background1"/>
          </w:tcPr>
          <w:p w14:paraId="1E16DD15" w14:textId="77777777" w:rsidR="00273448" w:rsidRDefault="00273448" w:rsidP="007E3483"/>
        </w:tc>
        <w:tc>
          <w:tcPr>
            <w:tcW w:w="689" w:type="dxa"/>
            <w:shd w:val="clear" w:color="auto" w:fill="FFFFFF" w:themeFill="background1"/>
          </w:tcPr>
          <w:p w14:paraId="6E2C1FA1" w14:textId="77777777" w:rsidR="00273448" w:rsidRDefault="00273448" w:rsidP="007E3483"/>
        </w:tc>
      </w:tr>
      <w:tr w:rsidR="00BF188A" w14:paraId="2157B6D8" w14:textId="77777777" w:rsidTr="00BF18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  <w:tcBorders>
              <w:right w:val="none" w:sz="0" w:space="0" w:color="auto"/>
            </w:tcBorders>
            <w:shd w:val="clear" w:color="auto" w:fill="003C4C"/>
          </w:tcPr>
          <w:p w14:paraId="0B587868" w14:textId="77777777" w:rsidR="00BF188A" w:rsidRPr="00273448" w:rsidRDefault="00BF188A" w:rsidP="007E3483">
            <w:pPr>
              <w:rPr>
                <w:rStyle w:val="Strong"/>
              </w:rPr>
            </w:pPr>
            <w:r w:rsidRPr="00273448">
              <w:rPr>
                <w:rStyle w:val="Strong"/>
              </w:rPr>
              <w:t>Empowering Others</w:t>
            </w:r>
          </w:p>
        </w:tc>
        <w:tc>
          <w:tcPr>
            <w:tcW w:w="116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5C0FDA36" w14:textId="77777777" w:rsidR="00BF188A" w:rsidRPr="00273448" w:rsidRDefault="00BF188A" w:rsidP="007E3483">
            <w:pPr>
              <w:rPr>
                <w:rStyle w:val="Strong"/>
              </w:rPr>
            </w:pPr>
          </w:p>
        </w:tc>
        <w:tc>
          <w:tcPr>
            <w:tcW w:w="65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7333ECE" w14:textId="77777777" w:rsidR="00BF188A" w:rsidRPr="00273448" w:rsidRDefault="00BF188A" w:rsidP="007E3483">
            <w:pPr>
              <w:rPr>
                <w:rStyle w:val="Strong"/>
              </w:rPr>
            </w:pPr>
          </w:p>
        </w:tc>
        <w:tc>
          <w:tcPr>
            <w:tcW w:w="131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3FD41F9" w14:textId="77777777" w:rsidR="00BF188A" w:rsidRPr="00273448" w:rsidRDefault="00BF188A" w:rsidP="007E3483">
            <w:pPr>
              <w:rPr>
                <w:rStyle w:val="Strong"/>
              </w:rPr>
            </w:pPr>
          </w:p>
        </w:tc>
        <w:tc>
          <w:tcPr>
            <w:tcW w:w="1325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15D8BED5" w14:textId="77777777" w:rsidR="00BF188A" w:rsidRPr="00273448" w:rsidRDefault="00BF188A" w:rsidP="007E3483">
            <w:pPr>
              <w:rPr>
                <w:rStyle w:val="Strong"/>
              </w:rPr>
            </w:pPr>
          </w:p>
        </w:tc>
        <w:tc>
          <w:tcPr>
            <w:tcW w:w="689" w:type="dxa"/>
            <w:tcBorders>
              <w:left w:val="none" w:sz="0" w:space="0" w:color="auto"/>
            </w:tcBorders>
            <w:shd w:val="clear" w:color="auto" w:fill="003C4C"/>
          </w:tcPr>
          <w:p w14:paraId="0623AAAF" w14:textId="58352EFD" w:rsidR="00BF188A" w:rsidRPr="00273448" w:rsidRDefault="00BF188A" w:rsidP="007E3483">
            <w:pPr>
              <w:rPr>
                <w:rStyle w:val="Strong"/>
              </w:rPr>
            </w:pPr>
          </w:p>
        </w:tc>
      </w:tr>
      <w:tr w:rsidR="00273448" w14:paraId="54302015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3F0A8C37" w14:textId="7D96DDF4" w:rsidR="00273448" w:rsidRPr="00273448" w:rsidRDefault="00273448" w:rsidP="00273448">
            <w:pPr>
              <w:ind w:left="150"/>
            </w:pPr>
            <w:r w:rsidRPr="00273448">
              <w:t>Empowers the board and staff through sharing information and authority</w:t>
            </w:r>
          </w:p>
        </w:tc>
        <w:tc>
          <w:tcPr>
            <w:tcW w:w="1167" w:type="dxa"/>
            <w:shd w:val="clear" w:color="auto" w:fill="FFFFFF" w:themeFill="background1"/>
          </w:tcPr>
          <w:p w14:paraId="12B20282" w14:textId="77777777" w:rsidR="00273448" w:rsidRDefault="00273448" w:rsidP="007E3483"/>
        </w:tc>
        <w:tc>
          <w:tcPr>
            <w:tcW w:w="654" w:type="dxa"/>
            <w:shd w:val="clear" w:color="auto" w:fill="FFFFFF" w:themeFill="background1"/>
          </w:tcPr>
          <w:p w14:paraId="5216F79D" w14:textId="77777777" w:rsidR="00273448" w:rsidRDefault="00273448" w:rsidP="007E3483"/>
        </w:tc>
        <w:tc>
          <w:tcPr>
            <w:tcW w:w="1314" w:type="dxa"/>
            <w:shd w:val="clear" w:color="auto" w:fill="FFFFFF" w:themeFill="background1"/>
          </w:tcPr>
          <w:p w14:paraId="56261953" w14:textId="77777777" w:rsidR="00273448" w:rsidRDefault="00273448" w:rsidP="007E3483"/>
        </w:tc>
        <w:tc>
          <w:tcPr>
            <w:tcW w:w="1325" w:type="dxa"/>
            <w:shd w:val="clear" w:color="auto" w:fill="FFFFFF" w:themeFill="background1"/>
          </w:tcPr>
          <w:p w14:paraId="0EA67672" w14:textId="77777777" w:rsidR="00273448" w:rsidRDefault="00273448" w:rsidP="007E3483"/>
        </w:tc>
        <w:tc>
          <w:tcPr>
            <w:tcW w:w="689" w:type="dxa"/>
            <w:shd w:val="clear" w:color="auto" w:fill="FFFFFF" w:themeFill="background1"/>
          </w:tcPr>
          <w:p w14:paraId="231ABF78" w14:textId="77777777" w:rsidR="00273448" w:rsidRDefault="00273448" w:rsidP="007E3483"/>
        </w:tc>
      </w:tr>
      <w:tr w:rsidR="00273448" w14:paraId="35798856" w14:textId="77777777" w:rsidTr="00E709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</w:tcPr>
          <w:p w14:paraId="56E88780" w14:textId="388F752E" w:rsidR="00273448" w:rsidRPr="00273448" w:rsidRDefault="00273448" w:rsidP="00273448">
            <w:pPr>
              <w:ind w:left="150"/>
            </w:pPr>
            <w:r w:rsidRPr="00273448">
              <w:lastRenderedPageBreak/>
              <w:t>Develops leadership skills in staff through delegation and sharing management and decision-making responsibilities</w:t>
            </w:r>
          </w:p>
        </w:tc>
        <w:tc>
          <w:tcPr>
            <w:tcW w:w="1167" w:type="dxa"/>
          </w:tcPr>
          <w:p w14:paraId="31A32DF1" w14:textId="77777777" w:rsidR="00273448" w:rsidRDefault="00273448" w:rsidP="007E3483"/>
        </w:tc>
        <w:tc>
          <w:tcPr>
            <w:tcW w:w="654" w:type="dxa"/>
          </w:tcPr>
          <w:p w14:paraId="5C26345D" w14:textId="77777777" w:rsidR="00273448" w:rsidRDefault="00273448" w:rsidP="007E3483"/>
        </w:tc>
        <w:tc>
          <w:tcPr>
            <w:tcW w:w="1314" w:type="dxa"/>
          </w:tcPr>
          <w:p w14:paraId="40B3CE5E" w14:textId="77777777" w:rsidR="00273448" w:rsidRDefault="00273448" w:rsidP="007E3483"/>
        </w:tc>
        <w:tc>
          <w:tcPr>
            <w:tcW w:w="1325" w:type="dxa"/>
          </w:tcPr>
          <w:p w14:paraId="4D00CC48" w14:textId="77777777" w:rsidR="00273448" w:rsidRDefault="00273448" w:rsidP="007E3483"/>
        </w:tc>
        <w:tc>
          <w:tcPr>
            <w:tcW w:w="689" w:type="dxa"/>
          </w:tcPr>
          <w:p w14:paraId="32A9C1B8" w14:textId="77777777" w:rsidR="00273448" w:rsidRDefault="00273448" w:rsidP="007E3483"/>
        </w:tc>
      </w:tr>
      <w:tr w:rsidR="00273448" w14:paraId="7C70FFDA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5C63F18D" w14:textId="484BF0D6" w:rsidR="00273448" w:rsidRPr="00273448" w:rsidRDefault="00273448" w:rsidP="00273448">
            <w:pPr>
              <w:ind w:left="150"/>
            </w:pPr>
            <w:r w:rsidRPr="00273448">
              <w:t>Inspires others by recognizing and appreciating individual excellence across the organization</w:t>
            </w:r>
          </w:p>
        </w:tc>
        <w:tc>
          <w:tcPr>
            <w:tcW w:w="1167" w:type="dxa"/>
            <w:shd w:val="clear" w:color="auto" w:fill="FFFFFF" w:themeFill="background1"/>
          </w:tcPr>
          <w:p w14:paraId="013689DD" w14:textId="77777777" w:rsidR="00273448" w:rsidRDefault="00273448" w:rsidP="007E3483"/>
        </w:tc>
        <w:tc>
          <w:tcPr>
            <w:tcW w:w="654" w:type="dxa"/>
            <w:shd w:val="clear" w:color="auto" w:fill="FFFFFF" w:themeFill="background1"/>
          </w:tcPr>
          <w:p w14:paraId="24539C62" w14:textId="77777777" w:rsidR="00273448" w:rsidRDefault="00273448" w:rsidP="007E3483"/>
        </w:tc>
        <w:tc>
          <w:tcPr>
            <w:tcW w:w="1314" w:type="dxa"/>
            <w:shd w:val="clear" w:color="auto" w:fill="FFFFFF" w:themeFill="background1"/>
          </w:tcPr>
          <w:p w14:paraId="36A31ED0" w14:textId="77777777" w:rsidR="00273448" w:rsidRDefault="00273448" w:rsidP="007E3483"/>
        </w:tc>
        <w:tc>
          <w:tcPr>
            <w:tcW w:w="1325" w:type="dxa"/>
            <w:shd w:val="clear" w:color="auto" w:fill="FFFFFF" w:themeFill="background1"/>
          </w:tcPr>
          <w:p w14:paraId="2AE1F448" w14:textId="77777777" w:rsidR="00273448" w:rsidRDefault="00273448" w:rsidP="007E3483"/>
        </w:tc>
        <w:tc>
          <w:tcPr>
            <w:tcW w:w="689" w:type="dxa"/>
            <w:shd w:val="clear" w:color="auto" w:fill="FFFFFF" w:themeFill="background1"/>
          </w:tcPr>
          <w:p w14:paraId="396540BA" w14:textId="77777777" w:rsidR="00273448" w:rsidRDefault="00273448" w:rsidP="007E3483"/>
        </w:tc>
      </w:tr>
      <w:tr w:rsidR="000F5DAC" w14:paraId="376E2521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411" w:type="dxa"/>
            <w:tcBorders>
              <w:right w:val="none" w:sz="0" w:space="0" w:color="auto"/>
            </w:tcBorders>
            <w:shd w:val="clear" w:color="auto" w:fill="003C4C"/>
          </w:tcPr>
          <w:p w14:paraId="6694EF5E" w14:textId="77777777" w:rsidR="000F5DAC" w:rsidRPr="00273448" w:rsidRDefault="000F5DAC" w:rsidP="007E3483">
            <w:pPr>
              <w:rPr>
                <w:rStyle w:val="Strong"/>
              </w:rPr>
            </w:pPr>
            <w:r w:rsidRPr="00273448">
              <w:rPr>
                <w:rStyle w:val="Strong"/>
              </w:rPr>
              <w:t>Community Leadership</w:t>
            </w:r>
          </w:p>
        </w:tc>
        <w:tc>
          <w:tcPr>
            <w:tcW w:w="116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7AAFCCE0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5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4553A483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314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4DB083D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325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51D7CD0C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89" w:type="dxa"/>
            <w:tcBorders>
              <w:left w:val="none" w:sz="0" w:space="0" w:color="auto"/>
            </w:tcBorders>
            <w:shd w:val="clear" w:color="auto" w:fill="003C4C"/>
          </w:tcPr>
          <w:p w14:paraId="2A025B1D" w14:textId="6BCB053D" w:rsidR="000F5DAC" w:rsidRPr="00273448" w:rsidRDefault="000F5DAC" w:rsidP="007E3483">
            <w:pPr>
              <w:rPr>
                <w:rStyle w:val="Strong"/>
              </w:rPr>
            </w:pPr>
          </w:p>
        </w:tc>
      </w:tr>
      <w:tr w:rsidR="00273448" w14:paraId="2ECA6B14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411" w:type="dxa"/>
            <w:shd w:val="clear" w:color="auto" w:fill="FFFFFF" w:themeFill="background1"/>
          </w:tcPr>
          <w:p w14:paraId="7A2DB3FD" w14:textId="47E10A99" w:rsidR="00273448" w:rsidRDefault="00273448" w:rsidP="00273448">
            <w:pPr>
              <w:ind w:left="150"/>
            </w:pPr>
            <w:r w:rsidRPr="00273448">
              <w:t>Identifies, develops, and maintains the key relationships in the community necessary to support an effective organization</w:t>
            </w:r>
          </w:p>
        </w:tc>
        <w:tc>
          <w:tcPr>
            <w:tcW w:w="1167" w:type="dxa"/>
            <w:shd w:val="clear" w:color="auto" w:fill="FFFFFF" w:themeFill="background1"/>
          </w:tcPr>
          <w:p w14:paraId="465EDB4F" w14:textId="77777777" w:rsidR="00273448" w:rsidRDefault="00273448" w:rsidP="007E3483"/>
        </w:tc>
        <w:tc>
          <w:tcPr>
            <w:tcW w:w="654" w:type="dxa"/>
            <w:shd w:val="clear" w:color="auto" w:fill="FFFFFF" w:themeFill="background1"/>
          </w:tcPr>
          <w:p w14:paraId="40103CD7" w14:textId="77777777" w:rsidR="00273448" w:rsidRDefault="00273448" w:rsidP="007E3483"/>
        </w:tc>
        <w:tc>
          <w:tcPr>
            <w:tcW w:w="1314" w:type="dxa"/>
            <w:shd w:val="clear" w:color="auto" w:fill="FFFFFF" w:themeFill="background1"/>
          </w:tcPr>
          <w:p w14:paraId="49FAE776" w14:textId="77777777" w:rsidR="00273448" w:rsidRDefault="00273448" w:rsidP="007E3483"/>
        </w:tc>
        <w:tc>
          <w:tcPr>
            <w:tcW w:w="1325" w:type="dxa"/>
            <w:shd w:val="clear" w:color="auto" w:fill="FFFFFF" w:themeFill="background1"/>
          </w:tcPr>
          <w:p w14:paraId="398E6E2A" w14:textId="77777777" w:rsidR="00273448" w:rsidRDefault="00273448" w:rsidP="007E3483"/>
        </w:tc>
        <w:tc>
          <w:tcPr>
            <w:tcW w:w="689" w:type="dxa"/>
            <w:shd w:val="clear" w:color="auto" w:fill="FFFFFF" w:themeFill="background1"/>
          </w:tcPr>
          <w:p w14:paraId="282501FF" w14:textId="77777777" w:rsidR="00273448" w:rsidRDefault="00273448" w:rsidP="007E3483"/>
        </w:tc>
      </w:tr>
    </w:tbl>
    <w:p w14:paraId="4A57C979" w14:textId="74364B15" w:rsidR="00EB34FF" w:rsidRDefault="00273448" w:rsidP="00EB34FF">
      <w:pPr>
        <w:spacing w:before="0" w:line="240" w:lineRule="auto"/>
        <w:rPr>
          <w:rStyle w:val="Strong"/>
        </w:rPr>
      </w:pPr>
      <w:r w:rsidRPr="00AF53D7">
        <w:rPr>
          <w:rStyle w:val="Strong"/>
        </w:rPr>
        <w:t>Leadership Comments:</w:t>
      </w:r>
    </w:p>
    <w:p w14:paraId="61EB5A7D" w14:textId="77777777" w:rsidR="00AF53D7" w:rsidRPr="00AF53D7" w:rsidRDefault="00AF53D7" w:rsidP="00EB34FF">
      <w:pPr>
        <w:spacing w:before="0" w:line="240" w:lineRule="auto"/>
        <w:rPr>
          <w:rStyle w:val="Strong"/>
        </w:rPr>
      </w:pPr>
    </w:p>
    <w:p w14:paraId="1704BF69" w14:textId="77777777" w:rsidR="0055718C" w:rsidRDefault="0055718C" w:rsidP="0055718C">
      <w:pPr>
        <w:pStyle w:val="Heading2"/>
      </w:pPr>
      <w:r>
        <w:t>Section 3: Management Performance</w:t>
      </w:r>
    </w:p>
    <w:p w14:paraId="3C9F3A4B" w14:textId="2C2FD073" w:rsidR="00273448" w:rsidRPr="0055718C" w:rsidRDefault="0055718C" w:rsidP="0055718C">
      <w:pPr>
        <w:spacing w:before="0" w:after="0" w:line="240" w:lineRule="auto"/>
        <w:rPr>
          <w:sz w:val="20"/>
          <w:szCs w:val="20"/>
        </w:rPr>
      </w:pPr>
      <w:r w:rsidRPr="0055718C">
        <w:rPr>
          <w:sz w:val="20"/>
          <w:szCs w:val="20"/>
        </w:rPr>
        <w:t>Please rate the Executive Directors performance in the following management areas of human resources, financial, philanthropy/fund development and governance:</w:t>
      </w:r>
    </w:p>
    <w:tbl>
      <w:tblPr>
        <w:tblStyle w:val="NewBranding"/>
        <w:tblW w:w="0" w:type="auto"/>
        <w:tblInd w:w="5" w:type="dxa"/>
        <w:tblLook w:val="0420" w:firstRow="1" w:lastRow="0" w:firstColumn="0" w:lastColumn="0" w:noHBand="0" w:noVBand="1"/>
      </w:tblPr>
      <w:tblGrid>
        <w:gridCol w:w="4237"/>
        <w:gridCol w:w="1377"/>
        <w:gridCol w:w="656"/>
        <w:gridCol w:w="1300"/>
        <w:gridCol w:w="1316"/>
        <w:gridCol w:w="689"/>
      </w:tblGrid>
      <w:tr w:rsidR="00273448" w14:paraId="694EC304" w14:textId="77777777" w:rsidTr="000F5D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2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155B6F98" w14:textId="267D4B36" w:rsidR="00273448" w:rsidRPr="000F5DAC" w:rsidRDefault="00BC21A9" w:rsidP="007E3483">
            <w:pPr>
              <w:rPr>
                <w:rStyle w:val="Strong"/>
              </w:rPr>
            </w:pPr>
            <w:r w:rsidRPr="00BC21A9">
              <w:rPr>
                <w:rStyle w:val="Strong"/>
                <w:b/>
                <w:color w:val="auto"/>
              </w:rPr>
              <w:t>Management Area</w:t>
            </w:r>
          </w:p>
        </w:tc>
        <w:tc>
          <w:tcPr>
            <w:tcW w:w="13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6FD4DBEE" w14:textId="77777777" w:rsidR="00273448" w:rsidRPr="000F5DAC" w:rsidRDefault="00273448" w:rsidP="007E3483">
            <w:pPr>
              <w:rPr>
                <w:rStyle w:val="Strong"/>
              </w:rPr>
            </w:pPr>
            <w:r w:rsidRPr="000F5DAC">
              <w:rPr>
                <w:rStyle w:val="Strong"/>
              </w:rPr>
              <w:t>Exceptional</w:t>
            </w:r>
          </w:p>
        </w:tc>
        <w:tc>
          <w:tcPr>
            <w:tcW w:w="64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54061EC3" w14:textId="77777777" w:rsidR="00273448" w:rsidRPr="00EB34FF" w:rsidRDefault="00273448" w:rsidP="007E34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</w:t>
            </w:r>
          </w:p>
        </w:tc>
        <w:tc>
          <w:tcPr>
            <w:tcW w:w="128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09D70EDC" w14:textId="77777777" w:rsidR="00273448" w:rsidRPr="00EB34FF" w:rsidRDefault="00273448" w:rsidP="007E34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Improvement Needed</w:t>
            </w:r>
          </w:p>
        </w:tc>
        <w:tc>
          <w:tcPr>
            <w:tcW w:w="130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1A61D69B" w14:textId="77777777" w:rsidR="00273448" w:rsidRPr="00EB34FF" w:rsidRDefault="00273448" w:rsidP="007E34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Unacceptable</w:t>
            </w:r>
          </w:p>
        </w:tc>
        <w:tc>
          <w:tcPr>
            <w:tcW w:w="68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672B321" w14:textId="77777777" w:rsidR="00273448" w:rsidRPr="00EB34FF" w:rsidRDefault="00273448" w:rsidP="007E34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Don’t</w:t>
            </w:r>
            <w:r>
              <w:rPr>
                <w:sz w:val="18"/>
                <w:szCs w:val="18"/>
              </w:rPr>
              <w:br/>
              <w:t>Know</w:t>
            </w:r>
          </w:p>
        </w:tc>
      </w:tr>
      <w:tr w:rsidR="000F5DAC" w14:paraId="42815266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tcBorders>
              <w:right w:val="none" w:sz="0" w:space="0" w:color="auto"/>
            </w:tcBorders>
            <w:shd w:val="clear" w:color="auto" w:fill="003C4C"/>
          </w:tcPr>
          <w:p w14:paraId="011BEE98" w14:textId="77777777" w:rsidR="000F5DAC" w:rsidRPr="000F5DAC" w:rsidRDefault="000F5DAC" w:rsidP="007E3483">
            <w:pPr>
              <w:rPr>
                <w:rStyle w:val="Strong"/>
              </w:rPr>
            </w:pPr>
            <w:r>
              <w:rPr>
                <w:rStyle w:val="Strong"/>
              </w:rPr>
              <w:t>Human Resources</w:t>
            </w:r>
          </w:p>
        </w:tc>
        <w:tc>
          <w:tcPr>
            <w:tcW w:w="1378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79CDC51" w14:textId="77777777" w:rsidR="000F5DAC" w:rsidRPr="000F5DAC" w:rsidRDefault="000F5DAC" w:rsidP="007E3483">
            <w:pPr>
              <w:rPr>
                <w:rStyle w:val="Strong"/>
              </w:rPr>
            </w:pPr>
          </w:p>
        </w:tc>
        <w:tc>
          <w:tcPr>
            <w:tcW w:w="649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47BCD183" w14:textId="77777777" w:rsidR="000F5DAC" w:rsidRPr="000F5DAC" w:rsidRDefault="000F5DAC" w:rsidP="007E3483">
            <w:pPr>
              <w:rPr>
                <w:rStyle w:val="Strong"/>
              </w:rPr>
            </w:pP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1BE7BE0" w14:textId="77777777" w:rsidR="000F5DAC" w:rsidRPr="000F5DAC" w:rsidRDefault="000F5DAC" w:rsidP="007E3483">
            <w:pPr>
              <w:rPr>
                <w:rStyle w:val="Strong"/>
              </w:rPr>
            </w:pPr>
          </w:p>
        </w:tc>
        <w:tc>
          <w:tcPr>
            <w:tcW w:w="1300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73A3041B" w14:textId="77777777" w:rsidR="000F5DAC" w:rsidRPr="000F5DAC" w:rsidRDefault="000F5DAC" w:rsidP="007E3483">
            <w:pPr>
              <w:rPr>
                <w:rStyle w:val="Strong"/>
              </w:rPr>
            </w:pPr>
          </w:p>
        </w:tc>
        <w:tc>
          <w:tcPr>
            <w:tcW w:w="683" w:type="dxa"/>
            <w:tcBorders>
              <w:left w:val="none" w:sz="0" w:space="0" w:color="auto"/>
            </w:tcBorders>
            <w:shd w:val="clear" w:color="auto" w:fill="003C4C"/>
          </w:tcPr>
          <w:p w14:paraId="0D9C5BFB" w14:textId="6AEF805A" w:rsidR="000F5DAC" w:rsidRPr="000F5DAC" w:rsidRDefault="000F5DAC" w:rsidP="007E3483">
            <w:pPr>
              <w:rPr>
                <w:rStyle w:val="Strong"/>
              </w:rPr>
            </w:pPr>
          </w:p>
        </w:tc>
      </w:tr>
      <w:tr w:rsidR="00273448" w14:paraId="3E07EE15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7642DEF4" w14:textId="7557AC7B" w:rsidR="00273448" w:rsidRDefault="00273448" w:rsidP="007E3483">
            <w:pPr>
              <w:ind w:left="150"/>
            </w:pPr>
            <w:proofErr w:type="gramStart"/>
            <w:r w:rsidRPr="00273448">
              <w:t>Recruits,</w:t>
            </w:r>
            <w:proofErr w:type="gramEnd"/>
            <w:r w:rsidRPr="00273448">
              <w:t xml:space="preserve"> develops and retains a capable staff and manages its performance effectively through clear job descriptions, periodic feedback, training, and performance reviews</w:t>
            </w:r>
          </w:p>
        </w:tc>
        <w:tc>
          <w:tcPr>
            <w:tcW w:w="1378" w:type="dxa"/>
            <w:shd w:val="clear" w:color="auto" w:fill="FFFFFF" w:themeFill="background1"/>
          </w:tcPr>
          <w:p w14:paraId="7E7036EA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31F7AE03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05DB7E70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508E3DE4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7BE93E4C" w14:textId="77777777" w:rsidR="00273448" w:rsidRDefault="00273448" w:rsidP="007E3483"/>
        </w:tc>
      </w:tr>
      <w:tr w:rsidR="00273448" w14:paraId="41CDC62E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51457ADD" w14:textId="752B0ABA" w:rsidR="00273448" w:rsidRDefault="00273448" w:rsidP="007E3483">
            <w:pPr>
              <w:ind w:left="150"/>
            </w:pPr>
            <w:r w:rsidRPr="00273448">
              <w:t>Manages the development and retention of community volunteers necessary to achieve the organization’s mission</w:t>
            </w:r>
          </w:p>
        </w:tc>
        <w:tc>
          <w:tcPr>
            <w:tcW w:w="1378" w:type="dxa"/>
            <w:shd w:val="clear" w:color="auto" w:fill="FFFFFF" w:themeFill="background1"/>
          </w:tcPr>
          <w:p w14:paraId="718744F4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6D6D2838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0FACD59F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748BF02D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3789F020" w14:textId="77777777" w:rsidR="00273448" w:rsidRDefault="00273448" w:rsidP="007E3483"/>
        </w:tc>
      </w:tr>
      <w:tr w:rsidR="000F5DAC" w14:paraId="2DB6A09D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tcBorders>
              <w:right w:val="none" w:sz="0" w:space="0" w:color="auto"/>
            </w:tcBorders>
            <w:shd w:val="clear" w:color="auto" w:fill="003C4C"/>
          </w:tcPr>
          <w:p w14:paraId="6BCCF776" w14:textId="77777777" w:rsidR="000F5DAC" w:rsidRPr="00273448" w:rsidRDefault="000F5DAC" w:rsidP="007E3483">
            <w:pPr>
              <w:rPr>
                <w:rStyle w:val="Strong"/>
              </w:rPr>
            </w:pPr>
            <w:r>
              <w:rPr>
                <w:rStyle w:val="Strong"/>
              </w:rPr>
              <w:t>Finance</w:t>
            </w:r>
          </w:p>
        </w:tc>
        <w:tc>
          <w:tcPr>
            <w:tcW w:w="1378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13E66C6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49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41F98BFA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1D7BCBB1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300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141FEEC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83" w:type="dxa"/>
            <w:tcBorders>
              <w:left w:val="none" w:sz="0" w:space="0" w:color="auto"/>
            </w:tcBorders>
            <w:shd w:val="clear" w:color="auto" w:fill="003C4C"/>
          </w:tcPr>
          <w:p w14:paraId="0E38A24A" w14:textId="78B5A6CD" w:rsidR="000F5DAC" w:rsidRPr="00273448" w:rsidRDefault="000F5DAC" w:rsidP="007E3483">
            <w:pPr>
              <w:rPr>
                <w:rStyle w:val="Strong"/>
              </w:rPr>
            </w:pPr>
          </w:p>
        </w:tc>
      </w:tr>
      <w:tr w:rsidR="00273448" w14:paraId="3E32A6F2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523C758F" w14:textId="2CEA5952" w:rsidR="00273448" w:rsidRDefault="00273448" w:rsidP="007E3483">
            <w:pPr>
              <w:ind w:left="150"/>
            </w:pPr>
            <w:r w:rsidRPr="00273448">
              <w:t>Works with the staff, finance committee and the board to prepare budgets, monitor progress, and initiate changes (to operations and/or to budgets), as appropriate</w:t>
            </w:r>
          </w:p>
        </w:tc>
        <w:tc>
          <w:tcPr>
            <w:tcW w:w="1378" w:type="dxa"/>
            <w:shd w:val="clear" w:color="auto" w:fill="FFFFFF" w:themeFill="background1"/>
          </w:tcPr>
          <w:p w14:paraId="7476D692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0E12A743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7CA77181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3EBA5C99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0E7F2171" w14:textId="77777777" w:rsidR="00273448" w:rsidRDefault="00273448" w:rsidP="007E3483"/>
        </w:tc>
      </w:tr>
      <w:tr w:rsidR="00273448" w14:paraId="43D52522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4FFFAD88" w14:textId="2C709EC9" w:rsidR="00273448" w:rsidRPr="00273448" w:rsidRDefault="00273448" w:rsidP="007E3483">
            <w:pPr>
              <w:ind w:left="150"/>
            </w:pPr>
            <w:r w:rsidRPr="00273448">
              <w:t>Assures adequate control and accounting of all funds, including maintaining sound financial practices, and complying with all laws</w:t>
            </w:r>
          </w:p>
        </w:tc>
        <w:tc>
          <w:tcPr>
            <w:tcW w:w="1378" w:type="dxa"/>
            <w:shd w:val="clear" w:color="auto" w:fill="FFFFFF" w:themeFill="background1"/>
          </w:tcPr>
          <w:p w14:paraId="1EB1293A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0D87625A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1DD4C6BA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06D8919C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3D56BE73" w14:textId="77777777" w:rsidR="00273448" w:rsidRDefault="00273448" w:rsidP="007E3483"/>
        </w:tc>
      </w:tr>
      <w:tr w:rsidR="000F5DAC" w14:paraId="7CE1CBDD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tcBorders>
              <w:right w:val="none" w:sz="0" w:space="0" w:color="auto"/>
            </w:tcBorders>
            <w:shd w:val="clear" w:color="auto" w:fill="003C4C"/>
          </w:tcPr>
          <w:p w14:paraId="7660BCFF" w14:textId="77777777" w:rsidR="000F5DAC" w:rsidRDefault="000F5DAC" w:rsidP="007E3483">
            <w:r>
              <w:rPr>
                <w:rStyle w:val="Strong"/>
              </w:rPr>
              <w:t>Philanthropy &amp; Fund Development</w:t>
            </w:r>
          </w:p>
        </w:tc>
        <w:tc>
          <w:tcPr>
            <w:tcW w:w="1378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783F74D3" w14:textId="77777777" w:rsidR="000F5DAC" w:rsidRDefault="000F5DAC" w:rsidP="007E3483"/>
        </w:tc>
        <w:tc>
          <w:tcPr>
            <w:tcW w:w="649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571BBF6" w14:textId="77777777" w:rsidR="000F5DAC" w:rsidRDefault="000F5DAC" w:rsidP="007E3483"/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744A934" w14:textId="77777777" w:rsidR="000F5DAC" w:rsidRDefault="000F5DAC" w:rsidP="007E3483"/>
        </w:tc>
        <w:tc>
          <w:tcPr>
            <w:tcW w:w="1300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501C0BC1" w14:textId="77777777" w:rsidR="000F5DAC" w:rsidRDefault="000F5DAC" w:rsidP="007E3483"/>
        </w:tc>
        <w:tc>
          <w:tcPr>
            <w:tcW w:w="683" w:type="dxa"/>
            <w:tcBorders>
              <w:left w:val="none" w:sz="0" w:space="0" w:color="auto"/>
            </w:tcBorders>
            <w:shd w:val="clear" w:color="auto" w:fill="003C4C"/>
          </w:tcPr>
          <w:p w14:paraId="6E8B9BB8" w14:textId="0DA4626E" w:rsidR="000F5DAC" w:rsidRDefault="000F5DAC" w:rsidP="007E3483"/>
        </w:tc>
      </w:tr>
      <w:tr w:rsidR="000F5DAC" w14:paraId="3F355595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7D56DE62" w14:textId="1128CA7A" w:rsidR="00273448" w:rsidRDefault="00273448" w:rsidP="007E3483">
            <w:pPr>
              <w:ind w:left="150"/>
            </w:pPr>
            <w:r w:rsidRPr="00273448">
              <w:t>With the board, develops, implements and monitors a realistic, ambitious fundraising plan that includes funding from grants, corporations or sponsorships, special events, and individual and major donors</w:t>
            </w:r>
          </w:p>
        </w:tc>
        <w:tc>
          <w:tcPr>
            <w:tcW w:w="1378" w:type="dxa"/>
            <w:shd w:val="clear" w:color="auto" w:fill="FFFFFF" w:themeFill="background1"/>
          </w:tcPr>
          <w:p w14:paraId="089E549C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3D2093A7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25CD433D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4E993F45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681D182D" w14:textId="77777777" w:rsidR="00273448" w:rsidRDefault="00273448" w:rsidP="007E3483"/>
        </w:tc>
      </w:tr>
      <w:tr w:rsidR="00273448" w14:paraId="690A3F2E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3279CAA7" w14:textId="5E276452" w:rsidR="00273448" w:rsidRPr="00273448" w:rsidRDefault="00273448" w:rsidP="007E3483">
            <w:pPr>
              <w:ind w:left="150"/>
            </w:pPr>
            <w:r w:rsidRPr="00273448">
              <w:lastRenderedPageBreak/>
              <w:t>Establishes positive relationships with institutional funders including major donors, government agencies, foundations, and corporations</w:t>
            </w:r>
          </w:p>
        </w:tc>
        <w:tc>
          <w:tcPr>
            <w:tcW w:w="1378" w:type="dxa"/>
            <w:shd w:val="clear" w:color="auto" w:fill="FFFFFF" w:themeFill="background1"/>
          </w:tcPr>
          <w:p w14:paraId="05604775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59A1FE5D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36A80BBB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67D6C585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35646F2F" w14:textId="77777777" w:rsidR="00273448" w:rsidRDefault="00273448" w:rsidP="007E3483"/>
        </w:tc>
      </w:tr>
      <w:tr w:rsidR="00273448" w14:paraId="76683273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0244CF6D" w14:textId="29D57968" w:rsidR="00273448" w:rsidRPr="00273448" w:rsidRDefault="00273448" w:rsidP="007E3483">
            <w:pPr>
              <w:ind w:left="150"/>
            </w:pPr>
            <w:r w:rsidRPr="00273448">
              <w:t>Participates actively in identifying, cultivating, and soliciting donor prospects</w:t>
            </w:r>
          </w:p>
        </w:tc>
        <w:tc>
          <w:tcPr>
            <w:tcW w:w="1378" w:type="dxa"/>
            <w:shd w:val="clear" w:color="auto" w:fill="FFFFFF" w:themeFill="background1"/>
          </w:tcPr>
          <w:p w14:paraId="24D62838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46D1B8D9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76AD38C4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6E67B288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1B390B03" w14:textId="77777777" w:rsidR="00273448" w:rsidRDefault="00273448" w:rsidP="007E3483"/>
        </w:tc>
      </w:tr>
      <w:tr w:rsidR="00273448" w14:paraId="77947853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2DC34DAA" w14:textId="420B7325" w:rsidR="00273448" w:rsidRPr="00273448" w:rsidRDefault="00273448" w:rsidP="007E3483">
            <w:pPr>
              <w:ind w:left="150"/>
            </w:pPr>
            <w:r w:rsidRPr="00273448">
              <w:t>Provides timely recognition of all contributions and grants received</w:t>
            </w:r>
          </w:p>
        </w:tc>
        <w:tc>
          <w:tcPr>
            <w:tcW w:w="1378" w:type="dxa"/>
            <w:shd w:val="clear" w:color="auto" w:fill="FFFFFF" w:themeFill="background1"/>
          </w:tcPr>
          <w:p w14:paraId="38873C0A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371717D6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0BFA3C2B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19E305C8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35617A10" w14:textId="77777777" w:rsidR="00273448" w:rsidRDefault="00273448" w:rsidP="007E3483"/>
        </w:tc>
      </w:tr>
      <w:tr w:rsidR="000F5DAC" w14:paraId="1A81BAB1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tcBorders>
              <w:right w:val="none" w:sz="0" w:space="0" w:color="auto"/>
            </w:tcBorders>
            <w:shd w:val="clear" w:color="auto" w:fill="003C4C"/>
          </w:tcPr>
          <w:p w14:paraId="1A9F0F25" w14:textId="77777777" w:rsidR="000F5DAC" w:rsidRPr="00273448" w:rsidRDefault="000F5DAC" w:rsidP="007E3483">
            <w:pPr>
              <w:rPr>
                <w:rStyle w:val="Strong"/>
              </w:rPr>
            </w:pPr>
            <w:r w:rsidRPr="00273448">
              <w:rPr>
                <w:rStyle w:val="Strong"/>
              </w:rPr>
              <w:t>Empowering Others</w:t>
            </w:r>
          </w:p>
        </w:tc>
        <w:tc>
          <w:tcPr>
            <w:tcW w:w="1378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314C818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49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2F4D2FC4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F2E2D06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300" w:type="dxa"/>
            <w:tcBorders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69820935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83" w:type="dxa"/>
            <w:tcBorders>
              <w:left w:val="none" w:sz="0" w:space="0" w:color="auto"/>
            </w:tcBorders>
            <w:shd w:val="clear" w:color="auto" w:fill="003C4C"/>
          </w:tcPr>
          <w:p w14:paraId="7C2109CB" w14:textId="3FF7A5C3" w:rsidR="000F5DAC" w:rsidRPr="00273448" w:rsidRDefault="000F5DAC" w:rsidP="007E3483">
            <w:pPr>
              <w:rPr>
                <w:rStyle w:val="Strong"/>
              </w:rPr>
            </w:pPr>
          </w:p>
        </w:tc>
      </w:tr>
      <w:tr w:rsidR="00273448" w14:paraId="09B93E80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7DE3DB35" w14:textId="77777777" w:rsidR="00273448" w:rsidRPr="00273448" w:rsidRDefault="00273448" w:rsidP="007E3483">
            <w:pPr>
              <w:ind w:left="150"/>
            </w:pPr>
            <w:r w:rsidRPr="00273448">
              <w:t>Empowers the board and staff through sharing information and authority</w:t>
            </w:r>
          </w:p>
        </w:tc>
        <w:tc>
          <w:tcPr>
            <w:tcW w:w="1378" w:type="dxa"/>
            <w:shd w:val="clear" w:color="auto" w:fill="FFFFFF" w:themeFill="background1"/>
          </w:tcPr>
          <w:p w14:paraId="295D8853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0443AC9A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33413842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68180B2C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7D7196F5" w14:textId="77777777" w:rsidR="00273448" w:rsidRDefault="00273448" w:rsidP="007E3483"/>
        </w:tc>
      </w:tr>
      <w:tr w:rsidR="00273448" w14:paraId="3BB96860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229F73F7" w14:textId="77777777" w:rsidR="00273448" w:rsidRPr="00273448" w:rsidRDefault="00273448" w:rsidP="007E3483">
            <w:pPr>
              <w:ind w:left="150"/>
            </w:pPr>
            <w:r w:rsidRPr="00273448">
              <w:t>Develops leadership skills in staff through delegation and sharing management and decision-making responsibilities</w:t>
            </w:r>
          </w:p>
        </w:tc>
        <w:tc>
          <w:tcPr>
            <w:tcW w:w="1378" w:type="dxa"/>
            <w:shd w:val="clear" w:color="auto" w:fill="FFFFFF" w:themeFill="background1"/>
          </w:tcPr>
          <w:p w14:paraId="5A309ECC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1648F0AC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0745B3EE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181462D7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6120A07B" w14:textId="77777777" w:rsidR="00273448" w:rsidRDefault="00273448" w:rsidP="007E3483"/>
        </w:tc>
      </w:tr>
      <w:tr w:rsidR="00273448" w14:paraId="1A47C08E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tcBorders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2E5EE9C" w14:textId="77777777" w:rsidR="00273448" w:rsidRPr="00273448" w:rsidRDefault="00273448" w:rsidP="007E3483">
            <w:pPr>
              <w:ind w:left="150"/>
            </w:pPr>
            <w:r w:rsidRPr="00273448">
              <w:t>Inspires others by recognizing and appreciating individual excellence across the organization</w:t>
            </w:r>
          </w:p>
        </w:tc>
        <w:tc>
          <w:tcPr>
            <w:tcW w:w="137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9FFB84D" w14:textId="77777777" w:rsidR="00273448" w:rsidRDefault="00273448" w:rsidP="007E3483"/>
        </w:tc>
        <w:tc>
          <w:tcPr>
            <w:tcW w:w="64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24E55D0" w14:textId="77777777" w:rsidR="00273448" w:rsidRDefault="00273448" w:rsidP="007E3483"/>
        </w:tc>
        <w:tc>
          <w:tcPr>
            <w:tcW w:w="128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23EDF5C" w14:textId="77777777" w:rsidR="00273448" w:rsidRDefault="00273448" w:rsidP="007E3483"/>
        </w:tc>
        <w:tc>
          <w:tcPr>
            <w:tcW w:w="13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10B9B3F" w14:textId="77777777" w:rsidR="00273448" w:rsidRDefault="00273448" w:rsidP="007E3483"/>
        </w:tc>
        <w:tc>
          <w:tcPr>
            <w:tcW w:w="683" w:type="dxa"/>
            <w:tcBorders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14:paraId="454F9D06" w14:textId="77777777" w:rsidR="00273448" w:rsidRDefault="00273448" w:rsidP="007E3483"/>
        </w:tc>
      </w:tr>
      <w:tr w:rsidR="000F5DAC" w14:paraId="5E405527" w14:textId="77777777" w:rsidTr="000F5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78" w:type="dxa"/>
            <w:tcBorders>
              <w:top w:val="none" w:sz="0" w:space="0" w:color="auto"/>
              <w:right w:val="none" w:sz="0" w:space="0" w:color="auto"/>
            </w:tcBorders>
            <w:shd w:val="clear" w:color="auto" w:fill="003C4C"/>
          </w:tcPr>
          <w:p w14:paraId="4724513A" w14:textId="77777777" w:rsidR="000F5DAC" w:rsidRPr="00273448" w:rsidRDefault="000F5DAC" w:rsidP="007E3483">
            <w:pPr>
              <w:rPr>
                <w:rStyle w:val="Strong"/>
              </w:rPr>
            </w:pPr>
            <w:r w:rsidRPr="00273448">
              <w:rPr>
                <w:rStyle w:val="Strong"/>
              </w:rPr>
              <w:t>Community Leadership</w:t>
            </w:r>
          </w:p>
        </w:tc>
        <w:tc>
          <w:tcPr>
            <w:tcW w:w="13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574CFBCE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4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3F64F097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28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1E6EBA22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130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3C4C"/>
          </w:tcPr>
          <w:p w14:paraId="18E765B3" w14:textId="77777777" w:rsidR="000F5DAC" w:rsidRPr="00273448" w:rsidRDefault="000F5DAC" w:rsidP="007E3483">
            <w:pPr>
              <w:rPr>
                <w:rStyle w:val="Strong"/>
              </w:rPr>
            </w:pPr>
          </w:p>
        </w:tc>
        <w:tc>
          <w:tcPr>
            <w:tcW w:w="683" w:type="dxa"/>
            <w:tcBorders>
              <w:top w:val="none" w:sz="0" w:space="0" w:color="auto"/>
              <w:left w:val="none" w:sz="0" w:space="0" w:color="auto"/>
            </w:tcBorders>
            <w:shd w:val="clear" w:color="auto" w:fill="003C4C"/>
          </w:tcPr>
          <w:p w14:paraId="4DB2C51A" w14:textId="18E93F0B" w:rsidR="000F5DAC" w:rsidRPr="00273448" w:rsidRDefault="000F5DAC" w:rsidP="007E3483">
            <w:pPr>
              <w:rPr>
                <w:rStyle w:val="Strong"/>
              </w:rPr>
            </w:pPr>
          </w:p>
        </w:tc>
      </w:tr>
      <w:tr w:rsidR="00273448" w14:paraId="52783265" w14:textId="77777777" w:rsidTr="000F5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8" w:type="dxa"/>
            <w:shd w:val="clear" w:color="auto" w:fill="FFFFFF" w:themeFill="background1"/>
          </w:tcPr>
          <w:p w14:paraId="650FA9C9" w14:textId="77777777" w:rsidR="00273448" w:rsidRDefault="00273448" w:rsidP="007E3483">
            <w:pPr>
              <w:ind w:left="150"/>
            </w:pPr>
            <w:r w:rsidRPr="00273448">
              <w:t>Identifies, develops, and maintains the key relationships in the community necessary to support an effective organization</w:t>
            </w:r>
          </w:p>
        </w:tc>
        <w:tc>
          <w:tcPr>
            <w:tcW w:w="1378" w:type="dxa"/>
            <w:shd w:val="clear" w:color="auto" w:fill="FFFFFF" w:themeFill="background1"/>
          </w:tcPr>
          <w:p w14:paraId="24F15E16" w14:textId="77777777" w:rsidR="00273448" w:rsidRDefault="00273448" w:rsidP="007E3483"/>
        </w:tc>
        <w:tc>
          <w:tcPr>
            <w:tcW w:w="649" w:type="dxa"/>
            <w:shd w:val="clear" w:color="auto" w:fill="FFFFFF" w:themeFill="background1"/>
          </w:tcPr>
          <w:p w14:paraId="5AB33234" w14:textId="77777777" w:rsidR="00273448" w:rsidRDefault="00273448" w:rsidP="007E3483"/>
        </w:tc>
        <w:tc>
          <w:tcPr>
            <w:tcW w:w="1287" w:type="dxa"/>
            <w:shd w:val="clear" w:color="auto" w:fill="FFFFFF" w:themeFill="background1"/>
          </w:tcPr>
          <w:p w14:paraId="2799E848" w14:textId="77777777" w:rsidR="00273448" w:rsidRDefault="00273448" w:rsidP="007E3483"/>
        </w:tc>
        <w:tc>
          <w:tcPr>
            <w:tcW w:w="1300" w:type="dxa"/>
            <w:shd w:val="clear" w:color="auto" w:fill="FFFFFF" w:themeFill="background1"/>
          </w:tcPr>
          <w:p w14:paraId="5670E181" w14:textId="77777777" w:rsidR="00273448" w:rsidRDefault="00273448" w:rsidP="007E3483"/>
        </w:tc>
        <w:tc>
          <w:tcPr>
            <w:tcW w:w="683" w:type="dxa"/>
            <w:shd w:val="clear" w:color="auto" w:fill="FFFFFF" w:themeFill="background1"/>
          </w:tcPr>
          <w:p w14:paraId="4387F96A" w14:textId="77777777" w:rsidR="00273448" w:rsidRDefault="00273448" w:rsidP="007E3483"/>
        </w:tc>
      </w:tr>
    </w:tbl>
    <w:p w14:paraId="7114398D" w14:textId="09B424EA" w:rsidR="00273448" w:rsidRDefault="00AF53D7" w:rsidP="00EB34FF">
      <w:pPr>
        <w:spacing w:before="0" w:line="240" w:lineRule="auto"/>
        <w:rPr>
          <w:rStyle w:val="Strong"/>
        </w:rPr>
      </w:pPr>
      <w:r w:rsidRPr="00AF53D7">
        <w:rPr>
          <w:rStyle w:val="Strong"/>
        </w:rPr>
        <w:t>Management Performance Comments:</w:t>
      </w:r>
    </w:p>
    <w:p w14:paraId="5EF8CF7E" w14:textId="0A3CEE3E" w:rsidR="00AF53D7" w:rsidRDefault="00AF53D7" w:rsidP="00EB34FF">
      <w:pPr>
        <w:spacing w:before="0" w:line="240" w:lineRule="auto"/>
        <w:rPr>
          <w:rStyle w:val="Strong"/>
        </w:rPr>
      </w:pPr>
    </w:p>
    <w:p w14:paraId="5E8C6F5A" w14:textId="45B23568" w:rsidR="00AF53D7" w:rsidRDefault="00AF53D7" w:rsidP="00EB34FF">
      <w:pPr>
        <w:spacing w:before="0" w:line="240" w:lineRule="auto"/>
        <w:rPr>
          <w:rStyle w:val="Strong"/>
        </w:rPr>
      </w:pPr>
    </w:p>
    <w:p w14:paraId="60B7ABAC" w14:textId="0141DDF9" w:rsidR="00AF53D7" w:rsidRDefault="00AF53D7" w:rsidP="00EB34FF">
      <w:pPr>
        <w:spacing w:before="0" w:line="240" w:lineRule="auto"/>
        <w:rPr>
          <w:rStyle w:val="Strong"/>
        </w:rPr>
      </w:pPr>
    </w:p>
    <w:p w14:paraId="56ED4FEE" w14:textId="75F772B3" w:rsidR="00AF53D7" w:rsidRPr="00AF53D7" w:rsidRDefault="00EB2457" w:rsidP="00EB2457">
      <w:pPr>
        <w:pStyle w:val="Heading2"/>
        <w:rPr>
          <w:rStyle w:val="Strong"/>
        </w:rPr>
      </w:pPr>
      <w:r w:rsidRPr="00EB2457">
        <w:rPr>
          <w:rStyle w:val="Strong"/>
        </w:rPr>
        <w:t>Section 4: Goals for the next review period</w:t>
      </w:r>
    </w:p>
    <w:tbl>
      <w:tblPr>
        <w:tblStyle w:val="NewBranding"/>
        <w:tblW w:w="0" w:type="auto"/>
        <w:tblInd w:w="5" w:type="dxa"/>
        <w:tblLook w:val="0420" w:firstRow="1" w:lastRow="0" w:firstColumn="0" w:lastColumn="0" w:noHBand="0" w:noVBand="1"/>
      </w:tblPr>
      <w:tblGrid>
        <w:gridCol w:w="890"/>
        <w:gridCol w:w="8675"/>
      </w:tblGrid>
      <w:tr w:rsidR="00EB2457" w14:paraId="5F316062" w14:textId="77777777" w:rsidTr="00FA4E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90" w:type="dxa"/>
            <w:tcBorders>
              <w:right w:val="none" w:sz="0" w:space="0" w:color="auto"/>
            </w:tcBorders>
          </w:tcPr>
          <w:p w14:paraId="3572B9AB" w14:textId="77777777" w:rsidR="00EB2457" w:rsidRDefault="00EB2457" w:rsidP="00EB34FF"/>
        </w:tc>
        <w:tc>
          <w:tcPr>
            <w:tcW w:w="8675" w:type="dxa"/>
            <w:tcBorders>
              <w:left w:val="none" w:sz="0" w:space="0" w:color="auto"/>
            </w:tcBorders>
          </w:tcPr>
          <w:p w14:paraId="0D49B1A9" w14:textId="77777777" w:rsidR="00EB2457" w:rsidRDefault="00EB2457" w:rsidP="00EB34FF"/>
        </w:tc>
      </w:tr>
      <w:tr w:rsidR="00AF53D7" w14:paraId="6059BC89" w14:textId="77777777" w:rsidTr="00FA4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0" w:type="dxa"/>
            <w:shd w:val="clear" w:color="auto" w:fill="FFFFFF" w:themeFill="background1"/>
          </w:tcPr>
          <w:p w14:paraId="41E20641" w14:textId="7E588329" w:rsidR="00AF53D7" w:rsidRDefault="00AF53D7" w:rsidP="00EB34FF">
            <w:r>
              <w:t>Goal 1</w:t>
            </w:r>
          </w:p>
        </w:tc>
        <w:tc>
          <w:tcPr>
            <w:tcW w:w="8675" w:type="dxa"/>
            <w:shd w:val="clear" w:color="auto" w:fill="FFFFFF" w:themeFill="background1"/>
          </w:tcPr>
          <w:p w14:paraId="1716CA40" w14:textId="77777777" w:rsidR="00AF53D7" w:rsidRDefault="00AF53D7" w:rsidP="00EB34FF"/>
        </w:tc>
      </w:tr>
      <w:tr w:rsidR="00AF53D7" w14:paraId="14130605" w14:textId="77777777" w:rsidTr="00FF1E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90" w:type="dxa"/>
            <w:shd w:val="clear" w:color="auto" w:fill="FFFFFF" w:themeFill="background1"/>
          </w:tcPr>
          <w:p w14:paraId="6DA2B1F4" w14:textId="0D779860" w:rsidR="00AF53D7" w:rsidRDefault="00AF53D7" w:rsidP="00EB34FF">
            <w:r>
              <w:t>Goal 2</w:t>
            </w:r>
          </w:p>
        </w:tc>
        <w:tc>
          <w:tcPr>
            <w:tcW w:w="8675" w:type="dxa"/>
            <w:shd w:val="clear" w:color="auto" w:fill="FFFFFF" w:themeFill="background1"/>
          </w:tcPr>
          <w:p w14:paraId="1591C3D9" w14:textId="77777777" w:rsidR="00AF53D7" w:rsidRDefault="00AF53D7" w:rsidP="00EB34FF"/>
        </w:tc>
      </w:tr>
      <w:tr w:rsidR="00AF53D7" w14:paraId="57A86700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0" w:type="dxa"/>
            <w:shd w:val="clear" w:color="auto" w:fill="FFFFFF" w:themeFill="background1"/>
          </w:tcPr>
          <w:p w14:paraId="38DAAB69" w14:textId="5BDB5E58" w:rsidR="00AF53D7" w:rsidRDefault="00AF53D7" w:rsidP="00EB34FF">
            <w:r>
              <w:t>Goal 3</w:t>
            </w:r>
          </w:p>
        </w:tc>
        <w:tc>
          <w:tcPr>
            <w:tcW w:w="8675" w:type="dxa"/>
            <w:shd w:val="clear" w:color="auto" w:fill="FFFFFF" w:themeFill="background1"/>
          </w:tcPr>
          <w:p w14:paraId="37EE9A76" w14:textId="77777777" w:rsidR="00AF53D7" w:rsidRDefault="00AF53D7" w:rsidP="00EB34FF"/>
        </w:tc>
      </w:tr>
      <w:tr w:rsidR="00AF53D7" w14:paraId="681DA3F5" w14:textId="77777777" w:rsidTr="00FF1E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90" w:type="dxa"/>
            <w:shd w:val="clear" w:color="auto" w:fill="FFFFFF" w:themeFill="background1"/>
          </w:tcPr>
          <w:p w14:paraId="72844570" w14:textId="4D4CC412" w:rsidR="00AF53D7" w:rsidRDefault="00AF53D7" w:rsidP="00EB34FF">
            <w:r>
              <w:t>Goal 4</w:t>
            </w:r>
          </w:p>
        </w:tc>
        <w:tc>
          <w:tcPr>
            <w:tcW w:w="8675" w:type="dxa"/>
            <w:shd w:val="clear" w:color="auto" w:fill="FFFFFF" w:themeFill="background1"/>
          </w:tcPr>
          <w:p w14:paraId="5768BCBE" w14:textId="77777777" w:rsidR="00AF53D7" w:rsidRDefault="00AF53D7" w:rsidP="00EB34FF"/>
        </w:tc>
      </w:tr>
      <w:tr w:rsidR="00AF53D7" w14:paraId="2F4A4BB5" w14:textId="77777777" w:rsidTr="00FF1E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90" w:type="dxa"/>
            <w:shd w:val="clear" w:color="auto" w:fill="FFFFFF" w:themeFill="background1"/>
          </w:tcPr>
          <w:p w14:paraId="5427CD29" w14:textId="5B674E1E" w:rsidR="00AF53D7" w:rsidRDefault="00AF53D7" w:rsidP="00EB34FF">
            <w:r>
              <w:t>Goal 5</w:t>
            </w:r>
          </w:p>
        </w:tc>
        <w:tc>
          <w:tcPr>
            <w:tcW w:w="8675" w:type="dxa"/>
            <w:shd w:val="clear" w:color="auto" w:fill="FFFFFF" w:themeFill="background1"/>
          </w:tcPr>
          <w:p w14:paraId="15F691F6" w14:textId="77777777" w:rsidR="00AF53D7" w:rsidRDefault="00AF53D7" w:rsidP="00EB34FF"/>
        </w:tc>
      </w:tr>
    </w:tbl>
    <w:p w14:paraId="34E517E2" w14:textId="3D137916" w:rsidR="00AF53D7" w:rsidRPr="00AF53D7" w:rsidRDefault="00AF53D7" w:rsidP="00EB34FF">
      <w:pPr>
        <w:spacing w:before="0" w:line="240" w:lineRule="auto"/>
        <w:rPr>
          <w:rStyle w:val="Strong"/>
        </w:rPr>
      </w:pPr>
      <w:r w:rsidRPr="00AF53D7">
        <w:rPr>
          <w:rStyle w:val="Strong"/>
        </w:rPr>
        <w:t>Comments:</w:t>
      </w:r>
    </w:p>
    <w:p w14:paraId="2F19088D" w14:textId="6E69CE9B" w:rsidR="00AF53D7" w:rsidRDefault="00AF53D7" w:rsidP="00EB34FF">
      <w:pPr>
        <w:spacing w:before="0" w:line="240" w:lineRule="auto"/>
      </w:pPr>
    </w:p>
    <w:p w14:paraId="6C27F1CA" w14:textId="38CCFA2E" w:rsidR="00AF53D7" w:rsidRDefault="00AF53D7">
      <w:r>
        <w:br w:type="page"/>
      </w:r>
    </w:p>
    <w:p w14:paraId="1E16DD63" w14:textId="77777777" w:rsidR="00EB2457" w:rsidRDefault="00EB2457" w:rsidP="00EB2457">
      <w:pPr>
        <w:pStyle w:val="Heading2"/>
      </w:pPr>
      <w:r>
        <w:lastRenderedPageBreak/>
        <w:t>Section 5: Performance Improvement Plan</w:t>
      </w:r>
    </w:p>
    <w:p w14:paraId="2AA68C81" w14:textId="6E37E7A5" w:rsidR="00AF53D7" w:rsidRPr="00EB2457" w:rsidRDefault="00EB2457" w:rsidP="00EB2457">
      <w:pPr>
        <w:spacing w:before="0" w:after="0" w:line="240" w:lineRule="auto"/>
        <w:rPr>
          <w:sz w:val="20"/>
          <w:szCs w:val="20"/>
        </w:rPr>
      </w:pPr>
      <w:r w:rsidRPr="00EB2457">
        <w:rPr>
          <w:sz w:val="20"/>
          <w:szCs w:val="20"/>
        </w:rPr>
        <w:t>Outline any areas where the Executive Director needs improvement to reach higher levels of performance.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9570"/>
      </w:tblGrid>
      <w:tr w:rsidR="00AF53D7" w14:paraId="1F112A66" w14:textId="77777777" w:rsidTr="00AF5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2"/>
        </w:trPr>
        <w:tc>
          <w:tcPr>
            <w:tcW w:w="9570" w:type="dxa"/>
            <w:vAlign w:val="center"/>
          </w:tcPr>
          <w:p w14:paraId="3DB68B77" w14:textId="23850C8D" w:rsidR="00AF53D7" w:rsidRPr="00AF53D7" w:rsidRDefault="00EB2457" w:rsidP="00AF53D7">
            <w:pPr>
              <w:jc w:val="center"/>
              <w:rPr>
                <w:sz w:val="18"/>
                <w:szCs w:val="18"/>
              </w:rPr>
            </w:pPr>
            <w:r w:rsidRPr="00EB2457">
              <w:t>Performance Improvement Plan</w:t>
            </w:r>
          </w:p>
        </w:tc>
      </w:tr>
      <w:tr w:rsidR="00AF53D7" w14:paraId="0748BE5E" w14:textId="77777777" w:rsidTr="00AF5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94"/>
        </w:trPr>
        <w:tc>
          <w:tcPr>
            <w:tcW w:w="9570" w:type="dxa"/>
            <w:shd w:val="clear" w:color="auto" w:fill="FFFFFF" w:themeFill="background1"/>
          </w:tcPr>
          <w:p w14:paraId="7094608C" w14:textId="77777777" w:rsidR="00AF53D7" w:rsidRDefault="00AF53D7" w:rsidP="00EB34FF"/>
        </w:tc>
      </w:tr>
    </w:tbl>
    <w:p w14:paraId="19748381" w14:textId="3CD8417E" w:rsidR="00AF53D7" w:rsidRDefault="00AF53D7" w:rsidP="00EB34FF">
      <w:pPr>
        <w:spacing w:before="0" w:line="240" w:lineRule="auto"/>
      </w:pPr>
    </w:p>
    <w:p w14:paraId="4F55601B" w14:textId="1954C3C7" w:rsidR="00EB2457" w:rsidRDefault="00EB2457" w:rsidP="00EB34FF">
      <w:pPr>
        <w:spacing w:before="0" w:line="240" w:lineRule="auto"/>
      </w:pPr>
    </w:p>
    <w:p w14:paraId="3BAD9B30" w14:textId="77777777" w:rsidR="00EB2457" w:rsidRDefault="00EB2457" w:rsidP="00EB2457">
      <w:pPr>
        <w:pStyle w:val="Heading2"/>
      </w:pPr>
      <w:r>
        <w:t>Section 6: Development Plan</w:t>
      </w:r>
    </w:p>
    <w:p w14:paraId="63E76635" w14:textId="0E27576F" w:rsidR="00EB2457" w:rsidRPr="00EB2457" w:rsidRDefault="00EB2457" w:rsidP="00EB2457">
      <w:pPr>
        <w:spacing w:before="0" w:after="0" w:line="240" w:lineRule="auto"/>
        <w:rPr>
          <w:sz w:val="20"/>
          <w:szCs w:val="20"/>
        </w:rPr>
      </w:pPr>
      <w:r w:rsidRPr="00EB2457">
        <w:rPr>
          <w:sz w:val="20"/>
          <w:szCs w:val="20"/>
        </w:rPr>
        <w:t>Outline training/development that will enhance Executive Director’s contribution to the organization.  Also specify areas of support and action that the Board can do to help the Executive Director.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9570"/>
      </w:tblGrid>
      <w:tr w:rsidR="00AF53D7" w14:paraId="1158E386" w14:textId="77777777" w:rsidTr="007E3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2"/>
        </w:trPr>
        <w:tc>
          <w:tcPr>
            <w:tcW w:w="9570" w:type="dxa"/>
            <w:vAlign w:val="center"/>
          </w:tcPr>
          <w:p w14:paraId="27F5876B" w14:textId="0B0EAF94" w:rsidR="00AF53D7" w:rsidRPr="00EB2457" w:rsidRDefault="00AF53D7" w:rsidP="00EB2457">
            <w:pPr>
              <w:jc w:val="center"/>
              <w:rPr>
                <w:b w:val="0"/>
              </w:rPr>
            </w:pPr>
            <w:r>
              <w:t>Development Plan</w:t>
            </w:r>
          </w:p>
        </w:tc>
      </w:tr>
      <w:tr w:rsidR="00AF53D7" w14:paraId="6F884DA4" w14:textId="77777777" w:rsidTr="00AF5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4"/>
        </w:trPr>
        <w:tc>
          <w:tcPr>
            <w:tcW w:w="9570" w:type="dxa"/>
            <w:shd w:val="clear" w:color="auto" w:fill="FFFFFF" w:themeFill="background1"/>
          </w:tcPr>
          <w:p w14:paraId="1A1D4261" w14:textId="77777777" w:rsidR="00AF53D7" w:rsidRDefault="00AF53D7" w:rsidP="007E3483"/>
        </w:tc>
      </w:tr>
    </w:tbl>
    <w:p w14:paraId="5550B2F0" w14:textId="4ADE1555" w:rsidR="00AF53D7" w:rsidRDefault="00AF53D7" w:rsidP="00EB34FF">
      <w:pPr>
        <w:spacing w:before="0" w:line="240" w:lineRule="auto"/>
        <w:rPr>
          <w:rStyle w:val="Strong"/>
        </w:rPr>
      </w:pPr>
      <w:r w:rsidRPr="00AF53D7">
        <w:rPr>
          <w:rStyle w:val="Strong"/>
        </w:rPr>
        <w:t>Other Comments:</w:t>
      </w:r>
    </w:p>
    <w:p w14:paraId="44E540C9" w14:textId="29F32FDE" w:rsidR="00AF53D7" w:rsidRDefault="00AF53D7" w:rsidP="00EB34FF">
      <w:pPr>
        <w:spacing w:before="0" w:line="240" w:lineRule="auto"/>
        <w:rPr>
          <w:rStyle w:val="Strong"/>
        </w:rPr>
      </w:pPr>
    </w:p>
    <w:p w14:paraId="7180311C" w14:textId="5DE8FABA" w:rsidR="00AF53D7" w:rsidRDefault="00AF53D7" w:rsidP="00EB34FF">
      <w:pPr>
        <w:spacing w:before="0" w:line="240" w:lineRule="auto"/>
        <w:rPr>
          <w:rStyle w:val="Strong"/>
        </w:rPr>
      </w:pPr>
    </w:p>
    <w:p w14:paraId="6A93C62E" w14:textId="77777777" w:rsidR="00AF53D7" w:rsidRPr="00AF53D7" w:rsidRDefault="00AF53D7" w:rsidP="00AF53D7">
      <w:pPr>
        <w:pStyle w:val="Heading2"/>
      </w:pPr>
      <w:r w:rsidRPr="00AF53D7">
        <w:t>Additional Evaluation Criteria</w:t>
      </w:r>
    </w:p>
    <w:p w14:paraId="4226CB58" w14:textId="77777777" w:rsidR="00AF53D7" w:rsidRPr="00AF53D7" w:rsidRDefault="00AF53D7" w:rsidP="00AF53D7">
      <w:r w:rsidRPr="00AF53D7">
        <w:t>Depending upon the size, scope and service area of your organization, the following criteria may also be helpful in evaluating your chief executive:</w:t>
      </w:r>
    </w:p>
    <w:p w14:paraId="5CD521A4" w14:textId="59758D23" w:rsidR="00AF53D7" w:rsidRPr="00AF53D7" w:rsidRDefault="00AF53D7" w:rsidP="00AF53D7">
      <w:pPr>
        <w:pStyle w:val="ListParagraph"/>
        <w:numPr>
          <w:ilvl w:val="0"/>
          <w:numId w:val="17"/>
        </w:numPr>
      </w:pPr>
      <w:r w:rsidRPr="00AF53D7">
        <w:t xml:space="preserve">Strengthens perceptions in the for-profit and nonprofit sectors that the organization is the authoritative voice in NH for matters within the scope of its mission.  </w:t>
      </w:r>
    </w:p>
    <w:p w14:paraId="5AB7840C" w14:textId="5E04D414" w:rsidR="00AF53D7" w:rsidRPr="00AF53D7" w:rsidRDefault="00AF53D7" w:rsidP="00AF53D7">
      <w:pPr>
        <w:pStyle w:val="ListParagraph"/>
        <w:numPr>
          <w:ilvl w:val="0"/>
          <w:numId w:val="17"/>
        </w:numPr>
      </w:pPr>
      <w:r w:rsidRPr="00AF53D7">
        <w:t>Provides leadership for the nonprofit sector at large.</w:t>
      </w:r>
    </w:p>
    <w:sectPr w:rsidR="00AF53D7" w:rsidRPr="00AF53D7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0D71F6" w14:textId="77777777" w:rsidR="00EB34FF" w:rsidRDefault="00EB34FF" w:rsidP="007448FA">
      <w:pPr>
        <w:spacing w:before="0" w:after="0" w:line="240" w:lineRule="auto"/>
      </w:pPr>
      <w:r>
        <w:separator/>
      </w:r>
    </w:p>
  </w:endnote>
  <w:endnote w:type="continuationSeparator" w:id="0">
    <w:p w14:paraId="3AA7D2A9" w14:textId="77777777" w:rsidR="00EB34FF" w:rsidRDefault="00EB34FF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809FCA94-13F9-4CCC-8F7D-C9CC732C2C92}"/>
    <w:embedBold r:id="rId2" w:fontKey="{25922E56-B497-4169-AB44-2B4AB56F253A}"/>
    <w:embedItalic r:id="rId3" w:fontKey="{75FE95A2-6228-464B-90E9-0B90D555AD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92D5F79-8592-4EFD-BFC4-603058139434}"/>
    <w:embedBold r:id="rId5" w:fontKey="{B85611A3-EB20-4FA8-A29F-D2C3C85E12AA}"/>
    <w:embedItalic r:id="rId6" w:fontKey="{4ECF5A8A-C55B-4195-8F23-733F45AC1F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9C1CB" w14:textId="77777777" w:rsidR="00556224" w:rsidRDefault="005562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3CCF5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EA9425" w14:textId="614853B2" w:rsidR="00556224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8DEEB38" wp14:editId="631A62CB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064D15" w:rsidRPr="00064D15">
      <w:rPr>
        <w:rStyle w:val="Hyperlink"/>
        <w:sz w:val="16"/>
        <w:szCs w:val="16"/>
        <w:u w:val="none"/>
      </w:rPr>
      <w:t xml:space="preserve">, </w:t>
    </w:r>
    <w:r w:rsidR="00064D15">
      <w:rPr>
        <w:i/>
        <w:noProof/>
        <w:sz w:val="16"/>
        <w:szCs w:val="16"/>
      </w:rPr>
      <w:t>NH Center for Nonprofits</w:t>
    </w:r>
    <w:r w:rsidR="00EB34FF">
      <w:rPr>
        <w:i/>
        <w:noProof/>
        <w:sz w:val="16"/>
        <w:szCs w:val="16"/>
      </w:rPr>
      <w:br/>
      <w:t>Developed in partnership with the Leddy Group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34ECC" w14:textId="77777777" w:rsidR="00556224" w:rsidRDefault="005562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E13B83" w14:textId="77777777" w:rsidR="00EB34FF" w:rsidRDefault="00EB34FF" w:rsidP="007448FA">
      <w:pPr>
        <w:spacing w:before="0" w:after="0" w:line="240" w:lineRule="auto"/>
      </w:pPr>
      <w:r>
        <w:separator/>
      </w:r>
    </w:p>
  </w:footnote>
  <w:footnote w:type="continuationSeparator" w:id="0">
    <w:p w14:paraId="7342814B" w14:textId="77777777" w:rsidR="00EB34FF" w:rsidRDefault="00EB34FF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28128" w14:textId="77777777" w:rsidR="00556224" w:rsidRDefault="005562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53A07" w14:textId="77777777" w:rsidR="00556224" w:rsidRDefault="005562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4EC5F" w14:textId="77777777" w:rsidR="00556224" w:rsidRDefault="005562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6B280D"/>
    <w:multiLevelType w:val="hybridMultilevel"/>
    <w:tmpl w:val="EB9C7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75A1C"/>
    <w:multiLevelType w:val="hybridMultilevel"/>
    <w:tmpl w:val="63C26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866445">
    <w:abstractNumId w:val="3"/>
  </w:num>
  <w:num w:numId="2" w16cid:durableId="2011567705">
    <w:abstractNumId w:val="2"/>
  </w:num>
  <w:num w:numId="3" w16cid:durableId="1400010502">
    <w:abstractNumId w:val="6"/>
  </w:num>
  <w:num w:numId="4" w16cid:durableId="1052315510">
    <w:abstractNumId w:val="5"/>
  </w:num>
  <w:num w:numId="5" w16cid:durableId="1071579276">
    <w:abstractNumId w:val="5"/>
  </w:num>
  <w:num w:numId="6" w16cid:durableId="399210084">
    <w:abstractNumId w:val="4"/>
  </w:num>
  <w:num w:numId="7" w16cid:durableId="108597098">
    <w:abstractNumId w:val="0"/>
  </w:num>
  <w:num w:numId="8" w16cid:durableId="1353073170">
    <w:abstractNumId w:val="0"/>
  </w:num>
  <w:num w:numId="9" w16cid:durableId="1956402550">
    <w:abstractNumId w:val="0"/>
  </w:num>
  <w:num w:numId="10" w16cid:durableId="1184972555">
    <w:abstractNumId w:val="0"/>
  </w:num>
  <w:num w:numId="11" w16cid:durableId="962686851">
    <w:abstractNumId w:val="0"/>
  </w:num>
  <w:num w:numId="12" w16cid:durableId="1928031901">
    <w:abstractNumId w:val="0"/>
  </w:num>
  <w:num w:numId="13" w16cid:durableId="1966235348">
    <w:abstractNumId w:val="1"/>
  </w:num>
  <w:num w:numId="14" w16cid:durableId="1798332653">
    <w:abstractNumId w:val="0"/>
  </w:num>
  <w:num w:numId="15" w16cid:durableId="326901751">
    <w:abstractNumId w:val="0"/>
  </w:num>
  <w:num w:numId="16" w16cid:durableId="913008320">
    <w:abstractNumId w:val="7"/>
  </w:num>
  <w:num w:numId="17" w16cid:durableId="637235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FF"/>
    <w:rsid w:val="00064D15"/>
    <w:rsid w:val="000E7474"/>
    <w:rsid w:val="000F5DAC"/>
    <w:rsid w:val="00131618"/>
    <w:rsid w:val="001938EC"/>
    <w:rsid w:val="00273448"/>
    <w:rsid w:val="00297E88"/>
    <w:rsid w:val="002C5A9C"/>
    <w:rsid w:val="0031614B"/>
    <w:rsid w:val="003446F1"/>
    <w:rsid w:val="0039092E"/>
    <w:rsid w:val="003B6D13"/>
    <w:rsid w:val="003D34CB"/>
    <w:rsid w:val="00425176"/>
    <w:rsid w:val="004A1838"/>
    <w:rsid w:val="00536C85"/>
    <w:rsid w:val="00556224"/>
    <w:rsid w:val="0055718C"/>
    <w:rsid w:val="005B2CE0"/>
    <w:rsid w:val="00645153"/>
    <w:rsid w:val="006B1F74"/>
    <w:rsid w:val="00712DAF"/>
    <w:rsid w:val="007448FA"/>
    <w:rsid w:val="00781F4A"/>
    <w:rsid w:val="007E7D4C"/>
    <w:rsid w:val="0086418D"/>
    <w:rsid w:val="0086546D"/>
    <w:rsid w:val="008B0C17"/>
    <w:rsid w:val="00903176"/>
    <w:rsid w:val="00917F90"/>
    <w:rsid w:val="009C6B01"/>
    <w:rsid w:val="00A13F25"/>
    <w:rsid w:val="00A15FA0"/>
    <w:rsid w:val="00A3241E"/>
    <w:rsid w:val="00A910A6"/>
    <w:rsid w:val="00AF53D7"/>
    <w:rsid w:val="00B947DC"/>
    <w:rsid w:val="00BC21A9"/>
    <w:rsid w:val="00BF188A"/>
    <w:rsid w:val="00CD63F8"/>
    <w:rsid w:val="00D07ADF"/>
    <w:rsid w:val="00D92915"/>
    <w:rsid w:val="00DE7795"/>
    <w:rsid w:val="00E03B24"/>
    <w:rsid w:val="00E65482"/>
    <w:rsid w:val="00E70949"/>
    <w:rsid w:val="00EB2457"/>
    <w:rsid w:val="00EB34FF"/>
    <w:rsid w:val="00F10349"/>
    <w:rsid w:val="00FA4E2C"/>
    <w:rsid w:val="00FF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8FF6AB"/>
  <w15:chartTrackingRefBased/>
  <w15:docId w15:val="{53CC14D4-1549-4C99-BBDF-4573B107A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EB34F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B34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37B8D4-B349-46E0-8C93-F6F3598F22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C2FE2B-CCE3-4A7E-A8D9-BDCF163C2E97}">
  <ds:schemaRefs>
    <ds:schemaRef ds:uri="http://purl.org/dc/dcmitype/"/>
    <ds:schemaRef ds:uri="http://schemas.microsoft.com/office/2006/metadata/properties"/>
    <ds:schemaRef ds:uri="http://www.w3.org/XML/1998/namespace"/>
    <ds:schemaRef ds:uri="a9643071-28cc-44d5-b501-aa6025d1b200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6ccbe38b-1a20-46da-8aaa-80461f379b6f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FC87AA5-A570-46A3-9A96-DF1F65A6A9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46</TotalTime>
  <Pages>4</Pages>
  <Words>773</Words>
  <Characters>3830</Characters>
  <Application>Microsoft Office Word</Application>
  <DocSecurity>0</DocSecurity>
  <Lines>109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CEO Evaluation Template</vt:lpstr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CEO Evaluation Template</dc:title>
  <dc:subject/>
  <dc:creator>Info@nhnonprofits.org</dc:creator>
  <cp:keywords/>
  <dc:description/>
  <cp:lastModifiedBy>Susan Dumais</cp:lastModifiedBy>
  <cp:revision>19</cp:revision>
  <dcterms:created xsi:type="dcterms:W3CDTF">2021-10-19T14:12:00Z</dcterms:created>
  <dcterms:modified xsi:type="dcterms:W3CDTF">2024-12-13T20:07:00Z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