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3FC57" w14:textId="2FC3C1AA" w:rsidR="008A0166" w:rsidRDefault="008A0166" w:rsidP="008A0166">
      <w:pPr>
        <w:pStyle w:val="Title"/>
      </w:pPr>
      <w:r>
        <w:t>Business Planning Worksheet</w:t>
      </w:r>
    </w:p>
    <w:p w14:paraId="6A9F55B6" w14:textId="51E9F565" w:rsidR="00B947DC" w:rsidRDefault="008A0166" w:rsidP="008A0166">
      <w:pPr>
        <w:pStyle w:val="Heading1"/>
      </w:pPr>
      <w:r>
        <w:t>Overall Goal:  To Open a Gift Shop at our Facility</w:t>
      </w:r>
    </w:p>
    <w:tbl>
      <w:tblPr>
        <w:tblStyle w:val="NewBranding"/>
        <w:tblW w:w="0" w:type="auto"/>
        <w:tblInd w:w="5" w:type="dxa"/>
        <w:tblCellMar>
          <w:top w:w="29" w:type="dxa"/>
          <w:bottom w:w="29" w:type="dxa"/>
        </w:tblCellMar>
        <w:tblLook w:val="0620" w:firstRow="1" w:lastRow="0" w:firstColumn="0" w:lastColumn="0" w:noHBand="1" w:noVBand="1"/>
      </w:tblPr>
      <w:tblGrid>
        <w:gridCol w:w="2189"/>
        <w:gridCol w:w="2188"/>
        <w:gridCol w:w="2188"/>
        <w:gridCol w:w="2189"/>
        <w:gridCol w:w="2189"/>
        <w:gridCol w:w="2189"/>
      </w:tblGrid>
      <w:tr w:rsidR="008A0166" w14:paraId="618A30F0" w14:textId="77777777" w:rsidTr="008A0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89" w:type="dxa"/>
            <w:tcBorders>
              <w:bottom w:val="single" w:sz="8" w:space="0" w:color="auto"/>
            </w:tcBorders>
          </w:tcPr>
          <w:p w14:paraId="5B1AEE1A" w14:textId="1A1797AE" w:rsidR="008A0166" w:rsidRDefault="008A0166" w:rsidP="008A0166">
            <w:r>
              <w:t>Goal</w:t>
            </w:r>
          </w:p>
        </w:tc>
        <w:tc>
          <w:tcPr>
            <w:tcW w:w="2188" w:type="dxa"/>
            <w:tcBorders>
              <w:bottom w:val="single" w:sz="8" w:space="0" w:color="auto"/>
            </w:tcBorders>
          </w:tcPr>
          <w:p w14:paraId="332D39B5" w14:textId="2004C8A1" w:rsidR="008A0166" w:rsidRDefault="008A0166" w:rsidP="008A0166">
            <w:r>
              <w:t>Strategy</w:t>
            </w:r>
          </w:p>
        </w:tc>
        <w:tc>
          <w:tcPr>
            <w:tcW w:w="2188" w:type="dxa"/>
            <w:tcBorders>
              <w:bottom w:val="single" w:sz="8" w:space="0" w:color="auto"/>
            </w:tcBorders>
          </w:tcPr>
          <w:p w14:paraId="690B9B8F" w14:textId="044C2AFE" w:rsidR="008A0166" w:rsidRDefault="008A0166" w:rsidP="008A0166">
            <w:r>
              <w:t>Timeframe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7D5BAFBC" w14:textId="30EC4CA8" w:rsidR="008A0166" w:rsidRDefault="008A0166" w:rsidP="008A0166">
            <w:r w:rsidRPr="00A10AE7">
              <w:t>Who is Responsible?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4171C9FD" w14:textId="2B166E8D" w:rsidR="008A0166" w:rsidRDefault="008A0166" w:rsidP="008A0166">
            <w:r w:rsidRPr="00BC7A07">
              <w:t>Resources Required</w:t>
            </w:r>
          </w:p>
        </w:tc>
        <w:tc>
          <w:tcPr>
            <w:tcW w:w="2189" w:type="dxa"/>
            <w:tcBorders>
              <w:bottom w:val="single" w:sz="8" w:space="0" w:color="auto"/>
            </w:tcBorders>
          </w:tcPr>
          <w:p w14:paraId="455ED124" w14:textId="7011804D" w:rsidR="008A0166" w:rsidRDefault="008A0166" w:rsidP="008A0166">
            <w:r w:rsidRPr="00D73593">
              <w:t>Measure of Success</w:t>
            </w:r>
          </w:p>
        </w:tc>
      </w:tr>
      <w:tr w:rsidR="008A0166" w:rsidRPr="008A0166" w14:paraId="3B6D8E88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D843F62" w14:textId="4E57F0F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Refurbish space for gift shop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5803E10" w14:textId="61EFA8AB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Have retail space designed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3D9ACC7" w14:textId="1C09E9AE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Jan - Feb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C61447" w14:textId="74459215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04B44C" w14:textId="169BEDEB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$10,000 design fee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1858C8B" w14:textId="6A740C45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Completed design</w:t>
            </w:r>
          </w:p>
        </w:tc>
      </w:tr>
      <w:tr w:rsidR="008A0166" w:rsidRPr="008A0166" w14:paraId="6AABBBAC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1CFAB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D246" w14:textId="2124185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Obtain 3 bids for construction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7AAB5" w14:textId="4356883C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March – April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CD572" w14:textId="2C0233A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53B45" w14:textId="770309E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In-kind assistance to review bids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FC37F" w14:textId="0107AE7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Bid process completed</w:t>
            </w:r>
          </w:p>
        </w:tc>
      </w:tr>
      <w:tr w:rsidR="008A0166" w:rsidRPr="008A0166" w14:paraId="2D4FD126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B9BD6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A63F3A" w14:textId="763F1199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Select contractor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46FC9" w14:textId="69B53F55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April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13215" w14:textId="6B84699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B3516" w14:textId="4AA0430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In-kind assistance to select contractor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B03E38" w14:textId="1EBD3804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Construction begins</w:t>
            </w:r>
          </w:p>
        </w:tc>
      </w:tr>
      <w:tr w:rsidR="008A0166" w:rsidRPr="008A0166" w14:paraId="071DA1F6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75A5F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2D7DD" w14:textId="2604A9E3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Complete renovation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FFB99" w14:textId="694BA26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July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73ECE8" w14:textId="51D4344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Operations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544F55" w14:textId="0138487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$35k –$ 50k for renovation costs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43B8E" w14:textId="5C1AC60C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Construction completed</w:t>
            </w:r>
          </w:p>
        </w:tc>
      </w:tr>
      <w:tr w:rsidR="008A0166" w:rsidRPr="008A0166" w14:paraId="5523C9B6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6DB1916" w14:textId="04C095F6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Order Inventory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E5E15BD" w14:textId="20DC04F8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Review inventory of nearby gift</w:t>
            </w:r>
            <w:r>
              <w:rPr>
                <w:sz w:val="18"/>
                <w:szCs w:val="18"/>
              </w:rPr>
              <w:t xml:space="preserve"> </w:t>
            </w:r>
            <w:r w:rsidRPr="008A0166">
              <w:rPr>
                <w:sz w:val="18"/>
                <w:szCs w:val="18"/>
              </w:rPr>
              <w:t>shops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A74EF12" w14:textId="15A2334B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March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3043F4F" w14:textId="54E66108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4FD9543" w14:textId="67411722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F5403D4" w14:textId="0A2CA27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Visit 6 similar gift shops</w:t>
            </w:r>
          </w:p>
        </w:tc>
      </w:tr>
      <w:tr w:rsidR="008A0166" w:rsidRPr="008A0166" w14:paraId="0EB6ADFF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FE21F5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69A1DA" w14:textId="369F8771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Research suppliers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2E69C" w14:textId="0A9690F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5D447" w14:textId="2525568F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D66F6" w14:textId="472150A3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3A390" w14:textId="7E4889A9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 xml:space="preserve">Identify 5 prospective suppliers </w:t>
            </w:r>
          </w:p>
        </w:tc>
      </w:tr>
      <w:tr w:rsidR="008A0166" w:rsidRPr="008A0166" w14:paraId="579C7788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DCB95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7D299" w14:textId="0097303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Create budget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6E54A" w14:textId="4D447A4C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May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71A15" w14:textId="24767FF2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Manager/CFO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05512" w14:textId="641F67FC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Staff time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AC6B48" w14:textId="5CAFEC2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Board approved budget</w:t>
            </w:r>
          </w:p>
        </w:tc>
      </w:tr>
      <w:tr w:rsidR="008A0166" w:rsidRPr="008A0166" w14:paraId="1E299A7D" w14:textId="77777777" w:rsidTr="008A0166">
        <w:trPr>
          <w:trHeight w:val="72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8B078F" w14:textId="77777777" w:rsidR="008A0166" w:rsidRPr="008A0166" w:rsidRDefault="008A0166" w:rsidP="008A0166">
            <w:pPr>
              <w:rPr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DD64F" w14:textId="6C15BFF7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Order inventory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37AFB" w14:textId="57148748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June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1A055" w14:textId="71173224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Gift Shop Manager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C0E314" w14:textId="23E52888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$40k - $50k for inventory</w:t>
            </w:r>
          </w:p>
        </w:tc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43608" w14:textId="6403725A" w:rsidR="008A0166" w:rsidRPr="008A0166" w:rsidRDefault="008A0166" w:rsidP="008A0166">
            <w:pPr>
              <w:rPr>
                <w:sz w:val="18"/>
                <w:szCs w:val="18"/>
              </w:rPr>
            </w:pPr>
            <w:r w:rsidRPr="008A0166">
              <w:rPr>
                <w:sz w:val="18"/>
                <w:szCs w:val="18"/>
              </w:rPr>
              <w:t>Inventory received</w:t>
            </w:r>
          </w:p>
        </w:tc>
      </w:tr>
    </w:tbl>
    <w:p w14:paraId="1777F298" w14:textId="77777777" w:rsidR="008A0166" w:rsidRPr="008A0166" w:rsidRDefault="008A0166" w:rsidP="008A0166"/>
    <w:sectPr w:rsidR="008A0166" w:rsidRPr="008A0166" w:rsidSect="008A01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CBA9D" w14:textId="77777777" w:rsidR="008A0166" w:rsidRDefault="008A0166" w:rsidP="007448FA">
      <w:pPr>
        <w:spacing w:before="0" w:after="0" w:line="240" w:lineRule="auto"/>
      </w:pPr>
      <w:r>
        <w:separator/>
      </w:r>
    </w:p>
  </w:endnote>
  <w:endnote w:type="continuationSeparator" w:id="0">
    <w:p w14:paraId="3945579A" w14:textId="77777777" w:rsidR="008A0166" w:rsidRDefault="008A0166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3F0DF0C-24E4-41AF-BF1D-7F350080C6C9}"/>
    <w:embedBold r:id="rId2" w:fontKey="{837ED284-A029-4A38-A161-87D48E4461B5}"/>
    <w:embedItalic r:id="rId3" w:fontKey="{673DE023-1E7B-4BD7-9A0D-AE0F76C499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F6C403-F4DF-42E1-89CD-172588F634BE}"/>
    <w:embedBold r:id="rId5" w:fontKey="{BF340457-38EA-45E5-BFDB-B582E736C882}"/>
    <w:embedItalic r:id="rId6" w:fontKey="{0B47E871-96C8-4068-AC0E-B00CEA6E2C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C1C82" w14:textId="77777777" w:rsidR="00C75120" w:rsidRDefault="00C75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11F9E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6D699" w14:textId="0DFE327A" w:rsidR="00C75120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9158867" wp14:editId="21A587A7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4D662D" w:rsidRPr="004D662D">
      <w:rPr>
        <w:rStyle w:val="Hyperlink"/>
        <w:sz w:val="16"/>
        <w:szCs w:val="16"/>
        <w:u w:val="none"/>
      </w:rPr>
      <w:t xml:space="preserve">, </w:t>
    </w:r>
    <w:r w:rsidR="004D662D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A8D0B" w14:textId="77777777" w:rsidR="00C75120" w:rsidRDefault="00C751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808AC" w14:textId="77777777" w:rsidR="008A0166" w:rsidRDefault="008A0166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91C90C" w14:textId="77777777" w:rsidR="008A0166" w:rsidRDefault="008A0166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9C0B6" w14:textId="77777777" w:rsidR="00C75120" w:rsidRDefault="00C751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7E5DB" w14:textId="77777777" w:rsidR="00C75120" w:rsidRDefault="00C751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CF99D" w14:textId="77777777" w:rsidR="00C75120" w:rsidRDefault="00C751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593141">
    <w:abstractNumId w:val="3"/>
  </w:num>
  <w:num w:numId="2" w16cid:durableId="201862915">
    <w:abstractNumId w:val="2"/>
  </w:num>
  <w:num w:numId="3" w16cid:durableId="99686074">
    <w:abstractNumId w:val="6"/>
  </w:num>
  <w:num w:numId="4" w16cid:durableId="2119642775">
    <w:abstractNumId w:val="5"/>
  </w:num>
  <w:num w:numId="5" w16cid:durableId="1316764022">
    <w:abstractNumId w:val="5"/>
  </w:num>
  <w:num w:numId="6" w16cid:durableId="819688657">
    <w:abstractNumId w:val="4"/>
  </w:num>
  <w:num w:numId="7" w16cid:durableId="1953590599">
    <w:abstractNumId w:val="0"/>
  </w:num>
  <w:num w:numId="8" w16cid:durableId="129322630">
    <w:abstractNumId w:val="0"/>
  </w:num>
  <w:num w:numId="9" w16cid:durableId="451633143">
    <w:abstractNumId w:val="0"/>
  </w:num>
  <w:num w:numId="10" w16cid:durableId="2708906">
    <w:abstractNumId w:val="0"/>
  </w:num>
  <w:num w:numId="11" w16cid:durableId="1030034411">
    <w:abstractNumId w:val="0"/>
  </w:num>
  <w:num w:numId="12" w16cid:durableId="1363894386">
    <w:abstractNumId w:val="0"/>
  </w:num>
  <w:num w:numId="13" w16cid:durableId="118231397">
    <w:abstractNumId w:val="1"/>
  </w:num>
  <w:num w:numId="14" w16cid:durableId="646011366">
    <w:abstractNumId w:val="0"/>
  </w:num>
  <w:num w:numId="15" w16cid:durableId="1571650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66"/>
    <w:rsid w:val="00131618"/>
    <w:rsid w:val="001938EC"/>
    <w:rsid w:val="00287A3E"/>
    <w:rsid w:val="00297E88"/>
    <w:rsid w:val="002C5A9C"/>
    <w:rsid w:val="003446F1"/>
    <w:rsid w:val="0039092E"/>
    <w:rsid w:val="003B6D13"/>
    <w:rsid w:val="00425176"/>
    <w:rsid w:val="004A1838"/>
    <w:rsid w:val="004C4243"/>
    <w:rsid w:val="004D662D"/>
    <w:rsid w:val="00505181"/>
    <w:rsid w:val="006348ED"/>
    <w:rsid w:val="00645153"/>
    <w:rsid w:val="006B1F74"/>
    <w:rsid w:val="00712DAF"/>
    <w:rsid w:val="007448FA"/>
    <w:rsid w:val="007E7D4C"/>
    <w:rsid w:val="0086418D"/>
    <w:rsid w:val="0086546D"/>
    <w:rsid w:val="008A0166"/>
    <w:rsid w:val="008B0C17"/>
    <w:rsid w:val="00903176"/>
    <w:rsid w:val="00917F90"/>
    <w:rsid w:val="00920B52"/>
    <w:rsid w:val="009C6B01"/>
    <w:rsid w:val="00A13F25"/>
    <w:rsid w:val="00A15FA0"/>
    <w:rsid w:val="00A910A6"/>
    <w:rsid w:val="00B947DC"/>
    <w:rsid w:val="00C75120"/>
    <w:rsid w:val="00CD63F8"/>
    <w:rsid w:val="00D07ADF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E3BFC"/>
  <w15:chartTrackingRefBased/>
  <w15:docId w15:val="{9667AD75-B4F4-4F88-A3B2-F44712E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A016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6673B3-6FC4-495E-8B7C-EFE22EDD03C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A54B319B-1647-4774-866B-9840AC1013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9AB0F9-9032-4DA6-AD42-810D90FFB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8</TotalTime>
  <Pages>1</Pages>
  <Words>153</Words>
  <Characters>828</Characters>
  <Application>Microsoft Office Word</Application>
  <DocSecurity>0</DocSecurity>
  <Lines>16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Planning Worksheet</dc:title>
  <dc:subject/>
  <dc:creator>Info@nhnonprofits.org</dc:creator>
  <cp:keywords/>
  <dc:description/>
  <cp:lastModifiedBy>Susan Dumais</cp:lastModifiedBy>
  <cp:revision>6</cp:revision>
  <dcterms:created xsi:type="dcterms:W3CDTF">2021-11-02T11:54:00Z</dcterms:created>
  <dcterms:modified xsi:type="dcterms:W3CDTF">2024-12-13T20:04:00Z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