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B0601" w14:textId="691FC9F5" w:rsidR="00B947DC" w:rsidRDefault="00862CE0" w:rsidP="00862CE0">
      <w:pPr>
        <w:pStyle w:val="Title"/>
      </w:pPr>
      <w:r>
        <w:t>Board Satisfaction Survey</w:t>
      </w:r>
    </w:p>
    <w:p w14:paraId="0393B71D" w14:textId="14E9F934" w:rsidR="00862CE0" w:rsidRDefault="00862CE0">
      <w:r>
        <w:t>Name (optional): ____________________________________</w:t>
      </w:r>
      <w:r>
        <w:tab/>
      </w:r>
      <w:r>
        <w:tab/>
        <w:t>Date: _______________________________</w:t>
      </w:r>
    </w:p>
    <w:p w14:paraId="19904119" w14:textId="77777777" w:rsidR="00862CE0" w:rsidRDefault="00862CE0" w:rsidP="00862CE0">
      <w:pPr>
        <w:pStyle w:val="Heading2"/>
        <w:numPr>
          <w:ilvl w:val="0"/>
          <w:numId w:val="16"/>
        </w:numPr>
      </w:pPr>
      <w:r>
        <w:t>Are meetings an effective use of time?  How could they be improved?</w:t>
      </w:r>
    </w:p>
    <w:p w14:paraId="0011EDB7" w14:textId="77777777" w:rsidR="00862CE0" w:rsidRDefault="00862CE0" w:rsidP="00862CE0">
      <w:pPr>
        <w:pStyle w:val="Heading2"/>
      </w:pPr>
    </w:p>
    <w:p w14:paraId="7497D7FA" w14:textId="0402F231" w:rsidR="00862CE0" w:rsidRDefault="00862CE0" w:rsidP="00862CE0">
      <w:pPr>
        <w:pStyle w:val="Heading2"/>
        <w:numPr>
          <w:ilvl w:val="0"/>
          <w:numId w:val="16"/>
        </w:numPr>
      </w:pPr>
      <w:r>
        <w:t>Does the meeting time, length, and location work for you?</w:t>
      </w:r>
    </w:p>
    <w:p w14:paraId="0734C5AB" w14:textId="77777777" w:rsidR="00862CE0" w:rsidRDefault="00862CE0" w:rsidP="00862CE0">
      <w:pPr>
        <w:pStyle w:val="Heading2"/>
      </w:pPr>
    </w:p>
    <w:p w14:paraId="0730CB3E" w14:textId="4AD92387" w:rsidR="00862CE0" w:rsidRDefault="00862CE0" w:rsidP="00862CE0">
      <w:pPr>
        <w:pStyle w:val="Heading2"/>
        <w:numPr>
          <w:ilvl w:val="0"/>
          <w:numId w:val="16"/>
        </w:numPr>
      </w:pPr>
      <w:r>
        <w:t>Are our committees set up the right way to allow for us to our work effectively?</w:t>
      </w:r>
    </w:p>
    <w:p w14:paraId="41A34EDB" w14:textId="77777777" w:rsidR="00862CE0" w:rsidRDefault="00862CE0" w:rsidP="00862CE0"/>
    <w:p w14:paraId="555FAF62" w14:textId="0E8FE726" w:rsidR="00862CE0" w:rsidRDefault="00862CE0" w:rsidP="00862CE0">
      <w:pPr>
        <w:pStyle w:val="ListParagraph"/>
        <w:numPr>
          <w:ilvl w:val="0"/>
          <w:numId w:val="16"/>
        </w:numPr>
      </w:pPr>
      <w:r w:rsidRPr="00862CE0">
        <w:rPr>
          <w:rStyle w:val="Heading2Char"/>
        </w:rPr>
        <w:t>Is the Board’s relationship with Chief Executive working well?  Do you have any suggestions for</w:t>
      </w:r>
      <w:r>
        <w:t xml:space="preserve"> </w:t>
      </w:r>
      <w:r w:rsidRPr="00862CE0">
        <w:rPr>
          <w:rStyle w:val="Heading2Char"/>
        </w:rPr>
        <w:t>strengthening the relationship?</w:t>
      </w:r>
    </w:p>
    <w:p w14:paraId="0FD1E17C" w14:textId="77777777" w:rsidR="00862CE0" w:rsidRDefault="00862CE0" w:rsidP="00862CE0">
      <w:pPr>
        <w:pStyle w:val="Heading2"/>
      </w:pPr>
    </w:p>
    <w:p w14:paraId="4BFAFC5B" w14:textId="31150E49" w:rsidR="00862CE0" w:rsidRDefault="00862CE0" w:rsidP="00862CE0">
      <w:pPr>
        <w:pStyle w:val="Heading2"/>
        <w:numPr>
          <w:ilvl w:val="0"/>
          <w:numId w:val="16"/>
        </w:numPr>
      </w:pPr>
      <w:r>
        <w:t>Do you have enough information to adequately carry out your responsibilities as a board member?  What other information would you like to have?</w:t>
      </w:r>
    </w:p>
    <w:p w14:paraId="5B05D578" w14:textId="77777777" w:rsidR="00862CE0" w:rsidRDefault="00862CE0" w:rsidP="00862CE0">
      <w:pPr>
        <w:pStyle w:val="Heading2"/>
      </w:pPr>
    </w:p>
    <w:p w14:paraId="593E3DA4" w14:textId="01C41928" w:rsidR="00862CE0" w:rsidRDefault="00862CE0" w:rsidP="00862CE0">
      <w:pPr>
        <w:pStyle w:val="Heading2"/>
        <w:numPr>
          <w:ilvl w:val="0"/>
          <w:numId w:val="16"/>
        </w:numPr>
      </w:pPr>
      <w:r>
        <w:t xml:space="preserve">Does the board </w:t>
      </w:r>
      <w:proofErr w:type="gramStart"/>
      <w:r>
        <w:t>plan ahead</w:t>
      </w:r>
      <w:proofErr w:type="gramEnd"/>
      <w:r>
        <w:t xml:space="preserve"> adequately?  Does the board understand the progress it’s made against goals?</w:t>
      </w:r>
    </w:p>
    <w:p w14:paraId="38DE3359" w14:textId="77777777" w:rsidR="00862CE0" w:rsidRDefault="00862CE0" w:rsidP="00862CE0">
      <w:pPr>
        <w:pStyle w:val="Heading2"/>
      </w:pPr>
    </w:p>
    <w:p w14:paraId="0F8AC45F" w14:textId="09DB3072" w:rsidR="00862CE0" w:rsidRDefault="00862CE0" w:rsidP="00862CE0">
      <w:pPr>
        <w:pStyle w:val="Heading2"/>
        <w:numPr>
          <w:ilvl w:val="0"/>
          <w:numId w:val="16"/>
        </w:numPr>
      </w:pPr>
      <w:r>
        <w:t>What is your favorite part of serving on this board?  What is your least favorite?  What would you suggest changing?</w:t>
      </w:r>
    </w:p>
    <w:p w14:paraId="1210EFFC" w14:textId="77777777" w:rsidR="00862CE0" w:rsidRDefault="00862CE0" w:rsidP="00862CE0"/>
    <w:p w14:paraId="5770A352" w14:textId="3F649E12" w:rsidR="00862CE0" w:rsidRDefault="00862CE0" w:rsidP="00862CE0">
      <w:pPr>
        <w:pStyle w:val="Heading2"/>
        <w:numPr>
          <w:ilvl w:val="0"/>
          <w:numId w:val="16"/>
        </w:numPr>
      </w:pPr>
      <w:r>
        <w:lastRenderedPageBreak/>
        <w:t>General Comments:</w:t>
      </w:r>
    </w:p>
    <w:p w14:paraId="3E71D273" w14:textId="77777777" w:rsidR="00862CE0" w:rsidRDefault="00862CE0"/>
    <w:sectPr w:rsidR="00862CE0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FC182" w14:textId="77777777" w:rsidR="00C60EE4" w:rsidRDefault="00C60EE4" w:rsidP="007448FA">
      <w:pPr>
        <w:spacing w:before="0" w:after="0" w:line="240" w:lineRule="auto"/>
      </w:pPr>
      <w:r>
        <w:separator/>
      </w:r>
    </w:p>
  </w:endnote>
  <w:endnote w:type="continuationSeparator" w:id="0">
    <w:p w14:paraId="7D775C05" w14:textId="77777777" w:rsidR="00C60EE4" w:rsidRDefault="00C60EE4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418C2E9-BB36-4D80-93F9-2012A5D40BBE}"/>
    <w:embedBold r:id="rId2" w:fontKey="{126B935A-F1EB-491E-992E-7C41E5BF82A3}"/>
    <w:embedItalic r:id="rId3" w:fontKey="{7EBDA9B3-A070-477E-B526-AFF45B44EC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7038C2-A2D8-441F-9CEB-9953405B86F2}"/>
    <w:embedBold r:id="rId5" w:fontKey="{F7E09205-762A-40D4-8434-0334808B0A97}"/>
    <w:embedItalic r:id="rId6" w:fontKey="{CD7D498F-0881-44FF-9360-84C6FC9F02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915C4" w14:textId="77777777" w:rsidR="0019385E" w:rsidRDefault="00193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2D978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A2520" w14:textId="636C64E6" w:rsidR="0019385E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7BAB667" wp14:editId="0BFCDA67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9F4D03" w:rsidRPr="009F4D03">
      <w:rPr>
        <w:rStyle w:val="Hyperlink"/>
        <w:sz w:val="16"/>
        <w:szCs w:val="16"/>
        <w:u w:val="none"/>
      </w:rPr>
      <w:t xml:space="preserve">, </w:t>
    </w:r>
    <w:r w:rsidR="009F4D03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5C6D0" w14:textId="77777777" w:rsidR="0019385E" w:rsidRDefault="00193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5E6C5" w14:textId="77777777" w:rsidR="00C60EE4" w:rsidRDefault="00C60EE4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716A393" w14:textId="77777777" w:rsidR="00C60EE4" w:rsidRDefault="00C60EE4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9FF12" w14:textId="77777777" w:rsidR="0019385E" w:rsidRDefault="00193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3D369" w14:textId="77777777" w:rsidR="0019385E" w:rsidRDefault="001938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EACFB" w14:textId="77777777" w:rsidR="0019385E" w:rsidRDefault="00193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ED27AA5"/>
    <w:multiLevelType w:val="hybridMultilevel"/>
    <w:tmpl w:val="AC8C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518298">
    <w:abstractNumId w:val="4"/>
  </w:num>
  <w:num w:numId="2" w16cid:durableId="997073993">
    <w:abstractNumId w:val="3"/>
  </w:num>
  <w:num w:numId="3" w16cid:durableId="1038706403">
    <w:abstractNumId w:val="7"/>
  </w:num>
  <w:num w:numId="4" w16cid:durableId="1655449282">
    <w:abstractNumId w:val="6"/>
  </w:num>
  <w:num w:numId="5" w16cid:durableId="452947329">
    <w:abstractNumId w:val="6"/>
  </w:num>
  <w:num w:numId="6" w16cid:durableId="41638607">
    <w:abstractNumId w:val="5"/>
  </w:num>
  <w:num w:numId="7" w16cid:durableId="1684014464">
    <w:abstractNumId w:val="0"/>
  </w:num>
  <w:num w:numId="8" w16cid:durableId="1337002133">
    <w:abstractNumId w:val="0"/>
  </w:num>
  <w:num w:numId="9" w16cid:durableId="1789540333">
    <w:abstractNumId w:val="0"/>
  </w:num>
  <w:num w:numId="10" w16cid:durableId="2055887665">
    <w:abstractNumId w:val="0"/>
  </w:num>
  <w:num w:numId="11" w16cid:durableId="968128666">
    <w:abstractNumId w:val="0"/>
  </w:num>
  <w:num w:numId="12" w16cid:durableId="2098748696">
    <w:abstractNumId w:val="0"/>
  </w:num>
  <w:num w:numId="13" w16cid:durableId="114101888">
    <w:abstractNumId w:val="1"/>
  </w:num>
  <w:num w:numId="14" w16cid:durableId="978220313">
    <w:abstractNumId w:val="0"/>
  </w:num>
  <w:num w:numId="15" w16cid:durableId="1048794538">
    <w:abstractNumId w:val="0"/>
  </w:num>
  <w:num w:numId="16" w16cid:durableId="2465784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CE0"/>
    <w:rsid w:val="00131618"/>
    <w:rsid w:val="0019385E"/>
    <w:rsid w:val="001938EC"/>
    <w:rsid w:val="00297E88"/>
    <w:rsid w:val="002C5A9C"/>
    <w:rsid w:val="002E15D1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2CE0"/>
    <w:rsid w:val="0086418D"/>
    <w:rsid w:val="0086546D"/>
    <w:rsid w:val="008B0C17"/>
    <w:rsid w:val="00903176"/>
    <w:rsid w:val="00917F90"/>
    <w:rsid w:val="009570AC"/>
    <w:rsid w:val="009C6B01"/>
    <w:rsid w:val="009F4D03"/>
    <w:rsid w:val="00A11FEF"/>
    <w:rsid w:val="00A13D5E"/>
    <w:rsid w:val="00A13F25"/>
    <w:rsid w:val="00A15FA0"/>
    <w:rsid w:val="00A910A6"/>
    <w:rsid w:val="00B947DC"/>
    <w:rsid w:val="00C60EE4"/>
    <w:rsid w:val="00CD63F8"/>
    <w:rsid w:val="00D07ADF"/>
    <w:rsid w:val="00D92915"/>
    <w:rsid w:val="00DE7795"/>
    <w:rsid w:val="00E65482"/>
    <w:rsid w:val="00EA20A3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1AD73"/>
  <w15:chartTrackingRefBased/>
  <w15:docId w15:val="{351D7D0A-0E38-405C-9C00-99151B74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EC47FDEC-42F6-4651-AC53-E4FB16173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973D86-7B0C-44C1-BF23-BC44FE9D5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B75AB-F874-4E28-AF12-5C9957CCEBE3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2</Pages>
  <Words>130</Words>
  <Characters>714</Characters>
  <Application>Microsoft Office Word</Application>
  <DocSecurity>0</DocSecurity>
  <Lines>14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Satisfaction Survey</dc:title>
  <dc:subject/>
  <dc:creator>Info@nhnonprofits.org</dc:creator>
  <cp:keywords/>
  <dc:description/>
  <cp:lastModifiedBy>Susan Dumais</cp:lastModifiedBy>
  <cp:revision>6</cp:revision>
  <dcterms:created xsi:type="dcterms:W3CDTF">2021-11-02T11:17:00Z</dcterms:created>
  <dcterms:modified xsi:type="dcterms:W3CDTF">2024-12-13T20:00:00Z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