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11ADBD" w14:textId="002D30B3" w:rsidR="00941F2A" w:rsidRDefault="00941F2A" w:rsidP="00941F2A">
      <w:pPr>
        <w:pStyle w:val="Title"/>
      </w:pPr>
      <w:r>
        <w:t>Referral And Information Sheet</w:t>
      </w:r>
    </w:p>
    <w:p w14:paraId="5842EEB8" w14:textId="77777777" w:rsidR="00941F2A" w:rsidRDefault="00941F2A" w:rsidP="00941F2A">
      <w:pPr>
        <w:pStyle w:val="Subtitle"/>
      </w:pPr>
      <w:r>
        <w:t>FOR POTENTIAL BOARD MEMBERS</w:t>
      </w:r>
    </w:p>
    <w:p w14:paraId="1ACCF87E" w14:textId="77777777" w:rsidR="00941F2A" w:rsidRPr="00296A33" w:rsidRDefault="00941F2A" w:rsidP="00941F2A">
      <w:pPr>
        <w:rPr>
          <w:rStyle w:val="IntenseReference"/>
        </w:rPr>
      </w:pPr>
      <w:r w:rsidRPr="00296A33">
        <w:rPr>
          <w:rStyle w:val="IntenseReference"/>
        </w:rPr>
        <w:t>CONFIDENTIAL</w:t>
      </w:r>
    </w:p>
    <w:p w14:paraId="4465B69E" w14:textId="77777777" w:rsidR="00941F2A" w:rsidRDefault="00941F2A" w:rsidP="00941F2A">
      <w:r>
        <w:t xml:space="preserve">Please complete this form to the best of your ability for </w:t>
      </w:r>
      <w:proofErr w:type="gramStart"/>
      <w:r>
        <w:t>each individual</w:t>
      </w:r>
      <w:proofErr w:type="gramEnd"/>
      <w:r>
        <w:t xml:space="preserve"> recommended for consideration as a prospective board candidate. </w:t>
      </w:r>
    </w:p>
    <w:p w14:paraId="0D1B91C2" w14:textId="77777777" w:rsidR="00941F2A" w:rsidRDefault="00941F2A" w:rsidP="00941F2A">
      <w:r>
        <w:t xml:space="preserve">Please DO NOT ask these questions of the candidate lest the nominee believe they are a final candidate. </w:t>
      </w:r>
    </w:p>
    <w:p w14:paraId="1C803470" w14:textId="5AA8A5C3" w:rsidR="00B947DC" w:rsidRDefault="00941F2A" w:rsidP="00941F2A">
      <w:r>
        <w:t>A member of the Governance Committee may contact you to ask for suggestions about the best approach in cultivating and recruiting the individual(s) you have listed.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3"/>
        <w:gridCol w:w="4391"/>
        <w:gridCol w:w="743"/>
        <w:gridCol w:w="2383"/>
      </w:tblGrid>
      <w:tr w:rsidR="00941F2A" w14:paraId="439AB189" w14:textId="77777777" w:rsidTr="00941F2A">
        <w:tc>
          <w:tcPr>
            <w:tcW w:w="2065" w:type="dxa"/>
          </w:tcPr>
          <w:p w14:paraId="4EC4E782" w14:textId="50DFAE8C" w:rsidR="00941F2A" w:rsidRDefault="00941F2A" w:rsidP="00941F2A">
            <w:r>
              <w:t>Recommended by:</w:t>
            </w:r>
          </w:p>
        </w:tc>
        <w:tc>
          <w:tcPr>
            <w:tcW w:w="4410" w:type="dxa"/>
            <w:tcBorders>
              <w:bottom w:val="single" w:sz="8" w:space="0" w:color="auto"/>
            </w:tcBorders>
          </w:tcPr>
          <w:p w14:paraId="72F23366" w14:textId="77777777" w:rsidR="00941F2A" w:rsidRDefault="00941F2A" w:rsidP="00941F2A"/>
        </w:tc>
        <w:tc>
          <w:tcPr>
            <w:tcW w:w="702" w:type="dxa"/>
          </w:tcPr>
          <w:p w14:paraId="50AAD3B4" w14:textId="2048D3EF" w:rsidR="00941F2A" w:rsidRDefault="00941F2A" w:rsidP="00941F2A">
            <w:r>
              <w:t>Date:</w:t>
            </w:r>
          </w:p>
        </w:tc>
        <w:tc>
          <w:tcPr>
            <w:tcW w:w="2393" w:type="dxa"/>
            <w:tcBorders>
              <w:bottom w:val="single" w:sz="8" w:space="0" w:color="auto"/>
            </w:tcBorders>
          </w:tcPr>
          <w:p w14:paraId="44887FC6" w14:textId="77777777" w:rsidR="00941F2A" w:rsidRDefault="00941F2A" w:rsidP="00941F2A"/>
        </w:tc>
      </w:tr>
    </w:tbl>
    <w:p w14:paraId="12EC1A9C" w14:textId="5A123CD6" w:rsidR="00941F2A" w:rsidRDefault="00941F2A" w:rsidP="00C858FE">
      <w:pPr>
        <w:spacing w:before="0"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5"/>
        <w:gridCol w:w="5705"/>
      </w:tblGrid>
      <w:tr w:rsidR="00941F2A" w14:paraId="146508A6" w14:textId="77777777" w:rsidTr="00941F2A">
        <w:tc>
          <w:tcPr>
            <w:tcW w:w="3865" w:type="dxa"/>
            <w:vAlign w:val="bottom"/>
          </w:tcPr>
          <w:p w14:paraId="460F752E" w14:textId="552E57AF" w:rsidR="00941F2A" w:rsidRDefault="00941F2A" w:rsidP="00941F2A">
            <w:pPr>
              <w:jc w:val="right"/>
            </w:pPr>
            <w:r w:rsidRPr="007D2C51">
              <w:t xml:space="preserve">Name of prospective board candidate:  </w:t>
            </w:r>
          </w:p>
        </w:tc>
        <w:tc>
          <w:tcPr>
            <w:tcW w:w="5705" w:type="dxa"/>
            <w:tcBorders>
              <w:bottom w:val="single" w:sz="8" w:space="0" w:color="auto"/>
            </w:tcBorders>
          </w:tcPr>
          <w:p w14:paraId="5A0F34AF" w14:textId="77777777" w:rsidR="00941F2A" w:rsidRDefault="00941F2A" w:rsidP="00941F2A"/>
        </w:tc>
      </w:tr>
      <w:tr w:rsidR="00941F2A" w14:paraId="785EEF4E" w14:textId="77777777" w:rsidTr="00941F2A">
        <w:tc>
          <w:tcPr>
            <w:tcW w:w="3865" w:type="dxa"/>
            <w:vAlign w:val="bottom"/>
          </w:tcPr>
          <w:p w14:paraId="03099170" w14:textId="6DE6C843" w:rsidR="00941F2A" w:rsidRDefault="00941F2A" w:rsidP="00941F2A">
            <w:pPr>
              <w:jc w:val="right"/>
            </w:pPr>
            <w:r w:rsidRPr="007D2C51">
              <w:t xml:space="preserve">Title (if applicable):  </w:t>
            </w:r>
          </w:p>
        </w:tc>
        <w:tc>
          <w:tcPr>
            <w:tcW w:w="5705" w:type="dxa"/>
            <w:tcBorders>
              <w:top w:val="single" w:sz="8" w:space="0" w:color="auto"/>
              <w:bottom w:val="single" w:sz="8" w:space="0" w:color="auto"/>
            </w:tcBorders>
          </w:tcPr>
          <w:p w14:paraId="211D33F5" w14:textId="77777777" w:rsidR="00941F2A" w:rsidRDefault="00941F2A" w:rsidP="00941F2A"/>
        </w:tc>
      </w:tr>
      <w:tr w:rsidR="00941F2A" w14:paraId="07DCF1A2" w14:textId="77777777" w:rsidTr="00941F2A">
        <w:tc>
          <w:tcPr>
            <w:tcW w:w="3865" w:type="dxa"/>
            <w:vAlign w:val="bottom"/>
          </w:tcPr>
          <w:p w14:paraId="6D0F881B" w14:textId="499D9D90" w:rsidR="00941F2A" w:rsidRDefault="00941F2A" w:rsidP="00941F2A">
            <w:pPr>
              <w:jc w:val="right"/>
            </w:pPr>
            <w:r w:rsidRPr="007D2C51">
              <w:t xml:space="preserve">Organization/Location:  </w:t>
            </w:r>
          </w:p>
        </w:tc>
        <w:tc>
          <w:tcPr>
            <w:tcW w:w="5705" w:type="dxa"/>
            <w:tcBorders>
              <w:top w:val="single" w:sz="8" w:space="0" w:color="auto"/>
              <w:bottom w:val="single" w:sz="8" w:space="0" w:color="auto"/>
            </w:tcBorders>
          </w:tcPr>
          <w:p w14:paraId="07E56EEB" w14:textId="77777777" w:rsidR="00941F2A" w:rsidRDefault="00941F2A" w:rsidP="00941F2A"/>
        </w:tc>
      </w:tr>
      <w:tr w:rsidR="00941F2A" w14:paraId="6EC85541" w14:textId="77777777" w:rsidTr="00941F2A">
        <w:tc>
          <w:tcPr>
            <w:tcW w:w="3865" w:type="dxa"/>
            <w:vAlign w:val="bottom"/>
          </w:tcPr>
          <w:p w14:paraId="422E9989" w14:textId="3EB27474" w:rsidR="00941F2A" w:rsidRDefault="00941F2A" w:rsidP="00941F2A">
            <w:pPr>
              <w:jc w:val="right"/>
            </w:pPr>
            <w:r w:rsidRPr="007D2C51">
              <w:t xml:space="preserve">Home Address:  </w:t>
            </w:r>
          </w:p>
        </w:tc>
        <w:tc>
          <w:tcPr>
            <w:tcW w:w="5705" w:type="dxa"/>
            <w:tcBorders>
              <w:top w:val="single" w:sz="8" w:space="0" w:color="auto"/>
              <w:bottom w:val="single" w:sz="8" w:space="0" w:color="auto"/>
            </w:tcBorders>
          </w:tcPr>
          <w:p w14:paraId="10C4F3C4" w14:textId="77777777" w:rsidR="00941F2A" w:rsidRDefault="00941F2A" w:rsidP="00941F2A"/>
        </w:tc>
      </w:tr>
      <w:tr w:rsidR="00941F2A" w14:paraId="55FD4FE8" w14:textId="77777777" w:rsidTr="00941F2A">
        <w:tc>
          <w:tcPr>
            <w:tcW w:w="3865" w:type="dxa"/>
            <w:vAlign w:val="bottom"/>
          </w:tcPr>
          <w:p w14:paraId="167BA184" w14:textId="5F2A697E" w:rsidR="00941F2A" w:rsidRDefault="00941F2A" w:rsidP="00941F2A">
            <w:pPr>
              <w:jc w:val="right"/>
            </w:pPr>
            <w:r w:rsidRPr="007D2C51">
              <w:t xml:space="preserve">City, State, Zip:  </w:t>
            </w:r>
          </w:p>
        </w:tc>
        <w:tc>
          <w:tcPr>
            <w:tcW w:w="5705" w:type="dxa"/>
            <w:tcBorders>
              <w:top w:val="single" w:sz="8" w:space="0" w:color="auto"/>
              <w:bottom w:val="single" w:sz="8" w:space="0" w:color="auto"/>
            </w:tcBorders>
          </w:tcPr>
          <w:p w14:paraId="1FF00505" w14:textId="77777777" w:rsidR="00941F2A" w:rsidRDefault="00941F2A" w:rsidP="00941F2A"/>
        </w:tc>
      </w:tr>
      <w:tr w:rsidR="00941F2A" w14:paraId="01B30E3D" w14:textId="77777777" w:rsidTr="00941F2A">
        <w:tc>
          <w:tcPr>
            <w:tcW w:w="3865" w:type="dxa"/>
            <w:vAlign w:val="bottom"/>
          </w:tcPr>
          <w:p w14:paraId="14C40FDC" w14:textId="4ACEEC07" w:rsidR="00941F2A" w:rsidRPr="007D2C51" w:rsidRDefault="00941F2A" w:rsidP="00941F2A">
            <w:pPr>
              <w:jc w:val="right"/>
            </w:pPr>
            <w:r>
              <w:t>Phone:</w:t>
            </w:r>
          </w:p>
        </w:tc>
        <w:tc>
          <w:tcPr>
            <w:tcW w:w="5705" w:type="dxa"/>
            <w:tcBorders>
              <w:top w:val="single" w:sz="8" w:space="0" w:color="auto"/>
              <w:bottom w:val="single" w:sz="8" w:space="0" w:color="auto"/>
            </w:tcBorders>
          </w:tcPr>
          <w:p w14:paraId="40A1291D" w14:textId="77777777" w:rsidR="00941F2A" w:rsidRDefault="00941F2A" w:rsidP="00941F2A"/>
        </w:tc>
      </w:tr>
    </w:tbl>
    <w:p w14:paraId="08B4CD1F" w14:textId="249FD098" w:rsidR="00941F2A" w:rsidRDefault="00941F2A" w:rsidP="00C858FE">
      <w:pPr>
        <w:spacing w:after="0" w:line="240" w:lineRule="auto"/>
      </w:pPr>
      <w:r w:rsidRPr="00941F2A">
        <w:t xml:space="preserve">Please </w:t>
      </w:r>
      <w:r>
        <w:t>provide</w:t>
      </w:r>
      <w:r w:rsidRPr="00941F2A">
        <w:t xml:space="preserve"> </w:t>
      </w:r>
      <w:r>
        <w:t>t</w:t>
      </w:r>
      <w:r w:rsidRPr="00941F2A">
        <w:t xml:space="preserve">he </w:t>
      </w:r>
      <w:r>
        <w:t>f</w:t>
      </w:r>
      <w:r w:rsidRPr="00941F2A">
        <w:t xml:space="preserve">ollowing </w:t>
      </w:r>
      <w:r>
        <w:t>i</w:t>
      </w:r>
      <w:r w:rsidRPr="00941F2A">
        <w:t xml:space="preserve">nformation </w:t>
      </w:r>
      <w:r>
        <w:t>a</w:t>
      </w:r>
      <w:r w:rsidRPr="00941F2A">
        <w:t xml:space="preserve">bout </w:t>
      </w:r>
      <w:r>
        <w:t>t</w:t>
      </w:r>
      <w:r w:rsidRPr="00941F2A">
        <w:t xml:space="preserve">his </w:t>
      </w:r>
      <w:r>
        <w:t>i</w:t>
      </w:r>
      <w:r w:rsidRPr="00941F2A">
        <w:t>ndividual.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41F2A" w14:paraId="3783E3E8" w14:textId="77777777" w:rsidTr="00941F2A">
        <w:trPr>
          <w:trHeight w:val="576"/>
        </w:trPr>
        <w:tc>
          <w:tcPr>
            <w:tcW w:w="4785" w:type="dxa"/>
            <w:tcBorders>
              <w:right w:val="single" w:sz="8" w:space="0" w:color="auto"/>
            </w:tcBorders>
          </w:tcPr>
          <w:p w14:paraId="46B29004" w14:textId="29953E2A" w:rsidR="00941F2A" w:rsidRDefault="00941F2A" w:rsidP="00941F2A">
            <w:pPr>
              <w:jc w:val="right"/>
            </w:pPr>
            <w:r w:rsidRPr="001331C7">
              <w:t>Special Skills/Interests:</w:t>
            </w:r>
          </w:p>
        </w:tc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4BD6FF" w14:textId="77777777" w:rsidR="00941F2A" w:rsidRDefault="00941F2A" w:rsidP="00941F2A"/>
        </w:tc>
      </w:tr>
      <w:tr w:rsidR="00941F2A" w14:paraId="7ADF2DF9" w14:textId="77777777" w:rsidTr="00941F2A">
        <w:trPr>
          <w:trHeight w:val="92"/>
        </w:trPr>
        <w:tc>
          <w:tcPr>
            <w:tcW w:w="4785" w:type="dxa"/>
          </w:tcPr>
          <w:p w14:paraId="59CB0B01" w14:textId="77777777" w:rsidR="00941F2A" w:rsidRDefault="00941F2A" w:rsidP="00941F2A">
            <w:pPr>
              <w:jc w:val="right"/>
            </w:pPr>
          </w:p>
        </w:tc>
        <w:tc>
          <w:tcPr>
            <w:tcW w:w="4785" w:type="dxa"/>
            <w:tcBorders>
              <w:top w:val="single" w:sz="8" w:space="0" w:color="auto"/>
              <w:bottom w:val="single" w:sz="8" w:space="0" w:color="auto"/>
            </w:tcBorders>
          </w:tcPr>
          <w:p w14:paraId="5D720964" w14:textId="77777777" w:rsidR="00941F2A" w:rsidRDefault="00941F2A" w:rsidP="00941F2A"/>
        </w:tc>
      </w:tr>
      <w:tr w:rsidR="00941F2A" w14:paraId="2E08DE35" w14:textId="77777777" w:rsidTr="00941F2A">
        <w:trPr>
          <w:trHeight w:val="576"/>
        </w:trPr>
        <w:tc>
          <w:tcPr>
            <w:tcW w:w="4785" w:type="dxa"/>
            <w:tcBorders>
              <w:right w:val="single" w:sz="8" w:space="0" w:color="auto"/>
            </w:tcBorders>
          </w:tcPr>
          <w:p w14:paraId="5EF391D5" w14:textId="5D7E8D59" w:rsidR="00941F2A" w:rsidRDefault="00941F2A" w:rsidP="00941F2A">
            <w:pPr>
              <w:jc w:val="right"/>
            </w:pPr>
            <w:r w:rsidRPr="001331C7">
              <w:t xml:space="preserve">Professional Background:  </w:t>
            </w:r>
          </w:p>
        </w:tc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2E7344" w14:textId="77777777" w:rsidR="00941F2A" w:rsidRDefault="00941F2A" w:rsidP="00941F2A"/>
        </w:tc>
      </w:tr>
      <w:tr w:rsidR="00941F2A" w14:paraId="06FFDD96" w14:textId="77777777" w:rsidTr="00941F2A">
        <w:tc>
          <w:tcPr>
            <w:tcW w:w="4785" w:type="dxa"/>
          </w:tcPr>
          <w:p w14:paraId="25415D50" w14:textId="77777777" w:rsidR="00941F2A" w:rsidRDefault="00941F2A" w:rsidP="00941F2A">
            <w:pPr>
              <w:jc w:val="right"/>
            </w:pPr>
          </w:p>
        </w:tc>
        <w:tc>
          <w:tcPr>
            <w:tcW w:w="4785" w:type="dxa"/>
            <w:tcBorders>
              <w:top w:val="single" w:sz="8" w:space="0" w:color="auto"/>
              <w:bottom w:val="single" w:sz="8" w:space="0" w:color="auto"/>
            </w:tcBorders>
          </w:tcPr>
          <w:p w14:paraId="57A59988" w14:textId="77777777" w:rsidR="00941F2A" w:rsidRDefault="00941F2A" w:rsidP="00941F2A"/>
        </w:tc>
      </w:tr>
      <w:tr w:rsidR="00941F2A" w14:paraId="36DA48ED" w14:textId="77777777" w:rsidTr="00941F2A">
        <w:trPr>
          <w:trHeight w:val="576"/>
        </w:trPr>
        <w:tc>
          <w:tcPr>
            <w:tcW w:w="4785" w:type="dxa"/>
            <w:tcBorders>
              <w:right w:val="single" w:sz="8" w:space="0" w:color="auto"/>
            </w:tcBorders>
          </w:tcPr>
          <w:p w14:paraId="20E47B8A" w14:textId="5B018318" w:rsidR="00941F2A" w:rsidRDefault="00941F2A" w:rsidP="00941F2A">
            <w:pPr>
              <w:jc w:val="right"/>
            </w:pPr>
            <w:r w:rsidRPr="001331C7">
              <w:t>Education:</w:t>
            </w:r>
          </w:p>
        </w:tc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6431E0" w14:textId="77777777" w:rsidR="00941F2A" w:rsidRDefault="00941F2A" w:rsidP="00941F2A"/>
        </w:tc>
      </w:tr>
      <w:tr w:rsidR="00941F2A" w14:paraId="112A6E64" w14:textId="77777777" w:rsidTr="00941F2A">
        <w:tc>
          <w:tcPr>
            <w:tcW w:w="4785" w:type="dxa"/>
          </w:tcPr>
          <w:p w14:paraId="4A3BB794" w14:textId="77777777" w:rsidR="00941F2A" w:rsidRDefault="00941F2A" w:rsidP="00941F2A">
            <w:pPr>
              <w:jc w:val="right"/>
            </w:pPr>
          </w:p>
        </w:tc>
        <w:tc>
          <w:tcPr>
            <w:tcW w:w="4785" w:type="dxa"/>
            <w:tcBorders>
              <w:top w:val="single" w:sz="8" w:space="0" w:color="auto"/>
              <w:bottom w:val="single" w:sz="8" w:space="0" w:color="auto"/>
            </w:tcBorders>
          </w:tcPr>
          <w:p w14:paraId="6FFE7DBB" w14:textId="77777777" w:rsidR="00941F2A" w:rsidRDefault="00941F2A" w:rsidP="007E3483"/>
        </w:tc>
      </w:tr>
      <w:tr w:rsidR="00941F2A" w14:paraId="5DF90725" w14:textId="77777777" w:rsidTr="00941F2A">
        <w:trPr>
          <w:trHeight w:val="576"/>
        </w:trPr>
        <w:tc>
          <w:tcPr>
            <w:tcW w:w="4785" w:type="dxa"/>
            <w:tcBorders>
              <w:right w:val="single" w:sz="8" w:space="0" w:color="auto"/>
            </w:tcBorders>
          </w:tcPr>
          <w:p w14:paraId="23D9A4C2" w14:textId="77777777" w:rsidR="00941F2A" w:rsidRDefault="00941F2A" w:rsidP="00941F2A">
            <w:pPr>
              <w:jc w:val="right"/>
            </w:pPr>
            <w:r w:rsidRPr="001331C7">
              <w:t xml:space="preserve">Personal Characteristics:  </w:t>
            </w:r>
          </w:p>
        </w:tc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926351" w14:textId="77777777" w:rsidR="00941F2A" w:rsidRDefault="00941F2A" w:rsidP="007E3483"/>
        </w:tc>
      </w:tr>
      <w:tr w:rsidR="00941F2A" w14:paraId="09B6FDD3" w14:textId="77777777" w:rsidTr="00941F2A">
        <w:tc>
          <w:tcPr>
            <w:tcW w:w="4785" w:type="dxa"/>
          </w:tcPr>
          <w:p w14:paraId="6F2C6AF6" w14:textId="77777777" w:rsidR="00941F2A" w:rsidRDefault="00941F2A" w:rsidP="00941F2A"/>
        </w:tc>
        <w:tc>
          <w:tcPr>
            <w:tcW w:w="4785" w:type="dxa"/>
            <w:tcBorders>
              <w:top w:val="single" w:sz="8" w:space="0" w:color="auto"/>
              <w:bottom w:val="single" w:sz="8" w:space="0" w:color="auto"/>
            </w:tcBorders>
          </w:tcPr>
          <w:p w14:paraId="1610486B" w14:textId="77777777" w:rsidR="00941F2A" w:rsidRDefault="00941F2A" w:rsidP="00941F2A"/>
        </w:tc>
      </w:tr>
      <w:tr w:rsidR="00941F2A" w14:paraId="2BDABE48" w14:textId="77777777" w:rsidTr="00941F2A">
        <w:trPr>
          <w:trHeight w:val="576"/>
        </w:trPr>
        <w:tc>
          <w:tcPr>
            <w:tcW w:w="4785" w:type="dxa"/>
            <w:tcBorders>
              <w:right w:val="single" w:sz="8" w:space="0" w:color="auto"/>
            </w:tcBorders>
          </w:tcPr>
          <w:p w14:paraId="4C345008" w14:textId="02924F61" w:rsidR="00941F2A" w:rsidRDefault="00941F2A" w:rsidP="00941F2A">
            <w:pPr>
              <w:jc w:val="right"/>
            </w:pPr>
            <w:r>
              <w:t>Other board experience:</w:t>
            </w:r>
          </w:p>
        </w:tc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EF2E95" w14:textId="77777777" w:rsidR="00941F2A" w:rsidRDefault="00941F2A" w:rsidP="00941F2A"/>
        </w:tc>
      </w:tr>
      <w:tr w:rsidR="00941F2A" w14:paraId="45BABBC0" w14:textId="77777777" w:rsidTr="00941F2A">
        <w:tc>
          <w:tcPr>
            <w:tcW w:w="4785" w:type="dxa"/>
          </w:tcPr>
          <w:p w14:paraId="5C507DEA" w14:textId="77777777" w:rsidR="00941F2A" w:rsidRDefault="00941F2A" w:rsidP="00941F2A">
            <w:pPr>
              <w:jc w:val="right"/>
            </w:pPr>
          </w:p>
        </w:tc>
        <w:tc>
          <w:tcPr>
            <w:tcW w:w="4785" w:type="dxa"/>
            <w:tcBorders>
              <w:top w:val="single" w:sz="8" w:space="0" w:color="auto"/>
              <w:bottom w:val="single" w:sz="8" w:space="0" w:color="auto"/>
            </w:tcBorders>
          </w:tcPr>
          <w:p w14:paraId="16FB6768" w14:textId="77777777" w:rsidR="00941F2A" w:rsidRDefault="00941F2A" w:rsidP="007E3483"/>
        </w:tc>
      </w:tr>
      <w:tr w:rsidR="00941F2A" w14:paraId="03DBA52B" w14:textId="77777777" w:rsidTr="00941F2A">
        <w:trPr>
          <w:trHeight w:val="2072"/>
        </w:trPr>
        <w:tc>
          <w:tcPr>
            <w:tcW w:w="4785" w:type="dxa"/>
            <w:tcBorders>
              <w:right w:val="single" w:sz="8" w:space="0" w:color="auto"/>
            </w:tcBorders>
          </w:tcPr>
          <w:p w14:paraId="27C18CB8" w14:textId="200C22E9" w:rsidR="00941F2A" w:rsidRDefault="00941F2A" w:rsidP="00941F2A">
            <w:pPr>
              <w:spacing w:line="360" w:lineRule="auto"/>
              <w:jc w:val="right"/>
            </w:pPr>
            <w:r w:rsidRPr="00FB76E8">
              <w:t>Please let us know why you think this person would be a good addition to the Board:</w:t>
            </w:r>
          </w:p>
        </w:tc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402BC3" w14:textId="77777777" w:rsidR="00941F2A" w:rsidRDefault="00941F2A" w:rsidP="007E3483"/>
        </w:tc>
      </w:tr>
    </w:tbl>
    <w:p w14:paraId="53EF0CCA" w14:textId="77777777" w:rsidR="00C858FE" w:rsidRDefault="00941F2A" w:rsidP="00C858FE">
      <w:pPr>
        <w:spacing w:after="0" w:line="240" w:lineRule="auto"/>
      </w:pPr>
      <w:r w:rsidRPr="00941F2A">
        <w:t xml:space="preserve">The Governance Committee is seeking to continually build a board which includes individuals with a wide range of talents, experience and with diverse connections to all sectors and constituents. </w:t>
      </w:r>
    </w:p>
    <w:p w14:paraId="2212194F" w14:textId="2A8F3B9F" w:rsidR="00941F2A" w:rsidRDefault="00941F2A" w:rsidP="00C858FE">
      <w:pPr>
        <w:spacing w:after="0" w:line="240" w:lineRule="auto"/>
      </w:pPr>
      <w:r w:rsidRPr="00941F2A">
        <w:t>Please fill out your response to this candidate</w:t>
      </w:r>
      <w:r w:rsidR="00C858FE">
        <w:t>’</w:t>
      </w:r>
      <w:r w:rsidRPr="00941F2A">
        <w:t>s experience in the following areas: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6809"/>
        <w:gridCol w:w="1443"/>
        <w:gridCol w:w="1318"/>
      </w:tblGrid>
      <w:tr w:rsidR="00941F2A" w14:paraId="1C130375" w14:textId="77777777" w:rsidTr="00C85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809" w:type="dxa"/>
            <w:vAlign w:val="center"/>
          </w:tcPr>
          <w:p w14:paraId="5E67A271" w14:textId="6389F73C" w:rsidR="00941F2A" w:rsidRDefault="00941F2A" w:rsidP="00941F2A">
            <w:r w:rsidRPr="00345F63">
              <w:t>Skills/knowledge which particularly apply to this candidate</w:t>
            </w:r>
          </w:p>
        </w:tc>
        <w:tc>
          <w:tcPr>
            <w:tcW w:w="1443" w:type="dxa"/>
            <w:vAlign w:val="center"/>
          </w:tcPr>
          <w:p w14:paraId="48CFC415" w14:textId="43E7258B" w:rsidR="00941F2A" w:rsidRDefault="00941F2A" w:rsidP="00941F2A">
            <w:r>
              <w:t>Very Experienced</w:t>
            </w:r>
          </w:p>
        </w:tc>
        <w:tc>
          <w:tcPr>
            <w:tcW w:w="1318" w:type="dxa"/>
            <w:vAlign w:val="center"/>
          </w:tcPr>
          <w:p w14:paraId="65A23D35" w14:textId="7A135FE9" w:rsidR="00941F2A" w:rsidRDefault="00941F2A" w:rsidP="00941F2A">
            <w:r>
              <w:t>Some Experience</w:t>
            </w:r>
          </w:p>
        </w:tc>
      </w:tr>
      <w:tr w:rsidR="00941F2A" w14:paraId="49CFB4EF" w14:textId="77777777" w:rsidTr="00C8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809" w:type="dxa"/>
          </w:tcPr>
          <w:p w14:paraId="207853E2" w14:textId="3EDEB1A8" w:rsidR="00941F2A" w:rsidRDefault="00941F2A" w:rsidP="00941F2A">
            <w:pPr>
              <w:jc w:val="right"/>
            </w:pPr>
            <w:r w:rsidRPr="00345F63">
              <w:t>Board development (recruitment, training, evaluation)</w:t>
            </w:r>
          </w:p>
        </w:tc>
        <w:tc>
          <w:tcPr>
            <w:tcW w:w="1443" w:type="dxa"/>
          </w:tcPr>
          <w:p w14:paraId="4336B74E" w14:textId="77777777" w:rsidR="00941F2A" w:rsidRDefault="00941F2A" w:rsidP="00941F2A"/>
        </w:tc>
        <w:tc>
          <w:tcPr>
            <w:tcW w:w="1318" w:type="dxa"/>
          </w:tcPr>
          <w:p w14:paraId="2522F9A3" w14:textId="77777777" w:rsidR="00941F2A" w:rsidRDefault="00941F2A" w:rsidP="00941F2A"/>
        </w:tc>
      </w:tr>
      <w:tr w:rsidR="00941F2A" w14:paraId="5AA68C12" w14:textId="77777777" w:rsidTr="00C85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809" w:type="dxa"/>
          </w:tcPr>
          <w:p w14:paraId="405D230B" w14:textId="0052535A" w:rsidR="00941F2A" w:rsidRDefault="00941F2A" w:rsidP="00941F2A">
            <w:pPr>
              <w:jc w:val="right"/>
            </w:pPr>
            <w:r w:rsidRPr="00345F63">
              <w:t>Communication, public relations, marketing</w:t>
            </w:r>
          </w:p>
        </w:tc>
        <w:tc>
          <w:tcPr>
            <w:tcW w:w="1443" w:type="dxa"/>
          </w:tcPr>
          <w:p w14:paraId="50163E41" w14:textId="77777777" w:rsidR="00941F2A" w:rsidRDefault="00941F2A" w:rsidP="00941F2A"/>
        </w:tc>
        <w:tc>
          <w:tcPr>
            <w:tcW w:w="1318" w:type="dxa"/>
          </w:tcPr>
          <w:p w14:paraId="005F149D" w14:textId="77777777" w:rsidR="00941F2A" w:rsidRDefault="00941F2A" w:rsidP="00941F2A"/>
        </w:tc>
      </w:tr>
      <w:tr w:rsidR="00941F2A" w14:paraId="5D8FFD71" w14:textId="77777777" w:rsidTr="00C8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809" w:type="dxa"/>
          </w:tcPr>
          <w:p w14:paraId="425881DB" w14:textId="71544496" w:rsidR="00941F2A" w:rsidRDefault="00941F2A" w:rsidP="00941F2A">
            <w:pPr>
              <w:jc w:val="right"/>
            </w:pPr>
            <w:r w:rsidRPr="00345F63">
              <w:t xml:space="preserve">Financial management and control </w:t>
            </w:r>
          </w:p>
        </w:tc>
        <w:tc>
          <w:tcPr>
            <w:tcW w:w="1443" w:type="dxa"/>
          </w:tcPr>
          <w:p w14:paraId="587A8553" w14:textId="77777777" w:rsidR="00941F2A" w:rsidRDefault="00941F2A" w:rsidP="00941F2A"/>
        </w:tc>
        <w:tc>
          <w:tcPr>
            <w:tcW w:w="1318" w:type="dxa"/>
          </w:tcPr>
          <w:p w14:paraId="6F59A807" w14:textId="77777777" w:rsidR="00941F2A" w:rsidRDefault="00941F2A" w:rsidP="00941F2A"/>
        </w:tc>
      </w:tr>
      <w:tr w:rsidR="00941F2A" w14:paraId="4D4E339D" w14:textId="77777777" w:rsidTr="00C85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809" w:type="dxa"/>
          </w:tcPr>
          <w:p w14:paraId="77FABD47" w14:textId="48D824BB" w:rsidR="00941F2A" w:rsidRDefault="00941F2A" w:rsidP="00941F2A">
            <w:pPr>
              <w:jc w:val="right"/>
            </w:pPr>
            <w:r w:rsidRPr="00345F63">
              <w:t>Development/capital campaigns</w:t>
            </w:r>
          </w:p>
        </w:tc>
        <w:tc>
          <w:tcPr>
            <w:tcW w:w="1443" w:type="dxa"/>
          </w:tcPr>
          <w:p w14:paraId="693C35D7" w14:textId="77777777" w:rsidR="00941F2A" w:rsidRDefault="00941F2A" w:rsidP="00941F2A"/>
        </w:tc>
        <w:tc>
          <w:tcPr>
            <w:tcW w:w="1318" w:type="dxa"/>
          </w:tcPr>
          <w:p w14:paraId="45EA6C6C" w14:textId="77777777" w:rsidR="00941F2A" w:rsidRDefault="00941F2A" w:rsidP="00941F2A"/>
        </w:tc>
      </w:tr>
      <w:tr w:rsidR="00941F2A" w14:paraId="2681533C" w14:textId="77777777" w:rsidTr="00C8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809" w:type="dxa"/>
          </w:tcPr>
          <w:p w14:paraId="4C1EF9B5" w14:textId="2705F3ED" w:rsidR="00941F2A" w:rsidRDefault="00941F2A" w:rsidP="00941F2A">
            <w:pPr>
              <w:jc w:val="right"/>
            </w:pPr>
            <w:r w:rsidRPr="00345F63">
              <w:t>Information technology</w:t>
            </w:r>
          </w:p>
        </w:tc>
        <w:tc>
          <w:tcPr>
            <w:tcW w:w="1443" w:type="dxa"/>
          </w:tcPr>
          <w:p w14:paraId="5B5E6F44" w14:textId="77777777" w:rsidR="00941F2A" w:rsidRDefault="00941F2A" w:rsidP="00941F2A"/>
        </w:tc>
        <w:tc>
          <w:tcPr>
            <w:tcW w:w="1318" w:type="dxa"/>
          </w:tcPr>
          <w:p w14:paraId="50DF6DBA" w14:textId="77777777" w:rsidR="00941F2A" w:rsidRDefault="00941F2A" w:rsidP="00941F2A"/>
        </w:tc>
      </w:tr>
      <w:tr w:rsidR="00941F2A" w14:paraId="3A9A167B" w14:textId="77777777" w:rsidTr="00C85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809" w:type="dxa"/>
          </w:tcPr>
          <w:p w14:paraId="4A62F665" w14:textId="2A6B8458" w:rsidR="00941F2A" w:rsidRDefault="00941F2A" w:rsidP="00941F2A">
            <w:pPr>
              <w:jc w:val="right"/>
            </w:pPr>
            <w:r w:rsidRPr="00345F63">
              <w:t>Law</w:t>
            </w:r>
          </w:p>
        </w:tc>
        <w:tc>
          <w:tcPr>
            <w:tcW w:w="1443" w:type="dxa"/>
          </w:tcPr>
          <w:p w14:paraId="5193531D" w14:textId="77777777" w:rsidR="00941F2A" w:rsidRDefault="00941F2A" w:rsidP="00941F2A"/>
        </w:tc>
        <w:tc>
          <w:tcPr>
            <w:tcW w:w="1318" w:type="dxa"/>
          </w:tcPr>
          <w:p w14:paraId="1BE851E2" w14:textId="77777777" w:rsidR="00941F2A" w:rsidRDefault="00941F2A" w:rsidP="00941F2A"/>
        </w:tc>
      </w:tr>
      <w:tr w:rsidR="00941F2A" w14:paraId="34AA3604" w14:textId="77777777" w:rsidTr="00C8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809" w:type="dxa"/>
          </w:tcPr>
          <w:p w14:paraId="2C67103D" w14:textId="79C0F51D" w:rsidR="00941F2A" w:rsidRDefault="00941F2A" w:rsidP="00941F2A">
            <w:pPr>
              <w:jc w:val="right"/>
            </w:pPr>
            <w:r w:rsidRPr="00345F63">
              <w:t>Business experience</w:t>
            </w:r>
          </w:p>
        </w:tc>
        <w:tc>
          <w:tcPr>
            <w:tcW w:w="1443" w:type="dxa"/>
          </w:tcPr>
          <w:p w14:paraId="08E6B32E" w14:textId="77777777" w:rsidR="00941F2A" w:rsidRDefault="00941F2A" w:rsidP="00941F2A"/>
        </w:tc>
        <w:tc>
          <w:tcPr>
            <w:tcW w:w="1318" w:type="dxa"/>
          </w:tcPr>
          <w:p w14:paraId="157495F9" w14:textId="77777777" w:rsidR="00941F2A" w:rsidRDefault="00941F2A" w:rsidP="00941F2A"/>
        </w:tc>
      </w:tr>
      <w:tr w:rsidR="00941F2A" w14:paraId="3E5FC760" w14:textId="77777777" w:rsidTr="00C85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809" w:type="dxa"/>
          </w:tcPr>
          <w:p w14:paraId="78B87A69" w14:textId="7A884EDF" w:rsidR="00941F2A" w:rsidRDefault="00941F2A" w:rsidP="00941F2A">
            <w:pPr>
              <w:jc w:val="right"/>
            </w:pPr>
            <w:r w:rsidRPr="00345F63">
              <w:t>Leadership attributes</w:t>
            </w:r>
          </w:p>
        </w:tc>
        <w:tc>
          <w:tcPr>
            <w:tcW w:w="1443" w:type="dxa"/>
          </w:tcPr>
          <w:p w14:paraId="583D0D26" w14:textId="77777777" w:rsidR="00941F2A" w:rsidRDefault="00941F2A" w:rsidP="00941F2A"/>
        </w:tc>
        <w:tc>
          <w:tcPr>
            <w:tcW w:w="1318" w:type="dxa"/>
          </w:tcPr>
          <w:p w14:paraId="392E4026" w14:textId="77777777" w:rsidR="00941F2A" w:rsidRDefault="00941F2A" w:rsidP="00941F2A"/>
        </w:tc>
      </w:tr>
      <w:tr w:rsidR="00941F2A" w14:paraId="10A64C54" w14:textId="77777777" w:rsidTr="00C8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809" w:type="dxa"/>
          </w:tcPr>
          <w:p w14:paraId="5CC8FF5F" w14:textId="5A46AC3C" w:rsidR="00941F2A" w:rsidRDefault="00941F2A" w:rsidP="00941F2A">
            <w:pPr>
              <w:jc w:val="right"/>
            </w:pPr>
            <w:r w:rsidRPr="00345F63">
              <w:t>Media</w:t>
            </w:r>
          </w:p>
        </w:tc>
        <w:tc>
          <w:tcPr>
            <w:tcW w:w="1443" w:type="dxa"/>
          </w:tcPr>
          <w:p w14:paraId="25F9C318" w14:textId="77777777" w:rsidR="00941F2A" w:rsidRDefault="00941F2A" w:rsidP="00941F2A"/>
        </w:tc>
        <w:tc>
          <w:tcPr>
            <w:tcW w:w="1318" w:type="dxa"/>
          </w:tcPr>
          <w:p w14:paraId="79BE328D" w14:textId="77777777" w:rsidR="00941F2A" w:rsidRDefault="00941F2A" w:rsidP="00941F2A"/>
        </w:tc>
      </w:tr>
      <w:tr w:rsidR="00941F2A" w14:paraId="342BDB94" w14:textId="77777777" w:rsidTr="00C85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809" w:type="dxa"/>
          </w:tcPr>
          <w:p w14:paraId="4F672651" w14:textId="644A50F0" w:rsidR="00941F2A" w:rsidRDefault="00941F2A" w:rsidP="00941F2A">
            <w:pPr>
              <w:jc w:val="right"/>
            </w:pPr>
            <w:r w:rsidRPr="00345F63">
              <w:t>Policy development</w:t>
            </w:r>
          </w:p>
        </w:tc>
        <w:tc>
          <w:tcPr>
            <w:tcW w:w="1443" w:type="dxa"/>
          </w:tcPr>
          <w:p w14:paraId="4335CF29" w14:textId="77777777" w:rsidR="00941F2A" w:rsidRDefault="00941F2A" w:rsidP="00941F2A"/>
        </w:tc>
        <w:tc>
          <w:tcPr>
            <w:tcW w:w="1318" w:type="dxa"/>
          </w:tcPr>
          <w:p w14:paraId="02593AA7" w14:textId="77777777" w:rsidR="00941F2A" w:rsidRDefault="00941F2A" w:rsidP="00941F2A"/>
        </w:tc>
      </w:tr>
      <w:tr w:rsidR="00941F2A" w14:paraId="5E4999BF" w14:textId="77777777" w:rsidTr="00C8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809" w:type="dxa"/>
          </w:tcPr>
          <w:p w14:paraId="7A372659" w14:textId="120FEA8C" w:rsidR="00941F2A" w:rsidRDefault="00941F2A" w:rsidP="00941F2A">
            <w:pPr>
              <w:jc w:val="right"/>
            </w:pPr>
            <w:r w:rsidRPr="00345F63">
              <w:t>Governance</w:t>
            </w:r>
          </w:p>
        </w:tc>
        <w:tc>
          <w:tcPr>
            <w:tcW w:w="1443" w:type="dxa"/>
          </w:tcPr>
          <w:p w14:paraId="30C7243C" w14:textId="77777777" w:rsidR="00941F2A" w:rsidRDefault="00941F2A" w:rsidP="00941F2A"/>
        </w:tc>
        <w:tc>
          <w:tcPr>
            <w:tcW w:w="1318" w:type="dxa"/>
          </w:tcPr>
          <w:p w14:paraId="62C5EE08" w14:textId="77777777" w:rsidR="00941F2A" w:rsidRDefault="00941F2A" w:rsidP="00941F2A"/>
        </w:tc>
      </w:tr>
      <w:tr w:rsidR="00941F2A" w14:paraId="3F9D3778" w14:textId="77777777" w:rsidTr="00C85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809" w:type="dxa"/>
          </w:tcPr>
          <w:p w14:paraId="40352BEA" w14:textId="07A5AACB" w:rsidR="00941F2A" w:rsidRDefault="00941F2A" w:rsidP="00941F2A">
            <w:pPr>
              <w:jc w:val="right"/>
            </w:pPr>
            <w:r w:rsidRPr="00345F63">
              <w:t>Advocacy</w:t>
            </w:r>
          </w:p>
        </w:tc>
        <w:tc>
          <w:tcPr>
            <w:tcW w:w="1443" w:type="dxa"/>
          </w:tcPr>
          <w:p w14:paraId="52E2801B" w14:textId="77777777" w:rsidR="00941F2A" w:rsidRDefault="00941F2A" w:rsidP="00941F2A"/>
        </w:tc>
        <w:tc>
          <w:tcPr>
            <w:tcW w:w="1318" w:type="dxa"/>
          </w:tcPr>
          <w:p w14:paraId="56596C51" w14:textId="77777777" w:rsidR="00941F2A" w:rsidRDefault="00941F2A" w:rsidP="00941F2A"/>
        </w:tc>
      </w:tr>
      <w:tr w:rsidR="00941F2A" w14:paraId="01500FB9" w14:textId="77777777" w:rsidTr="00C8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809" w:type="dxa"/>
          </w:tcPr>
          <w:p w14:paraId="5D263A5B" w14:textId="7995EE7B" w:rsidR="00941F2A" w:rsidRDefault="00941F2A" w:rsidP="00941F2A">
            <w:pPr>
              <w:jc w:val="right"/>
            </w:pPr>
            <w:r w:rsidRPr="00345F63">
              <w:t>Membership</w:t>
            </w:r>
          </w:p>
        </w:tc>
        <w:tc>
          <w:tcPr>
            <w:tcW w:w="1443" w:type="dxa"/>
          </w:tcPr>
          <w:p w14:paraId="1E99A348" w14:textId="77777777" w:rsidR="00941F2A" w:rsidRDefault="00941F2A" w:rsidP="00941F2A"/>
        </w:tc>
        <w:tc>
          <w:tcPr>
            <w:tcW w:w="1318" w:type="dxa"/>
          </w:tcPr>
          <w:p w14:paraId="0719BC0E" w14:textId="77777777" w:rsidR="00941F2A" w:rsidRDefault="00941F2A" w:rsidP="00941F2A"/>
        </w:tc>
      </w:tr>
      <w:tr w:rsidR="00941F2A" w14:paraId="6F3F527C" w14:textId="77777777" w:rsidTr="00C85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809" w:type="dxa"/>
          </w:tcPr>
          <w:p w14:paraId="3A3492AD" w14:textId="07EAE27E" w:rsidR="00941F2A" w:rsidRDefault="00941F2A" w:rsidP="00941F2A">
            <w:pPr>
              <w:jc w:val="right"/>
            </w:pPr>
            <w:r w:rsidRPr="00345F63">
              <w:t>Strategic planning</w:t>
            </w:r>
          </w:p>
        </w:tc>
        <w:tc>
          <w:tcPr>
            <w:tcW w:w="1443" w:type="dxa"/>
          </w:tcPr>
          <w:p w14:paraId="0DEBB86A" w14:textId="77777777" w:rsidR="00941F2A" w:rsidRDefault="00941F2A" w:rsidP="00941F2A"/>
        </w:tc>
        <w:tc>
          <w:tcPr>
            <w:tcW w:w="1318" w:type="dxa"/>
          </w:tcPr>
          <w:p w14:paraId="270E6B83" w14:textId="77777777" w:rsidR="00941F2A" w:rsidRDefault="00941F2A" w:rsidP="00941F2A"/>
        </w:tc>
      </w:tr>
      <w:tr w:rsidR="00941F2A" w14:paraId="2B84E206" w14:textId="77777777" w:rsidTr="00C8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1"/>
        </w:trPr>
        <w:tc>
          <w:tcPr>
            <w:tcW w:w="6809" w:type="dxa"/>
          </w:tcPr>
          <w:p w14:paraId="35B3DF42" w14:textId="177C92F1" w:rsidR="00941F2A" w:rsidRPr="00345F63" w:rsidRDefault="00941F2A" w:rsidP="00941F2A">
            <w:pPr>
              <w:jc w:val="right"/>
            </w:pPr>
            <w:r>
              <w:t>Other</w:t>
            </w:r>
          </w:p>
        </w:tc>
        <w:tc>
          <w:tcPr>
            <w:tcW w:w="1443" w:type="dxa"/>
          </w:tcPr>
          <w:p w14:paraId="5088C7A2" w14:textId="77777777" w:rsidR="00941F2A" w:rsidRDefault="00941F2A" w:rsidP="00941F2A"/>
        </w:tc>
        <w:tc>
          <w:tcPr>
            <w:tcW w:w="1318" w:type="dxa"/>
          </w:tcPr>
          <w:p w14:paraId="2A5F77D5" w14:textId="77777777" w:rsidR="00941F2A" w:rsidRDefault="00941F2A" w:rsidP="00941F2A"/>
        </w:tc>
      </w:tr>
    </w:tbl>
    <w:p w14:paraId="5E76DB05" w14:textId="52ED8251" w:rsidR="00941F2A" w:rsidRDefault="00C858FE" w:rsidP="00941F2A">
      <w:r w:rsidRPr="00C858FE">
        <w:t>Do you know which areas this person hopes to contribute to as a Board member?</w:t>
      </w:r>
    </w:p>
    <w:p w14:paraId="7CAD2E92" w14:textId="1AE08C61" w:rsidR="00C858FE" w:rsidRDefault="00C858FE" w:rsidP="00941F2A"/>
    <w:p w14:paraId="540C7771" w14:textId="77777777" w:rsidR="00C858FE" w:rsidRDefault="00C858FE" w:rsidP="00941F2A">
      <w:pPr>
        <w:rPr>
          <w:rStyle w:val="SubtleEmphasis"/>
        </w:rPr>
      </w:pPr>
      <w:r w:rsidRPr="00C858FE">
        <w:rPr>
          <w:rStyle w:val="SubtleEmphasis"/>
        </w:rPr>
        <w:t xml:space="preserve">If you have a resume for this individual, please attach it.  </w:t>
      </w:r>
    </w:p>
    <w:p w14:paraId="33762A19" w14:textId="460F4D12" w:rsidR="00C858FE" w:rsidRPr="00C858FE" w:rsidRDefault="00C858FE" w:rsidP="00941F2A">
      <w:pPr>
        <w:rPr>
          <w:rStyle w:val="SubtleEmphasis"/>
        </w:rPr>
      </w:pPr>
      <w:r w:rsidRPr="00C858FE">
        <w:rPr>
          <w:rStyle w:val="SubtleEmphasis"/>
        </w:rPr>
        <w:t>Return this form to the Chair of the Governance Committee.</w:t>
      </w:r>
    </w:p>
    <w:p w14:paraId="2BF834FB" w14:textId="77777777" w:rsidR="00941F2A" w:rsidRDefault="00941F2A" w:rsidP="00941F2A"/>
    <w:sectPr w:rsidR="00941F2A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8617D2" w14:textId="77777777" w:rsidR="008F0DCB" w:rsidRDefault="008F0DCB" w:rsidP="007448FA">
      <w:pPr>
        <w:spacing w:before="0" w:after="0" w:line="240" w:lineRule="auto"/>
      </w:pPr>
      <w:r>
        <w:separator/>
      </w:r>
    </w:p>
  </w:endnote>
  <w:endnote w:type="continuationSeparator" w:id="0">
    <w:p w14:paraId="0540FE25" w14:textId="77777777" w:rsidR="008F0DCB" w:rsidRDefault="008F0DCB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49A9A2F4-9395-4C0D-9C45-4C576481CDB6}"/>
    <w:embedBold r:id="rId2" w:fontKey="{E181880A-86FB-4B5B-B21B-74B1B2982BBD}"/>
    <w:embedItalic r:id="rId3" w:fontKey="{966DAB9F-404D-488C-8A45-0095DEE62D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7355A46-C46D-43BB-9661-D20393458968}"/>
    <w:embedBold r:id="rId5" w:fontKey="{C01BDECF-5D1F-45A0-89CB-587E19FE3CBB}"/>
    <w:embedItalic r:id="rId6" w:fontKey="{5C3A8002-7B30-4D6B-B0BF-3078C4B034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AD106" w14:textId="77777777" w:rsidR="00FC57C0" w:rsidRDefault="00FC57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498218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1081B3" w14:textId="623A4A94" w:rsidR="00FC57C0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3EAA1E69" wp14:editId="22D7DD8A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="00172F86" w:rsidRPr="00172F86">
      <w:rPr>
        <w:rStyle w:val="Hyperlink"/>
        <w:sz w:val="16"/>
        <w:szCs w:val="16"/>
        <w:u w:val="none"/>
      </w:rPr>
      <w:t xml:space="preserve">, </w:t>
    </w:r>
    <w:r w:rsidR="00172F86"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984579" w14:textId="77777777" w:rsidR="00FC57C0" w:rsidRDefault="00FC57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78FABB" w14:textId="77777777" w:rsidR="008F0DCB" w:rsidRDefault="008F0DCB" w:rsidP="007448FA">
      <w:pPr>
        <w:spacing w:before="0" w:after="0" w:line="240" w:lineRule="auto"/>
      </w:pPr>
      <w:r>
        <w:separator/>
      </w:r>
    </w:p>
  </w:footnote>
  <w:footnote w:type="continuationSeparator" w:id="0">
    <w:p w14:paraId="47A2D3F8" w14:textId="77777777" w:rsidR="008F0DCB" w:rsidRDefault="008F0DCB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3E84D" w14:textId="77777777" w:rsidR="00FC57C0" w:rsidRDefault="00FC57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B8CB6C" w14:textId="77777777" w:rsidR="00FC57C0" w:rsidRDefault="00FC57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CBE68" w14:textId="77777777" w:rsidR="00FC57C0" w:rsidRDefault="00FC57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2614374">
    <w:abstractNumId w:val="3"/>
  </w:num>
  <w:num w:numId="2" w16cid:durableId="280384039">
    <w:abstractNumId w:val="2"/>
  </w:num>
  <w:num w:numId="3" w16cid:durableId="1226800250">
    <w:abstractNumId w:val="6"/>
  </w:num>
  <w:num w:numId="4" w16cid:durableId="1197504270">
    <w:abstractNumId w:val="5"/>
  </w:num>
  <w:num w:numId="5" w16cid:durableId="1051462783">
    <w:abstractNumId w:val="5"/>
  </w:num>
  <w:num w:numId="6" w16cid:durableId="981688658">
    <w:abstractNumId w:val="4"/>
  </w:num>
  <w:num w:numId="7" w16cid:durableId="1599830404">
    <w:abstractNumId w:val="0"/>
  </w:num>
  <w:num w:numId="8" w16cid:durableId="954170663">
    <w:abstractNumId w:val="0"/>
  </w:num>
  <w:num w:numId="9" w16cid:durableId="1738550365">
    <w:abstractNumId w:val="0"/>
  </w:num>
  <w:num w:numId="10" w16cid:durableId="904412380">
    <w:abstractNumId w:val="0"/>
  </w:num>
  <w:num w:numId="11" w16cid:durableId="691803623">
    <w:abstractNumId w:val="0"/>
  </w:num>
  <w:num w:numId="12" w16cid:durableId="2048751594">
    <w:abstractNumId w:val="0"/>
  </w:num>
  <w:num w:numId="13" w16cid:durableId="277376308">
    <w:abstractNumId w:val="1"/>
  </w:num>
  <w:num w:numId="14" w16cid:durableId="351612583">
    <w:abstractNumId w:val="0"/>
  </w:num>
  <w:num w:numId="15" w16cid:durableId="1698771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F2A"/>
    <w:rsid w:val="00131618"/>
    <w:rsid w:val="00172F86"/>
    <w:rsid w:val="00184BDF"/>
    <w:rsid w:val="001938EC"/>
    <w:rsid w:val="00296A33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6418D"/>
    <w:rsid w:val="0086546D"/>
    <w:rsid w:val="008B0C17"/>
    <w:rsid w:val="008F0DCB"/>
    <w:rsid w:val="00903176"/>
    <w:rsid w:val="00917F90"/>
    <w:rsid w:val="00941F2A"/>
    <w:rsid w:val="009C6B01"/>
    <w:rsid w:val="00A13F25"/>
    <w:rsid w:val="00A15FA0"/>
    <w:rsid w:val="00A910A6"/>
    <w:rsid w:val="00AC3D6F"/>
    <w:rsid w:val="00B947DC"/>
    <w:rsid w:val="00C858FE"/>
    <w:rsid w:val="00CD63F8"/>
    <w:rsid w:val="00D07ADF"/>
    <w:rsid w:val="00D92915"/>
    <w:rsid w:val="00DE7795"/>
    <w:rsid w:val="00E65482"/>
    <w:rsid w:val="00F10349"/>
    <w:rsid w:val="00F11410"/>
    <w:rsid w:val="00FC5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95B9DC"/>
  <w15:chartTrackingRefBased/>
  <w15:docId w15:val="{2512C7E2-58E6-4046-AF53-FB3ED548E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941F2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6E9B50-9282-4B78-8755-45D708B9FFA9}">
  <ds:schemaRefs>
    <ds:schemaRef ds:uri="http://schemas.microsoft.com/office/2006/metadata/properties"/>
    <ds:schemaRef ds:uri="http://schemas.microsoft.com/office/infopath/2007/PartnerControls"/>
    <ds:schemaRef ds:uri="6ccbe38b-1a20-46da-8aaa-80461f379b6f"/>
    <ds:schemaRef ds:uri="a9643071-28cc-44d5-b501-aa6025d1b200"/>
  </ds:schemaRefs>
</ds:datastoreItem>
</file>

<file path=customXml/itemProps2.xml><?xml version="1.0" encoding="utf-8"?>
<ds:datastoreItem xmlns:ds="http://schemas.openxmlformats.org/officeDocument/2006/customXml" ds:itemID="{5F763DAF-798E-4903-9CDA-10E7E8E61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FC1F682-4A87-4F44-B72F-1AB1714094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12</TotalTime>
  <Pages>2</Pages>
  <Words>302</Words>
  <Characters>1572</Characters>
  <Application>Microsoft Office Word</Application>
  <DocSecurity>0</DocSecurity>
  <Lines>23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Referral And Information Sheet for Potential Board Members</dc:title>
  <dc:subject/>
  <dc:creator>Info@nhnonprofits.org</dc:creator>
  <cp:keywords/>
  <dc:description/>
  <cp:lastModifiedBy>Susan Dumais</cp:lastModifiedBy>
  <cp:revision>5</cp:revision>
  <dcterms:created xsi:type="dcterms:W3CDTF">2021-10-22T15:05:00Z</dcterms:created>
  <dcterms:modified xsi:type="dcterms:W3CDTF">2024-12-13T19:57:00Z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  <property fmtid="{D5CDD505-2E9C-101B-9397-08002B2CF9AE}" pid="3" name="MediaServiceImageTags">
    <vt:lpwstr/>
  </property>
</Properties>
</file>