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0CB5C" w14:textId="2E68FD69" w:rsidR="00A952DB" w:rsidRDefault="00A952DB" w:rsidP="00A952DB">
      <w:pPr>
        <w:pStyle w:val="Title"/>
      </w:pPr>
      <w:r>
        <w:t>Board Member Profile Worksheet</w:t>
      </w:r>
    </w:p>
    <w:p w14:paraId="6988CB39" w14:textId="05565D21" w:rsidR="00B947DC" w:rsidRDefault="00A952DB" w:rsidP="00A952DB">
      <w:pPr>
        <w:spacing w:before="120" w:after="120" w:line="240" w:lineRule="auto"/>
      </w:pPr>
      <w:r>
        <w:t xml:space="preserve">Use the grid to give you a visual picture of the current composition of your board, and identify the skill sets you already have. Assign a current board member’s name to each column.  Each member of the governance committee should complete the profile of </w:t>
      </w:r>
      <w:proofErr w:type="gramStart"/>
      <w:r>
        <w:t>each individual</w:t>
      </w:r>
      <w:proofErr w:type="gramEnd"/>
      <w:r>
        <w:t xml:space="preserve"> to the best of his/her ability.  </w:t>
      </w:r>
    </w:p>
    <w:tbl>
      <w:tblPr>
        <w:tblStyle w:val="NewBranding"/>
        <w:tblW w:w="9733" w:type="dxa"/>
        <w:tblLook w:val="0620" w:firstRow="1" w:lastRow="0" w:firstColumn="0" w:lastColumn="0" w:noHBand="1" w:noVBand="1"/>
      </w:tblPr>
      <w:tblGrid>
        <w:gridCol w:w="2605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A952DB" w14:paraId="605C1B84" w14:textId="33C6539D" w:rsidTr="00A95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72"/>
        </w:trPr>
        <w:tc>
          <w:tcPr>
            <w:tcW w:w="2605" w:type="dxa"/>
            <w:tcBorders>
              <w:bottom w:val="single" w:sz="8" w:space="0" w:color="auto"/>
            </w:tcBorders>
            <w:vAlign w:val="bottom"/>
          </w:tcPr>
          <w:p w14:paraId="7DD1F39A" w14:textId="0D0EC3A2" w:rsidR="00A952DB" w:rsidRDefault="00A952DB" w:rsidP="00A952DB">
            <w:r>
              <w:t>Characteristic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7A7B475D" w14:textId="629D98DB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Joe Smith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66DB4B1" w14:textId="19415742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Jane Doe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19B9D886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09B4479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42AA366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2CB677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04CC07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7B8010E2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A827E6F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B393E57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3E197D87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</w:tr>
      <w:tr w:rsidR="00A952DB" w14:paraId="63F00700" w14:textId="72F1696C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988805" w14:textId="58C34CEE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Age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A7055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884355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30026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7CEDDD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62079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F2ABF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6BB793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2641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665C1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E7513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424998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2F3D2F" w14:paraId="612196B4" w14:textId="77777777" w:rsidTr="002F3D2F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7E599" w14:textId="64E36FF8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Under 30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C009E2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47DAC5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A0B631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7A751B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EB57AA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8ED9D8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47F915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2B444B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E7A46C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9BB666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B147F0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53D18F6" w14:textId="5B22C05C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9858C" w14:textId="69F8529D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</w:t>
            </w:r>
            <w:r w:rsidR="002F3D2F">
              <w:rPr>
                <w:sz w:val="18"/>
                <w:szCs w:val="18"/>
              </w:rPr>
              <w:t>31-50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95154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E92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14B7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B33B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ADD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E133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43C4E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E593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A6DF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9E08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719D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8C938B9" w14:textId="1BB750E8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385FD" w14:textId="19324AFB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</w:t>
            </w:r>
            <w:r w:rsidR="002F3D2F">
              <w:rPr>
                <w:sz w:val="18"/>
                <w:szCs w:val="18"/>
              </w:rPr>
              <w:t>51</w:t>
            </w:r>
            <w:r w:rsidRPr="00A952DB">
              <w:rPr>
                <w:sz w:val="18"/>
                <w:szCs w:val="18"/>
              </w:rPr>
              <w:t xml:space="preserve"> - 65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7EE9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9BD4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E0D4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02C2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A48A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1236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7007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92F2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79B2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86DA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37FE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1C3B12A" w14:textId="789D96E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1CCB3" w14:textId="2224BDA6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Over 65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6D16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C6F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150B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24F0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6F860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4BDD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A4978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62AE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316A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8CC8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B11F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FF1250F" w14:textId="64FBF52F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B705ACB" w14:textId="768C5C9F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Gender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5802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B770A8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0DB075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DB4DCC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E86D87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2C52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D7669A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2BFE27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F9FE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B7986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B5DC01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42BED34" w14:textId="569F200D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79202" w14:textId="5006DCD4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Cis Female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91D3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35D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F03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6A21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63EE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6F9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9EE8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1B92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9D80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CFF5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BF4A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93160CA" w14:textId="79A4D0C1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79DD0" w14:textId="21EB249D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Cis 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DF7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45E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191E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60E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A98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BBDB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79B18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9B79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E96E2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3B9B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787E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C8CEEF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52316" w14:textId="70F313EC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Trans Female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FD4B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1370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884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01DD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66F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998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4985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612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46C3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385D5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1808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86EB1B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E33EE" w14:textId="385028B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Trans 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B0F9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133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8D91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D77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E4779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CDC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457B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53E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34C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9AD2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88FD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2CA999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662A7F" w14:textId="7635CDC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Gender Non-Binary/GNC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91D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90AE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2F7F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E6D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370F1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B7C1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44C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35B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9D6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7065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C8D6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6FE4E9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4B5C8" w14:textId="0923AC4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Other: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E6CA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C43C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1DB3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40C0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F093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2640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4CF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E91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993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B6D5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D8E0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9F0911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C7B09C" w14:textId="0498EB9F" w:rsidR="00A952DB" w:rsidRPr="00A952DB" w:rsidRDefault="00134C61" w:rsidP="00A952D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Race/Ethnicity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FCF36C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B76200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DB87AC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94BC96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7AB12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EB60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CF2B85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97DE8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33DC9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DA318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4F2995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44BAAAC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E854A" w14:textId="30C4DFB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African American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C5B5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93B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232B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1319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C71D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40B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1782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AAC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66E9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DC2D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7A0A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14A7DB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D3A83" w14:textId="4CC36ABC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Asian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A7F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FB1D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759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18A4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199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AA0A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31C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D234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CEDD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0C21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B61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E46049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834FE" w14:textId="7FE290C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Caucasian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5BF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4F9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D57A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C5A0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9FBC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035A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DEB2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3742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2B404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E9EC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E9C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6A692D5D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2D3AC" w14:textId="31D80984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Latino/a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F28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4429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CC1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923F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4D4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5A1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77F4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B7B9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07EB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9CA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98C92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A8DD2D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6FB93" w14:textId="7ABE643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Native Hawaiian or Other Pacific Islander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DFB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B750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9E6E6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DA3A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B454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1CD2C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F52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A628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0286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BD4E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2C2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7D3E93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9B665" w14:textId="24192379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Other: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71C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981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720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6D55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2B7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7ED9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1E3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D35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600F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FF5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471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C51AE7A" w14:textId="77777777" w:rsidTr="006820D3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40F23E8" w14:textId="695DE91F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Sexual Orientation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3E14D7A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5662520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AAB145E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0392887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BD4765E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CDDE40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4D3F884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F1D3CB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256E58C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AB0D452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CE2AED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65BD738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390337" w14:textId="59F4C245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Bisexual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D0D7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AD98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748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1CB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C7A6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5C380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F36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83B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CF2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E71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B1D3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684C61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5646C" w14:textId="696842B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A82F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FF2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6BD4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0B5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FC3A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BE3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0BC7B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FA527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3B3B1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58A6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ACC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2E5036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45AC15" w14:textId="728FED6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Lesbian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77B7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787C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44161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064F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D63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5631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17971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0D15F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17EA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57EC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C65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238A2E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A74BAA" w14:textId="13AC278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Straight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E87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15C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F264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A429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90A0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615A7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9925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F726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514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DF4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981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F69DD4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DD751" w14:textId="5A3BE27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Other: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A089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8F5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B5B1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135A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85BD1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434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AC30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928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C11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0DAC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68FD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77A96A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BFD91F0" w14:textId="326485E5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Resources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9D4573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222A73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7568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23E0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870514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7EA803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4652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6CB035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54B80D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C9A6A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B0705E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5519FE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7BE03" w14:textId="2F844DDF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Money to give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122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659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B35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2EA37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413A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8F9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5E8F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69A6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5B78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F3E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5D74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30B1E8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2A103" w14:textId="5B127579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Access to money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C78FD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6C5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E4BD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2137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2580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0848C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CEFA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E1DE9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762F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CE9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F69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A1A70E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EFEF0AA" w14:textId="67B418B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Community Connections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563A62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E97AA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12849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375C3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7C922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A45A1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C5239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7095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3FAA5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ADC76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2C852B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C6302E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890F1" w14:textId="5D2DE15D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Area corporations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D47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8990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26E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C1C0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04D3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C7C9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4410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EE4A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AFFA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5CF0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528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40C7C5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4FD12" w14:textId="54C45AB4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Communities of faith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D52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E158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091F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D50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5FF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37B4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DE27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50A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D13B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A75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AD7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E0D5F9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02497E" w14:textId="0AFDAB4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lastRenderedPageBreak/>
              <w:t>Cultural organizations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A72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9DC2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75FF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69D80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0900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24B7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4DAE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8FD51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C6492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08A3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3839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B60C12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223292" w14:textId="167942CA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Entertainment Industry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FAD9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F10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FBC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BCD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257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0243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B5B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899D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EFB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2C79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F399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4C6B7DD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AC990" w14:textId="4503ECCA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Foundations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936D6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81AC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8E7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5D3B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93B2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E14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D3EAE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779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599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8EE4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E4B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A84EFB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B6F172" w14:textId="429FDE12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Local government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94A6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8911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9079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61A0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172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DEC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2D3E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673BE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0D1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B70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EBF7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5B8114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8F7F3" w14:textId="0A172678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Media outlets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CE1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A46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B72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0878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B08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5758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B55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DC60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B309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0899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AEC4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089697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45C01" w14:textId="352B7979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Organized labor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A6E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D53E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A8C9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513F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DDA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1B9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C0DE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336AE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901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8CB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79A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801F7D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63D6E" w14:textId="20DEFA7B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Trans / G</w:t>
            </w:r>
            <w:r w:rsidR="008E458A">
              <w:rPr>
                <w:sz w:val="18"/>
                <w:szCs w:val="18"/>
              </w:rPr>
              <w:t xml:space="preserve">ender </w:t>
            </w:r>
            <w:r w:rsidRPr="00134C61">
              <w:rPr>
                <w:sz w:val="18"/>
                <w:szCs w:val="18"/>
              </w:rPr>
              <w:t>N</w:t>
            </w:r>
            <w:r w:rsidR="008E458A">
              <w:rPr>
                <w:sz w:val="18"/>
                <w:szCs w:val="18"/>
              </w:rPr>
              <w:t>on-</w:t>
            </w:r>
            <w:r w:rsidRPr="00134C61">
              <w:rPr>
                <w:sz w:val="18"/>
                <w:szCs w:val="18"/>
              </w:rPr>
              <w:t>B</w:t>
            </w:r>
            <w:r w:rsidR="008E458A">
              <w:rPr>
                <w:sz w:val="18"/>
                <w:szCs w:val="18"/>
              </w:rPr>
              <w:t>inary</w:t>
            </w:r>
            <w:r w:rsidRPr="00134C61">
              <w:rPr>
                <w:sz w:val="18"/>
                <w:szCs w:val="18"/>
              </w:rPr>
              <w:t xml:space="preserve"> / G</w:t>
            </w:r>
            <w:r w:rsidR="008E458A">
              <w:rPr>
                <w:sz w:val="18"/>
                <w:szCs w:val="18"/>
              </w:rPr>
              <w:t xml:space="preserve">ender </w:t>
            </w:r>
            <w:r w:rsidRPr="00134C61">
              <w:rPr>
                <w:sz w:val="18"/>
                <w:szCs w:val="18"/>
              </w:rPr>
              <w:t>N</w:t>
            </w:r>
            <w:r w:rsidR="008E458A">
              <w:rPr>
                <w:sz w:val="18"/>
                <w:szCs w:val="18"/>
              </w:rPr>
              <w:t>on-</w:t>
            </w:r>
            <w:r w:rsidRPr="00134C61">
              <w:rPr>
                <w:sz w:val="18"/>
                <w:szCs w:val="18"/>
              </w:rPr>
              <w:t>C</w:t>
            </w:r>
            <w:r w:rsidR="008E458A">
              <w:rPr>
                <w:sz w:val="18"/>
                <w:szCs w:val="18"/>
              </w:rPr>
              <w:t>onforming</w:t>
            </w:r>
            <w:r w:rsidRPr="00134C61">
              <w:rPr>
                <w:sz w:val="18"/>
                <w:szCs w:val="18"/>
              </w:rPr>
              <w:t xml:space="preserve">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4F6D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28E4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914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4CDE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FB4A1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5FF9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B16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5540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4BE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072C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A98B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A46B9C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09E7FD" w14:textId="2D8A2F42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African American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5B4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CC4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EC49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633F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3CC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068E0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324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3255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D20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0CB1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1AEEC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906B18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F0DB35" w14:textId="2943B338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Asian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163D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24D0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17A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1F1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731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4B8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31A8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8CFE4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429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A3F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84C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6AACF7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497A6" w14:textId="253F46A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Latino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A6F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B3EC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426B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F27A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224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3278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6FEA3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A069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BC64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D2F34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AE47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FA651A3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0A5380" w14:textId="07876B2A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Older adults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210B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743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98C5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FDD3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749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318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D2F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4E5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48E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E18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3FC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146B6E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219FB" w14:textId="7A299192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Young adults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B87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55B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246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23B2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3E0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0CA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00B4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CA2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17D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C6B0B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590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DE846C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D951A" w14:textId="27C2867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Rural/suburban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DB4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EED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EA29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0EF6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DD7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89E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2E5C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0652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AC79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B7EC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FECC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2F725E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83352" w14:textId="3A43DCCC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Entertainment Industry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57A2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9BE7D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9C30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BA58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B136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40F9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6DE0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0D2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CE55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B870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6D57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F828AD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B6456A8" w14:textId="06582040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Qualities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35D513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023B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6AB82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CA7D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F3A11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C39B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1ECB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07219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77FA0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63591C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253C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61F2EE6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2310E" w14:textId="53A34E09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Visionary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0CB8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D44B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2540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7DB2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BC07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311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E183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5412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AD4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67E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D6A9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92689C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D81D3" w14:textId="7159343B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Willingness to work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A52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7B999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127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8CE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825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F2E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3BB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80DD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EEF0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810D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6F3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8CE232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1542D" w14:textId="760CC076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Consensus builder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6FFF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57FD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72DC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42C1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C77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EA59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3389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EF5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9BBC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A6175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DB22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8DF467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11712C" w14:textId="21A7F9E0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Good Communicator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2F69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E12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C7CF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440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907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4660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BE53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4C59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D7D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C048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692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A70A73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8EEA1C" w14:textId="0F71B251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Areas of Expertise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B7F2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EDC99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5B07D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4770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AA689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7A85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9661EA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DB1BA7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2E0D01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59CE6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F4BCF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92D4B0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83E3D" w14:textId="44B6545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Finance and accounting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689D7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E19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CD3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2548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621C2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F05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720C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0AB5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8C4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BF5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7BE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77345D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D13D8" w14:textId="66A52B2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Fundraising—events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F08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292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E5D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D935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1944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58D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9F8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EE4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9BE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114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BB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6F1455E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A32EF" w14:textId="5757ECE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Fundraising—individuals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0DD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43F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4AB3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9CB4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747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90B2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DFF6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B243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75EA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55EB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8835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5D5CFB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DEE82F" w14:textId="73C1507D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Governance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E05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5E2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700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C218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E9BC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BA89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F8DC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F25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0A1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3232A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DE4F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84D2D7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27D08" w14:textId="761719D9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Human resources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3900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9E4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632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AB7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E93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AFF6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32E1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CDF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A95C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1EC5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4535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217251A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68AD7" w14:textId="6F4795C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Information technology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931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041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8B20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197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55E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768B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A8DA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34A2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1944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1A81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5ADE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51E5CF3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250E15" w14:textId="2849447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Law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A153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2DCE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DC26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876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E097A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60C4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0CA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141B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1AAD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14F94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AF2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A9CB96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4D649" w14:textId="1DD44EFE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Leadership development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D74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1051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DBFD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5660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B063C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F005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1AB09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61A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711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48586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7585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59476A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2FC4D" w14:textId="74E71DDE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Marketing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D5D24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143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AB6E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1FAC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E50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8A7F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D8A7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6863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8F8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B229A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3EB3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A0C3F3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37115" w14:textId="6171C54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Media relations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B5DA7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BDF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0B157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40EE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CEAD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93C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3D0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EAC3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1F8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803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D93D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F891E8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B56E3" w14:textId="64AB44A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Meeting procedures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1150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0DA8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D3C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DF557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DE31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3F72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DC6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551C3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808A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FC7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711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4C263CA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E776C" w14:textId="1976D76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Policy Development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8618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20BC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7995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7587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2273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07A4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B1A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016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562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0CF2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8CA3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C028BE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FF55A" w14:textId="7F3143A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Program evaluation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4530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27C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539B0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E2D1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56A6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FEC7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EDB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7DB0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961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AE1E7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D30F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61A40E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9C4D5" w14:textId="1FFC7BD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Program expertise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0D64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BA27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1D0C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3DB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6D43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2037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B16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437D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8EEB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00B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35D4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733567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368B00" w14:textId="3426AC0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Sales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F6CC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C9F7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DEF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8AFA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67B1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CB0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15F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A1F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779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96C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F2E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812B01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5E1EC0" w14:textId="23C279BE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Strategic Planning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E64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CBC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CBBF5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796B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DEA45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40CC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B00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8DF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204F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45F4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701F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AB7CCAD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48166" w14:textId="10F2E5E4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Other: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513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0A3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5BB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2D8A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1F54F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0A71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A58E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EE1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F92D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22D6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5CCA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CD825A9" w14:textId="77777777" w:rsidTr="003D1A81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4C64BA3" w14:textId="19A438E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 to Organization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65084B4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FFDB16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84B1D6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8A7263A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F723D7D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ADA3A6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C6BFCD5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5CF55F1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E20BADE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8ADB8F4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9D4E79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553A6F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0D5EAF" w14:textId="68959E38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Staff of Organization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F6445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9166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CC27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1522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B9F85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7F3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29D0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DFF80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3B0B9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7B0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B6E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36C7C66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4D8D0C" w14:textId="474FA7CB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Consumer of Organization Services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8F0B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81B0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211D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A34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A75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19F8D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C775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2B54F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86E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4BEC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7F77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577EE4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B20F0" w14:textId="5FCAAE3F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Former Consumer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B802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091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3DE4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69B9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BA72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85EF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FA4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7AE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D2BC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663B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A0A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A7364B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090C9" w14:textId="281F35C4" w:rsidR="00134C61" w:rsidRPr="00A952DB" w:rsidRDefault="008E458A" w:rsidP="008E458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Other: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F3D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A85C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CAA6D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6E681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BC4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D1D6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EF36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958E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4A8C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BB4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14C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5D3F6A91" w14:textId="77777777" w:rsidR="00A952DB" w:rsidRDefault="00A952DB" w:rsidP="00A952DB"/>
    <w:sectPr w:rsidR="00A952DB" w:rsidSect="00A952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296" w:bottom="720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ED2A9" w14:textId="77777777" w:rsidR="00A952DB" w:rsidRDefault="00A952DB" w:rsidP="007448FA">
      <w:pPr>
        <w:spacing w:before="0" w:after="0" w:line="240" w:lineRule="auto"/>
      </w:pPr>
      <w:r>
        <w:separator/>
      </w:r>
    </w:p>
  </w:endnote>
  <w:endnote w:type="continuationSeparator" w:id="0">
    <w:p w14:paraId="2625D386" w14:textId="77777777" w:rsidR="00A952DB" w:rsidRDefault="00A952D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C9F0725-6D72-4535-B905-48F39D71781E}"/>
    <w:embedBold r:id="rId2" w:fontKey="{CF4DA214-782C-4EA5-965E-075F402625DF}"/>
    <w:embedItalic r:id="rId3" w:fontKey="{83648E7E-6446-4458-BB45-C3396B0DDF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9DA86B-880A-410E-8497-922572D5FB4B}"/>
    <w:embedBold r:id="rId5" w:fontKey="{3F309DEF-C0AA-4864-9618-9A10DEF86C99}"/>
    <w:embedItalic r:id="rId6" w:fontKey="{E44F18D2-0AEB-42CE-B2B1-D3B62C9033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EEA7C" w14:textId="77777777" w:rsidR="004679AC" w:rsidRDefault="00467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08195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47E6DB" w14:textId="48535895" w:rsidR="00253FF3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CE030B6" wp14:editId="75DAC2BE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D476FC" w:rsidRPr="00D476FC">
      <w:rPr>
        <w:rStyle w:val="Hyperlink"/>
        <w:sz w:val="16"/>
        <w:szCs w:val="16"/>
        <w:u w:val="none"/>
      </w:rPr>
      <w:t xml:space="preserve">, </w:t>
    </w:r>
    <w:r w:rsidR="00D476FC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6F9B6" w14:textId="77777777" w:rsidR="004679AC" w:rsidRDefault="004679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93BE6" w14:textId="77777777" w:rsidR="00A952DB" w:rsidRDefault="00A952D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3F84042" w14:textId="77777777" w:rsidR="00A952DB" w:rsidRDefault="00A952D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4B229" w14:textId="77777777" w:rsidR="004679AC" w:rsidRDefault="004679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88132" w14:textId="77777777" w:rsidR="004679AC" w:rsidRDefault="004679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3F1CB" w14:textId="77777777" w:rsidR="004679AC" w:rsidRDefault="004679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98225">
    <w:abstractNumId w:val="3"/>
  </w:num>
  <w:num w:numId="2" w16cid:durableId="2064061847">
    <w:abstractNumId w:val="2"/>
  </w:num>
  <w:num w:numId="3" w16cid:durableId="1940596367">
    <w:abstractNumId w:val="6"/>
  </w:num>
  <w:num w:numId="4" w16cid:durableId="725028672">
    <w:abstractNumId w:val="5"/>
  </w:num>
  <w:num w:numId="5" w16cid:durableId="2122676697">
    <w:abstractNumId w:val="5"/>
  </w:num>
  <w:num w:numId="6" w16cid:durableId="1939096901">
    <w:abstractNumId w:val="4"/>
  </w:num>
  <w:num w:numId="7" w16cid:durableId="1517421765">
    <w:abstractNumId w:val="0"/>
  </w:num>
  <w:num w:numId="8" w16cid:durableId="1972057839">
    <w:abstractNumId w:val="0"/>
  </w:num>
  <w:num w:numId="9" w16cid:durableId="1486387708">
    <w:abstractNumId w:val="0"/>
  </w:num>
  <w:num w:numId="10" w16cid:durableId="1632327719">
    <w:abstractNumId w:val="0"/>
  </w:num>
  <w:num w:numId="11" w16cid:durableId="2134977568">
    <w:abstractNumId w:val="0"/>
  </w:num>
  <w:num w:numId="12" w16cid:durableId="612440632">
    <w:abstractNumId w:val="0"/>
  </w:num>
  <w:num w:numId="13" w16cid:durableId="1188762655">
    <w:abstractNumId w:val="1"/>
  </w:num>
  <w:num w:numId="14" w16cid:durableId="859974060">
    <w:abstractNumId w:val="0"/>
  </w:num>
  <w:num w:numId="15" w16cid:durableId="262615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DB"/>
    <w:rsid w:val="00007D61"/>
    <w:rsid w:val="00011C8C"/>
    <w:rsid w:val="00016B72"/>
    <w:rsid w:val="00022841"/>
    <w:rsid w:val="00024913"/>
    <w:rsid w:val="00032247"/>
    <w:rsid w:val="00045CC7"/>
    <w:rsid w:val="000539A6"/>
    <w:rsid w:val="00064EFC"/>
    <w:rsid w:val="0006735D"/>
    <w:rsid w:val="000707E7"/>
    <w:rsid w:val="00094E02"/>
    <w:rsid w:val="00096737"/>
    <w:rsid w:val="000A1BE6"/>
    <w:rsid w:val="000A366D"/>
    <w:rsid w:val="000B15BA"/>
    <w:rsid w:val="000C0743"/>
    <w:rsid w:val="000C7473"/>
    <w:rsid w:val="000E54FE"/>
    <w:rsid w:val="001036FD"/>
    <w:rsid w:val="00103A5D"/>
    <w:rsid w:val="0011139C"/>
    <w:rsid w:val="001142C7"/>
    <w:rsid w:val="001237B8"/>
    <w:rsid w:val="00131618"/>
    <w:rsid w:val="00133E5B"/>
    <w:rsid w:val="00134C61"/>
    <w:rsid w:val="00136107"/>
    <w:rsid w:val="001650F7"/>
    <w:rsid w:val="00171819"/>
    <w:rsid w:val="00177162"/>
    <w:rsid w:val="00181C24"/>
    <w:rsid w:val="00183AA3"/>
    <w:rsid w:val="0018412F"/>
    <w:rsid w:val="00184B81"/>
    <w:rsid w:val="001938EC"/>
    <w:rsid w:val="001A15A5"/>
    <w:rsid w:val="001B2C2E"/>
    <w:rsid w:val="001C06AD"/>
    <w:rsid w:val="001C1452"/>
    <w:rsid w:val="001C3693"/>
    <w:rsid w:val="001C3AB0"/>
    <w:rsid w:val="001D2228"/>
    <w:rsid w:val="001D4441"/>
    <w:rsid w:val="001D581B"/>
    <w:rsid w:val="001E26A5"/>
    <w:rsid w:val="001E7776"/>
    <w:rsid w:val="00232D36"/>
    <w:rsid w:val="00236400"/>
    <w:rsid w:val="002414D8"/>
    <w:rsid w:val="00253C8A"/>
    <w:rsid w:val="00253FF3"/>
    <w:rsid w:val="002617FC"/>
    <w:rsid w:val="00270A7F"/>
    <w:rsid w:val="00275F99"/>
    <w:rsid w:val="00291A96"/>
    <w:rsid w:val="00297E88"/>
    <w:rsid w:val="00297E9F"/>
    <w:rsid w:val="002A7E51"/>
    <w:rsid w:val="002B4070"/>
    <w:rsid w:val="002C2F87"/>
    <w:rsid w:val="002C5A9C"/>
    <w:rsid w:val="002C77C0"/>
    <w:rsid w:val="002E4294"/>
    <w:rsid w:val="002E74AB"/>
    <w:rsid w:val="002F3072"/>
    <w:rsid w:val="002F3D2F"/>
    <w:rsid w:val="002F73E4"/>
    <w:rsid w:val="0030226B"/>
    <w:rsid w:val="003022D4"/>
    <w:rsid w:val="00304812"/>
    <w:rsid w:val="00312A9D"/>
    <w:rsid w:val="00316EC4"/>
    <w:rsid w:val="00323DA7"/>
    <w:rsid w:val="00333ED3"/>
    <w:rsid w:val="003446F1"/>
    <w:rsid w:val="00361794"/>
    <w:rsid w:val="00362590"/>
    <w:rsid w:val="00366F7C"/>
    <w:rsid w:val="003714DD"/>
    <w:rsid w:val="00384378"/>
    <w:rsid w:val="0039092E"/>
    <w:rsid w:val="003939F2"/>
    <w:rsid w:val="00393FE1"/>
    <w:rsid w:val="003A1261"/>
    <w:rsid w:val="003B0206"/>
    <w:rsid w:val="003B4285"/>
    <w:rsid w:val="003B6D13"/>
    <w:rsid w:val="003C0A16"/>
    <w:rsid w:val="003D430F"/>
    <w:rsid w:val="003E31E5"/>
    <w:rsid w:val="003E5D68"/>
    <w:rsid w:val="003E69A2"/>
    <w:rsid w:val="003F52F2"/>
    <w:rsid w:val="00425176"/>
    <w:rsid w:val="004265DC"/>
    <w:rsid w:val="00432EA8"/>
    <w:rsid w:val="004437E7"/>
    <w:rsid w:val="00445C73"/>
    <w:rsid w:val="0044731F"/>
    <w:rsid w:val="0045199B"/>
    <w:rsid w:val="00460474"/>
    <w:rsid w:val="00467156"/>
    <w:rsid w:val="004679AC"/>
    <w:rsid w:val="00470B7C"/>
    <w:rsid w:val="00472A39"/>
    <w:rsid w:val="0047499A"/>
    <w:rsid w:val="00477A32"/>
    <w:rsid w:val="00480649"/>
    <w:rsid w:val="00481DEC"/>
    <w:rsid w:val="0049547D"/>
    <w:rsid w:val="00496AD1"/>
    <w:rsid w:val="004A1838"/>
    <w:rsid w:val="004A4AF8"/>
    <w:rsid w:val="004A5912"/>
    <w:rsid w:val="004B3FA4"/>
    <w:rsid w:val="004B6891"/>
    <w:rsid w:val="004B73C5"/>
    <w:rsid w:val="004C1E25"/>
    <w:rsid w:val="004C693E"/>
    <w:rsid w:val="004D7DEF"/>
    <w:rsid w:val="004E00D8"/>
    <w:rsid w:val="004E1A5A"/>
    <w:rsid w:val="004E4D00"/>
    <w:rsid w:val="004E562D"/>
    <w:rsid w:val="004E64B3"/>
    <w:rsid w:val="00513383"/>
    <w:rsid w:val="005148D4"/>
    <w:rsid w:val="00530381"/>
    <w:rsid w:val="00535D91"/>
    <w:rsid w:val="0053793F"/>
    <w:rsid w:val="00557EF7"/>
    <w:rsid w:val="005647D9"/>
    <w:rsid w:val="00582B5B"/>
    <w:rsid w:val="005860EE"/>
    <w:rsid w:val="00591F6A"/>
    <w:rsid w:val="00597950"/>
    <w:rsid w:val="005A4383"/>
    <w:rsid w:val="005D19EE"/>
    <w:rsid w:val="005D2A4D"/>
    <w:rsid w:val="005E3C83"/>
    <w:rsid w:val="005E42CD"/>
    <w:rsid w:val="005E4F3F"/>
    <w:rsid w:val="005E5CAA"/>
    <w:rsid w:val="005E69C7"/>
    <w:rsid w:val="005E6A92"/>
    <w:rsid w:val="005F1C60"/>
    <w:rsid w:val="0060261D"/>
    <w:rsid w:val="006205A2"/>
    <w:rsid w:val="00627905"/>
    <w:rsid w:val="00645153"/>
    <w:rsid w:val="00652902"/>
    <w:rsid w:val="006541D6"/>
    <w:rsid w:val="006615AA"/>
    <w:rsid w:val="00662D15"/>
    <w:rsid w:val="00664AB8"/>
    <w:rsid w:val="00666414"/>
    <w:rsid w:val="00666F21"/>
    <w:rsid w:val="006842E4"/>
    <w:rsid w:val="0068447E"/>
    <w:rsid w:val="006971E8"/>
    <w:rsid w:val="006B1F74"/>
    <w:rsid w:val="006D250C"/>
    <w:rsid w:val="006D2605"/>
    <w:rsid w:val="006D4EB4"/>
    <w:rsid w:val="006E0250"/>
    <w:rsid w:val="006E30BD"/>
    <w:rsid w:val="006E48F1"/>
    <w:rsid w:val="006E60D7"/>
    <w:rsid w:val="006E6C9E"/>
    <w:rsid w:val="006F26D3"/>
    <w:rsid w:val="006F2B33"/>
    <w:rsid w:val="00704089"/>
    <w:rsid w:val="0071234A"/>
    <w:rsid w:val="00712DAF"/>
    <w:rsid w:val="007147E0"/>
    <w:rsid w:val="007166D3"/>
    <w:rsid w:val="007278C5"/>
    <w:rsid w:val="00731118"/>
    <w:rsid w:val="00733C91"/>
    <w:rsid w:val="00744498"/>
    <w:rsid w:val="007448FA"/>
    <w:rsid w:val="0075412C"/>
    <w:rsid w:val="00777CDB"/>
    <w:rsid w:val="0078155D"/>
    <w:rsid w:val="007866EA"/>
    <w:rsid w:val="007B01E3"/>
    <w:rsid w:val="007B6BFB"/>
    <w:rsid w:val="007B79B9"/>
    <w:rsid w:val="007C63C9"/>
    <w:rsid w:val="007D0D35"/>
    <w:rsid w:val="007D4377"/>
    <w:rsid w:val="007E308C"/>
    <w:rsid w:val="007E3DBD"/>
    <w:rsid w:val="007E7D4C"/>
    <w:rsid w:val="008039FA"/>
    <w:rsid w:val="00810B78"/>
    <w:rsid w:val="00816134"/>
    <w:rsid w:val="00834643"/>
    <w:rsid w:val="00837B5E"/>
    <w:rsid w:val="00840AEC"/>
    <w:rsid w:val="00846371"/>
    <w:rsid w:val="00857B7B"/>
    <w:rsid w:val="0086418D"/>
    <w:rsid w:val="0086546D"/>
    <w:rsid w:val="00871343"/>
    <w:rsid w:val="00876574"/>
    <w:rsid w:val="00881248"/>
    <w:rsid w:val="00890D61"/>
    <w:rsid w:val="00893CB8"/>
    <w:rsid w:val="008B0C17"/>
    <w:rsid w:val="008E1769"/>
    <w:rsid w:val="008E3358"/>
    <w:rsid w:val="008E458A"/>
    <w:rsid w:val="008E7586"/>
    <w:rsid w:val="00903176"/>
    <w:rsid w:val="009038D8"/>
    <w:rsid w:val="00912721"/>
    <w:rsid w:val="00916C26"/>
    <w:rsid w:val="00917349"/>
    <w:rsid w:val="00917F90"/>
    <w:rsid w:val="00933496"/>
    <w:rsid w:val="00955F29"/>
    <w:rsid w:val="009664CC"/>
    <w:rsid w:val="009671C7"/>
    <w:rsid w:val="009760E4"/>
    <w:rsid w:val="00976A56"/>
    <w:rsid w:val="00981788"/>
    <w:rsid w:val="00983917"/>
    <w:rsid w:val="009C6B01"/>
    <w:rsid w:val="009D0591"/>
    <w:rsid w:val="009D3F6D"/>
    <w:rsid w:val="009F0055"/>
    <w:rsid w:val="009F052E"/>
    <w:rsid w:val="009F1EE2"/>
    <w:rsid w:val="00A05415"/>
    <w:rsid w:val="00A12899"/>
    <w:rsid w:val="00A13F25"/>
    <w:rsid w:val="00A145E3"/>
    <w:rsid w:val="00A15FA0"/>
    <w:rsid w:val="00A32074"/>
    <w:rsid w:val="00A334E9"/>
    <w:rsid w:val="00A441F7"/>
    <w:rsid w:val="00A558FA"/>
    <w:rsid w:val="00A572F3"/>
    <w:rsid w:val="00A62386"/>
    <w:rsid w:val="00A658AD"/>
    <w:rsid w:val="00A71FE1"/>
    <w:rsid w:val="00A7452B"/>
    <w:rsid w:val="00A8637A"/>
    <w:rsid w:val="00A87024"/>
    <w:rsid w:val="00A910A6"/>
    <w:rsid w:val="00A952DB"/>
    <w:rsid w:val="00A9627B"/>
    <w:rsid w:val="00AA0EA9"/>
    <w:rsid w:val="00AA322A"/>
    <w:rsid w:val="00AA4100"/>
    <w:rsid w:val="00AA4FD0"/>
    <w:rsid w:val="00AB1D92"/>
    <w:rsid w:val="00AB6196"/>
    <w:rsid w:val="00AC1CBE"/>
    <w:rsid w:val="00AC41BF"/>
    <w:rsid w:val="00AC5324"/>
    <w:rsid w:val="00AC6353"/>
    <w:rsid w:val="00AC7F68"/>
    <w:rsid w:val="00AD3DF2"/>
    <w:rsid w:val="00AE434A"/>
    <w:rsid w:val="00AF0034"/>
    <w:rsid w:val="00AF2912"/>
    <w:rsid w:val="00B06932"/>
    <w:rsid w:val="00B2551E"/>
    <w:rsid w:val="00B329F8"/>
    <w:rsid w:val="00B3378D"/>
    <w:rsid w:val="00B34BFE"/>
    <w:rsid w:val="00B65EB6"/>
    <w:rsid w:val="00B947DC"/>
    <w:rsid w:val="00BC3C59"/>
    <w:rsid w:val="00BC5539"/>
    <w:rsid w:val="00BD029E"/>
    <w:rsid w:val="00BD0C40"/>
    <w:rsid w:val="00BE20B0"/>
    <w:rsid w:val="00BE46C0"/>
    <w:rsid w:val="00BE4C88"/>
    <w:rsid w:val="00C00FEE"/>
    <w:rsid w:val="00C03875"/>
    <w:rsid w:val="00C1327E"/>
    <w:rsid w:val="00C1582A"/>
    <w:rsid w:val="00C220AC"/>
    <w:rsid w:val="00C31AFC"/>
    <w:rsid w:val="00C3378B"/>
    <w:rsid w:val="00C50DCB"/>
    <w:rsid w:val="00C543EE"/>
    <w:rsid w:val="00C61558"/>
    <w:rsid w:val="00C7155F"/>
    <w:rsid w:val="00C72F62"/>
    <w:rsid w:val="00C771C3"/>
    <w:rsid w:val="00C808D0"/>
    <w:rsid w:val="00C81072"/>
    <w:rsid w:val="00C824FC"/>
    <w:rsid w:val="00C83629"/>
    <w:rsid w:val="00C87289"/>
    <w:rsid w:val="00C915F1"/>
    <w:rsid w:val="00C969A8"/>
    <w:rsid w:val="00CA0CC6"/>
    <w:rsid w:val="00CB444D"/>
    <w:rsid w:val="00CB4C2B"/>
    <w:rsid w:val="00CB730B"/>
    <w:rsid w:val="00CD17C8"/>
    <w:rsid w:val="00CD2180"/>
    <w:rsid w:val="00CD63F8"/>
    <w:rsid w:val="00CE2FC1"/>
    <w:rsid w:val="00CE481D"/>
    <w:rsid w:val="00CE7F75"/>
    <w:rsid w:val="00CF2E35"/>
    <w:rsid w:val="00D07ADF"/>
    <w:rsid w:val="00D20554"/>
    <w:rsid w:val="00D245BB"/>
    <w:rsid w:val="00D3078D"/>
    <w:rsid w:val="00D32685"/>
    <w:rsid w:val="00D33C8F"/>
    <w:rsid w:val="00D35004"/>
    <w:rsid w:val="00D4652F"/>
    <w:rsid w:val="00D476FC"/>
    <w:rsid w:val="00D64325"/>
    <w:rsid w:val="00D76C08"/>
    <w:rsid w:val="00D92915"/>
    <w:rsid w:val="00DA79CD"/>
    <w:rsid w:val="00DB210C"/>
    <w:rsid w:val="00DB343F"/>
    <w:rsid w:val="00DC0D45"/>
    <w:rsid w:val="00DC1586"/>
    <w:rsid w:val="00DC3D57"/>
    <w:rsid w:val="00DD56E3"/>
    <w:rsid w:val="00DE2572"/>
    <w:rsid w:val="00DE7795"/>
    <w:rsid w:val="00DF1DE2"/>
    <w:rsid w:val="00DF6C53"/>
    <w:rsid w:val="00E0434A"/>
    <w:rsid w:val="00E12F39"/>
    <w:rsid w:val="00E2326F"/>
    <w:rsid w:val="00E23314"/>
    <w:rsid w:val="00E371A7"/>
    <w:rsid w:val="00E44DC9"/>
    <w:rsid w:val="00E608BF"/>
    <w:rsid w:val="00E629EF"/>
    <w:rsid w:val="00E6481E"/>
    <w:rsid w:val="00E65482"/>
    <w:rsid w:val="00E6781E"/>
    <w:rsid w:val="00E80F7C"/>
    <w:rsid w:val="00E8162B"/>
    <w:rsid w:val="00E81693"/>
    <w:rsid w:val="00E83229"/>
    <w:rsid w:val="00E87438"/>
    <w:rsid w:val="00E90B85"/>
    <w:rsid w:val="00E94EDF"/>
    <w:rsid w:val="00EB749B"/>
    <w:rsid w:val="00EC0121"/>
    <w:rsid w:val="00EC0B47"/>
    <w:rsid w:val="00EC3754"/>
    <w:rsid w:val="00EC5C66"/>
    <w:rsid w:val="00EC6B4F"/>
    <w:rsid w:val="00ED1AF7"/>
    <w:rsid w:val="00ED2DC5"/>
    <w:rsid w:val="00EE3D7D"/>
    <w:rsid w:val="00EF183A"/>
    <w:rsid w:val="00EF28C3"/>
    <w:rsid w:val="00F0154F"/>
    <w:rsid w:val="00F02A5E"/>
    <w:rsid w:val="00F03751"/>
    <w:rsid w:val="00F04D47"/>
    <w:rsid w:val="00F10349"/>
    <w:rsid w:val="00F24AA7"/>
    <w:rsid w:val="00F262C6"/>
    <w:rsid w:val="00F26CF2"/>
    <w:rsid w:val="00F309BF"/>
    <w:rsid w:val="00F36FBB"/>
    <w:rsid w:val="00F41A2D"/>
    <w:rsid w:val="00F43EEB"/>
    <w:rsid w:val="00F52EA3"/>
    <w:rsid w:val="00F563EB"/>
    <w:rsid w:val="00F607D6"/>
    <w:rsid w:val="00F6284B"/>
    <w:rsid w:val="00F76208"/>
    <w:rsid w:val="00F8151F"/>
    <w:rsid w:val="00F84C90"/>
    <w:rsid w:val="00F876F0"/>
    <w:rsid w:val="00FC1AA1"/>
    <w:rsid w:val="00FC3EB8"/>
    <w:rsid w:val="00FD1F3E"/>
    <w:rsid w:val="00FE2356"/>
    <w:rsid w:val="00F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BD004"/>
  <w15:chartTrackingRefBased/>
  <w15:docId w15:val="{D74FB4C5-DAA2-4798-A910-DEFD8A86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2DB"/>
    <w:pPr>
      <w:spacing w:line="30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952D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F6A4A0-C641-4982-86BF-C23551529C5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64D6AEC3-E86B-4A62-A9EF-25CF13C273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81A2A3-7D84-4333-9F58-A319EA476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3</Pages>
  <Words>360</Words>
  <Characters>2078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Member Profile Worksheet</vt:lpstr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Member Profile Worksheet</dc:title>
  <dc:subject/>
  <dc:creator>Info@nhnonprofits.org</dc:creator>
  <cp:keywords/>
  <dc:description/>
  <cp:lastModifiedBy>Susan Dumais</cp:lastModifiedBy>
  <cp:revision>4</cp:revision>
  <dcterms:created xsi:type="dcterms:W3CDTF">2024-02-21T14:51:00Z</dcterms:created>
  <dcterms:modified xsi:type="dcterms:W3CDTF">2024-12-13T19:56:00Z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12852600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  <property fmtid="{D5CDD505-2E9C-101B-9397-08002B2CF9AE}" pid="6" name="MediaServiceImageTags">
    <vt:lpwstr/>
  </property>
</Properties>
</file>