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A8F64" w14:textId="74A4136D" w:rsidR="009E51CB" w:rsidRDefault="009E51CB" w:rsidP="009E51CB">
      <w:pPr>
        <w:pStyle w:val="Title"/>
      </w:pPr>
      <w:r>
        <w:t>Audit Committee Checklist</w:t>
      </w:r>
      <w:r>
        <w:rPr>
          <w:rStyle w:val="FootnoteReference"/>
        </w:rPr>
        <w:footnoteReference w:id="1"/>
      </w:r>
    </w:p>
    <w:p w14:paraId="3EDBE6D7" w14:textId="77777777" w:rsidR="009E51CB" w:rsidRPr="009E51CB" w:rsidRDefault="009E51CB" w:rsidP="009E51CB">
      <w:pPr>
        <w:pStyle w:val="Subtitle"/>
        <w:rPr>
          <w:sz w:val="28"/>
          <w:szCs w:val="18"/>
        </w:rPr>
      </w:pPr>
      <w:r w:rsidRPr="009E51CB">
        <w:rPr>
          <w:sz w:val="28"/>
          <w:szCs w:val="18"/>
        </w:rPr>
        <w:t>IS YOUR ORGANIZATION’S AUDIT COMMITTEE ASKING THE RIGHT QUESTIONS?</w:t>
      </w:r>
    </w:p>
    <w:p w14:paraId="18AF3393" w14:textId="63D5764B" w:rsidR="00B947DC" w:rsidRDefault="009E51CB" w:rsidP="009E51CB">
      <w:r>
        <w:t xml:space="preserve"> Use this checklist to review your process.</w:t>
      </w:r>
      <w:r w:rsidR="00886CC4">
        <w:t xml:space="preserve"> Make notes as needed in the appropriate rows.</w:t>
      </w:r>
    </w:p>
    <w:tbl>
      <w:tblPr>
        <w:tblStyle w:val="NewBranding"/>
        <w:tblW w:w="0" w:type="auto"/>
        <w:tblCellMar>
          <w:top w:w="72" w:type="dxa"/>
          <w:bottom w:w="72" w:type="dxa"/>
        </w:tblCellMar>
        <w:tblLook w:val="0620" w:firstRow="1" w:lastRow="0" w:firstColumn="0" w:lastColumn="0" w:noHBand="1" w:noVBand="1"/>
      </w:tblPr>
      <w:tblGrid>
        <w:gridCol w:w="472"/>
        <w:gridCol w:w="5553"/>
        <w:gridCol w:w="3545"/>
      </w:tblGrid>
      <w:tr w:rsidR="009E51CB" w14:paraId="3F171630" w14:textId="77777777" w:rsidTr="009E51CB">
        <w:trPr>
          <w:cnfStyle w:val="100000000000" w:firstRow="1" w:lastRow="0" w:firstColumn="0" w:lastColumn="0" w:oddVBand="0" w:evenVBand="0" w:oddHBand="0" w:evenHBand="0" w:firstRowFirstColumn="0" w:firstRowLastColumn="0" w:lastRowFirstColumn="0" w:lastRowLastColumn="0"/>
        </w:trPr>
        <w:tc>
          <w:tcPr>
            <w:tcW w:w="472" w:type="dxa"/>
          </w:tcPr>
          <w:p w14:paraId="5D365A64" w14:textId="77777777" w:rsidR="009E51CB" w:rsidRDefault="009E51CB" w:rsidP="009E51CB"/>
        </w:tc>
        <w:tc>
          <w:tcPr>
            <w:tcW w:w="5553" w:type="dxa"/>
          </w:tcPr>
          <w:p w14:paraId="09369163" w14:textId="12F54631" w:rsidR="009E51CB" w:rsidRDefault="009E51CB" w:rsidP="009E51CB">
            <w:r>
              <w:t>Financial Accounting</w:t>
            </w:r>
          </w:p>
        </w:tc>
        <w:tc>
          <w:tcPr>
            <w:tcW w:w="3545" w:type="dxa"/>
          </w:tcPr>
          <w:p w14:paraId="0D743B64" w14:textId="77777777" w:rsidR="009E51CB" w:rsidRDefault="009E51CB" w:rsidP="009E51CB"/>
        </w:tc>
      </w:tr>
      <w:tr w:rsidR="009E51CB" w14:paraId="061E5730"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B0561" w14:textId="174A76F4" w:rsidR="009E51CB" w:rsidRDefault="009E51CB" w:rsidP="009E51CB">
            <w:r w:rsidRPr="00254A3A">
              <w:t>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B36C1" w14:textId="19703E50" w:rsidR="009E51CB" w:rsidRDefault="009E51CB" w:rsidP="009E51CB">
            <w:r w:rsidRPr="00387301">
              <w:t xml:space="preserve">How adequate are the organization’s internal controls in general?    </w:t>
            </w:r>
          </w:p>
          <w:p w14:paraId="6101E009" w14:textId="021342FB" w:rsidR="009E51CB" w:rsidRDefault="00D96612" w:rsidP="009E51CB">
            <w:r>
              <w:br/>
            </w:r>
            <w:r w:rsidR="009E51CB" w:rsidRPr="00387301">
              <w:t>Have the auditors made any recommendations for improvements in controls? What were they? Why weren’t these problems discovered and fixed before the auditors noticed them?</w:t>
            </w:r>
          </w:p>
          <w:p w14:paraId="68CA4130" w14:textId="37FD4856" w:rsidR="009E51CB" w:rsidRDefault="00D96612" w:rsidP="009E51CB">
            <w:r>
              <w:br/>
            </w:r>
            <w:r w:rsidR="009E51CB" w:rsidRPr="00387301">
              <w:t>Have these recommendations been implemented? If not, why?</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3BE75" w14:textId="77777777" w:rsidR="009E51CB" w:rsidRDefault="009E51CB" w:rsidP="009E51CB"/>
        </w:tc>
      </w:tr>
      <w:tr w:rsidR="009E51CB" w14:paraId="64423F0A"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38741" w14:textId="1EC21AB3" w:rsidR="009E51CB" w:rsidRDefault="009E51CB" w:rsidP="009E51CB">
            <w:r w:rsidRPr="00254A3A">
              <w:t>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8B902" w14:textId="52A9A12C" w:rsidR="009E51CB" w:rsidRDefault="009E51CB" w:rsidP="009E51CB">
            <w:r w:rsidRPr="00387301">
              <w:t>Why did current ratio increase or decrease so much from last year? Are our key sources of revenue rising or falling (either in absolute dollars or as a percentage of a key comparative figure), and why? Same for types of expenses – especially personnel costs.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E46E2" w14:textId="77777777" w:rsidR="009E51CB" w:rsidRDefault="009E51CB" w:rsidP="009E51CB"/>
        </w:tc>
      </w:tr>
      <w:tr w:rsidR="009E51CB" w14:paraId="12B31412"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954E6" w14:textId="17871760" w:rsidR="009E51CB" w:rsidRDefault="009E51CB" w:rsidP="009E51CB">
            <w:r w:rsidRPr="00254A3A">
              <w:t>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AD578" w14:textId="5099084C" w:rsidR="009E51CB" w:rsidRDefault="009E51CB" w:rsidP="009E51CB">
            <w:r w:rsidRPr="00387301">
              <w:t>What is in the temporarily restricted net asset number? What is it restricted for?</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C353C" w14:textId="77777777" w:rsidR="009E51CB" w:rsidRDefault="009E51CB" w:rsidP="009E51CB"/>
        </w:tc>
      </w:tr>
      <w:tr w:rsidR="009E51CB" w14:paraId="0D01AF44"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59EC6" w14:textId="34988941" w:rsidR="009E51CB" w:rsidRDefault="009E51CB" w:rsidP="009E51CB">
            <w:r w:rsidRPr="00254A3A">
              <w:t>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90087" w14:textId="19E03A5B" w:rsidR="009E51CB" w:rsidRDefault="009E51CB" w:rsidP="009E51CB">
            <w:r w:rsidRPr="00387301">
              <w:t>Are there any liabilities that have not been recorded? Why were they not recorded?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5F26A" w14:textId="77777777" w:rsidR="009E51CB" w:rsidRDefault="009E51CB" w:rsidP="009E51CB"/>
        </w:tc>
      </w:tr>
      <w:tr w:rsidR="009E51CB" w14:paraId="4CFF0945"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D869E" w14:textId="5AD6521C" w:rsidR="009E51CB" w:rsidRDefault="009E51CB" w:rsidP="009E51CB">
            <w:r w:rsidRPr="00254A3A">
              <w:t>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216BD" w14:textId="726334F4" w:rsidR="009E51CB" w:rsidRDefault="009E51CB" w:rsidP="009E51CB">
            <w:r w:rsidRPr="00387301">
              <w:t xml:space="preserve">What is in 'miscellaneous </w:t>
            </w:r>
            <w:r w:rsidR="00D96612">
              <w:t>i</w:t>
            </w:r>
            <w:r w:rsidRPr="00387301">
              <w:t>ncome/expense/assets/liabilities'?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F4B78" w14:textId="77777777" w:rsidR="009E51CB" w:rsidRDefault="009E51CB" w:rsidP="009E51CB"/>
        </w:tc>
      </w:tr>
      <w:tr w:rsidR="009E51CB" w14:paraId="6F8F4C56"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36B43" w14:textId="6B18F1A8" w:rsidR="009E51CB" w:rsidRDefault="009E51CB" w:rsidP="009E51CB">
            <w:r w:rsidRPr="00254A3A">
              <w:t>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6E951" w14:textId="010242AA" w:rsidR="009E51CB" w:rsidRDefault="009E51CB" w:rsidP="009E51CB">
            <w:r w:rsidRPr="00387301">
              <w:t>Do we believe that our operating reserves are adequate? If not, what are we doing about it?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1AB8E" w14:textId="77777777" w:rsidR="009E51CB" w:rsidRDefault="009E51CB" w:rsidP="009E51CB"/>
        </w:tc>
      </w:tr>
      <w:tr w:rsidR="009E51CB" w14:paraId="5F7FF03F"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072B4" w14:textId="36FBB30B" w:rsidR="009E51CB" w:rsidRDefault="009E51CB" w:rsidP="009E51CB">
            <w:r w:rsidRPr="00254A3A">
              <w:t>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D6025" w14:textId="4EC4376B" w:rsidR="009E51CB" w:rsidRDefault="009E51CB" w:rsidP="009E51CB">
            <w:r w:rsidRPr="00387301">
              <w:t>Are we better or worse off financially than we were a year ago? Why?</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E55D7" w14:textId="77777777" w:rsidR="009E51CB" w:rsidRDefault="009E51CB" w:rsidP="009E51CB"/>
        </w:tc>
      </w:tr>
      <w:tr w:rsidR="009E51CB" w14:paraId="7FFFC720"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2557B" w14:textId="71106DF5" w:rsidR="009E51CB" w:rsidRDefault="009E51CB" w:rsidP="009E51CB">
            <w:r w:rsidRPr="00254A3A">
              <w:t>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626C0" w14:textId="588EDE89" w:rsidR="009E51CB" w:rsidRDefault="009E51CB" w:rsidP="009E51CB">
            <w:r w:rsidRPr="00387301">
              <w:t>Do we have any designated unrestricted net assets?   If yes, are any transfers of such funds approved by the Board?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97022" w14:textId="77777777" w:rsidR="009E51CB" w:rsidRDefault="009E51CB" w:rsidP="009E51CB"/>
        </w:tc>
      </w:tr>
      <w:tr w:rsidR="009E51CB" w14:paraId="040BE06D"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E9A82" w14:textId="1E573C5A" w:rsidR="009E51CB" w:rsidRDefault="009E51CB" w:rsidP="009E51CB">
            <w:r w:rsidRPr="00254A3A">
              <w:t>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A4172" w14:textId="7BFC0AD4" w:rsidR="009E51CB" w:rsidRDefault="009E51CB" w:rsidP="009E51CB">
            <w:r w:rsidRPr="00387301">
              <w:t xml:space="preserve">What steps have been taken to ensure adequate computer security in the organization? </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D928C" w14:textId="77777777" w:rsidR="009E51CB" w:rsidRDefault="009E51CB" w:rsidP="009E51CB"/>
        </w:tc>
      </w:tr>
      <w:tr w:rsidR="009E51CB" w14:paraId="78180C19"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27D52" w14:textId="13B3155A" w:rsidR="009E51CB" w:rsidRDefault="009E51CB" w:rsidP="009E51CB">
            <w:r w:rsidRPr="00254A3A">
              <w:lastRenderedPageBreak/>
              <w:t>10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E97B8" w14:textId="0F3857C9" w:rsidR="009E51CB" w:rsidRDefault="009E51CB" w:rsidP="009E51CB">
            <w:r w:rsidRPr="00387301">
              <w:t>What are the significant estimates inherent in our financial statements?  (E.g., depreciation, fixed assets, and leasehold improvements and allowance for accounts receivable).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F3B06" w14:textId="77777777" w:rsidR="009E51CB" w:rsidRDefault="009E51CB" w:rsidP="009E51CB"/>
        </w:tc>
      </w:tr>
      <w:tr w:rsidR="009E51CB" w14:paraId="5DFE6E0E"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5AAFB" w14:textId="5846CA34" w:rsidR="009E51CB" w:rsidRDefault="009E51CB" w:rsidP="009E51CB">
            <w:r w:rsidRPr="00254A3A">
              <w:t>11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D1DF9" w14:textId="7F8C7BBA" w:rsidR="009E51CB" w:rsidRDefault="009E51CB" w:rsidP="009E51CB">
            <w:r w:rsidRPr="00387301">
              <w:t>Did we review those estimates for reasonableness?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3BB8A" w14:textId="77777777" w:rsidR="009E51CB" w:rsidRDefault="009E51CB" w:rsidP="009E51CB"/>
        </w:tc>
      </w:tr>
      <w:tr w:rsidR="009E51CB" w14:paraId="0FBD64FC"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D8212" w14:textId="2EC802AF" w:rsidR="009E51CB" w:rsidRDefault="009E51CB" w:rsidP="009E51CB">
            <w:r w:rsidRPr="00254A3A">
              <w:t>12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3DBA9" w14:textId="4B739A3C" w:rsidR="009E51CB" w:rsidRDefault="009E51CB" w:rsidP="009E51CB">
            <w:r w:rsidRPr="00387301">
              <w:t xml:space="preserve">Were any audit adjustments made </w:t>
            </w:r>
            <w:proofErr w:type="gramStart"/>
            <w:r w:rsidRPr="00387301">
              <w:t>as a result of</w:t>
            </w:r>
            <w:proofErr w:type="gramEnd"/>
            <w:r w:rsidRPr="00387301">
              <w:t xml:space="preserve"> the recently concluded audit?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EA42F" w14:textId="77777777" w:rsidR="009E51CB" w:rsidRDefault="009E51CB" w:rsidP="009E51CB"/>
        </w:tc>
      </w:tr>
      <w:tr w:rsidR="009E51CB" w14:paraId="1422786D"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D4374" w14:textId="4A1BCC97" w:rsidR="009E51CB" w:rsidRDefault="009E51CB" w:rsidP="009E51CB">
            <w:r w:rsidRPr="00254A3A">
              <w:t>13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1A26A" w14:textId="2CF0DFD1" w:rsidR="009E51CB" w:rsidRDefault="009E51CB" w:rsidP="009E51CB">
            <w:r w:rsidRPr="00387301">
              <w:t>Do the total expenses incurred by the organization exceed total revenues during a particular fiscal period, except when authorized by the Board?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09E38" w14:textId="77777777" w:rsidR="009E51CB" w:rsidRDefault="009E51CB" w:rsidP="009E51CB"/>
        </w:tc>
      </w:tr>
      <w:tr w:rsidR="009E51CB" w14:paraId="142FAB2C"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FF293" w14:textId="27848E9B" w:rsidR="009E51CB" w:rsidRDefault="009E51CB" w:rsidP="009E51CB">
            <w:r w:rsidRPr="00254A3A">
              <w:t>14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9D728" w14:textId="2FC71D9C" w:rsidR="009E51CB" w:rsidRDefault="009E51CB" w:rsidP="009E51CB">
            <w:r w:rsidRPr="00387301">
              <w:t>Is the current liquidity ratio greater than 1.0?</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FE6A2" w14:textId="77777777" w:rsidR="009E51CB" w:rsidRDefault="009E51CB" w:rsidP="009E51CB"/>
        </w:tc>
      </w:tr>
      <w:tr w:rsidR="009E51CB" w14:paraId="25ADB1D2"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399EF" w14:textId="235F8A4E" w:rsidR="009E51CB" w:rsidRDefault="009E51CB" w:rsidP="009E51CB">
            <w:r w:rsidRPr="00254A3A">
              <w:t>15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54222" w14:textId="04C7A47F" w:rsidR="009E51CB" w:rsidRDefault="009E51CB" w:rsidP="009E51CB">
            <w:r w:rsidRPr="00387301">
              <w:t xml:space="preserve">Have all funds from the Reserve Fund been used in support of the mission?  </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70A2A" w14:textId="77777777" w:rsidR="009E51CB" w:rsidRDefault="009E51CB" w:rsidP="009E51CB"/>
        </w:tc>
      </w:tr>
      <w:tr w:rsidR="009E51CB" w14:paraId="2B9CF5C4"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05BD0EB2" w14:textId="77777777" w:rsidR="009E51CB" w:rsidRPr="00254A3A" w:rsidRDefault="009E51CB"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40E97457" w14:textId="6145DAEA" w:rsidR="009E51CB" w:rsidRPr="00387301" w:rsidRDefault="009E51CB" w:rsidP="009E51CB">
            <w:r>
              <w:t>Financial Reporting</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572117DA" w14:textId="77777777" w:rsidR="009E51CB" w:rsidRDefault="009E51CB" w:rsidP="009E51CB"/>
        </w:tc>
      </w:tr>
      <w:tr w:rsidR="009E51CB" w14:paraId="543338D8"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ECE0E" w14:textId="25288B06" w:rsidR="009E51CB" w:rsidRPr="00254A3A" w:rsidRDefault="009E51CB" w:rsidP="009E51CB">
            <w:r>
              <w:t>16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8AF54" w14:textId="77777777" w:rsidR="009E51CB" w:rsidRDefault="009E51CB" w:rsidP="009E51CB">
            <w:r>
              <w:t>What are the most critical accounting policies (i.e., most complex, subjective, or ambiguous decisions or assessments) that have the greatest effect on the organization’s financial position? Was the accounting treatment conservative or aggressive, and how does it compare to previous periods?</w:t>
            </w:r>
          </w:p>
          <w:p w14:paraId="355B0D8C" w14:textId="77777777" w:rsidR="009E51CB" w:rsidRDefault="009E51CB" w:rsidP="00D96612">
            <w:pPr>
              <w:pStyle w:val="Bullets2"/>
              <w:spacing w:before="0" w:after="0" w:line="240" w:lineRule="auto"/>
            </w:pPr>
            <w:r>
              <w:t>Retention Policy</w:t>
            </w:r>
          </w:p>
          <w:p w14:paraId="01237A39" w14:textId="77777777" w:rsidR="009E51CB" w:rsidRDefault="009E51CB" w:rsidP="00D96612">
            <w:pPr>
              <w:pStyle w:val="Bullets2"/>
              <w:spacing w:before="0" w:after="0" w:line="240" w:lineRule="auto"/>
            </w:pPr>
            <w:r>
              <w:t>Fraud Policy</w:t>
            </w:r>
          </w:p>
          <w:p w14:paraId="49147F53" w14:textId="77777777" w:rsidR="009E51CB" w:rsidRDefault="009E51CB" w:rsidP="00D96612">
            <w:pPr>
              <w:pStyle w:val="Bullets2"/>
              <w:spacing w:before="0" w:after="0" w:line="240" w:lineRule="auto"/>
            </w:pPr>
            <w:r>
              <w:t>Conflict of Interest</w:t>
            </w:r>
          </w:p>
          <w:p w14:paraId="0513C435" w14:textId="326569D9" w:rsidR="009E51CB" w:rsidRPr="00387301" w:rsidRDefault="009E51CB" w:rsidP="00D96612">
            <w:pPr>
              <w:pStyle w:val="Bullets2"/>
              <w:spacing w:before="0" w:after="0" w:line="240" w:lineRule="auto"/>
            </w:pPr>
            <w:r>
              <w:t>Revenue and Expense Recognition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AE5EA" w14:textId="77777777" w:rsidR="009E51CB" w:rsidRDefault="009E51CB" w:rsidP="009E51CB"/>
        </w:tc>
      </w:tr>
      <w:tr w:rsidR="009E51CB" w14:paraId="633CEC78"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E4BD6" w14:textId="49487CC4" w:rsidR="009E51CB" w:rsidRPr="00254A3A" w:rsidRDefault="009E51CB" w:rsidP="009E51CB">
            <w:r>
              <w:t>17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04900" w14:textId="1DBFFEF9" w:rsidR="009E51CB" w:rsidRPr="00387301" w:rsidRDefault="009E51CB" w:rsidP="009E51CB">
            <w:r w:rsidRPr="00990CF0">
              <w:t>What changes have there been in accounting policies or in management’s application of the policies and the use of estimates and judgments?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D734C" w14:textId="77777777" w:rsidR="009E51CB" w:rsidRDefault="009E51CB" w:rsidP="009E51CB"/>
        </w:tc>
      </w:tr>
      <w:tr w:rsidR="009E51CB" w14:paraId="233EA031"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1FF81" w14:textId="4E8751B8" w:rsidR="009E51CB" w:rsidRPr="00254A3A" w:rsidRDefault="009E51CB" w:rsidP="009E51CB">
            <w:r>
              <w:t>18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3E569" w14:textId="69A552FF" w:rsidR="009E51CB" w:rsidRPr="00387301" w:rsidRDefault="009E51CB" w:rsidP="009E51CB">
            <w:r w:rsidRPr="00990CF0">
              <w:t>Are the internal financial statements being prepared in a timely fashion?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4B634" w14:textId="77777777" w:rsidR="009E51CB" w:rsidRDefault="009E51CB" w:rsidP="009E51CB"/>
        </w:tc>
      </w:tr>
      <w:tr w:rsidR="009E51CB" w14:paraId="41765611"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7426B142" w14:textId="77777777" w:rsidR="009E51CB" w:rsidRPr="00254A3A" w:rsidRDefault="009E51CB"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0B6B1443" w14:textId="1DA5CF55" w:rsidR="009E51CB" w:rsidRPr="00387301" w:rsidRDefault="009E51CB" w:rsidP="009E51CB">
            <w:r>
              <w:t>Oversight of Internal Accounting Controls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25F4F561" w14:textId="77777777" w:rsidR="009E51CB" w:rsidRDefault="009E51CB" w:rsidP="009E51CB"/>
        </w:tc>
      </w:tr>
      <w:tr w:rsidR="009E51CB" w14:paraId="3F38BAB5"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A9F78" w14:textId="26E118DF" w:rsidR="009E51CB" w:rsidRPr="00254A3A" w:rsidRDefault="009E51CB" w:rsidP="009E51CB">
            <w:r>
              <w:t>19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48AF2" w14:textId="21D7ABB8" w:rsidR="009E51CB" w:rsidRPr="00387301" w:rsidRDefault="009E51CB" w:rsidP="009E51CB">
            <w:r w:rsidRPr="000B53E8">
              <w:t>Do the internal control processes provide reasonable assurance that fraudulent financial reporting will be prevented or subject to early detection?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34346" w14:textId="77777777" w:rsidR="009E51CB" w:rsidRDefault="009E51CB" w:rsidP="009E51CB"/>
        </w:tc>
      </w:tr>
      <w:tr w:rsidR="009E51CB" w14:paraId="69A8BCA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6DF28" w14:textId="70FEE89F" w:rsidR="009E51CB" w:rsidRPr="00254A3A" w:rsidRDefault="009E51CB" w:rsidP="009E51CB">
            <w:r>
              <w:t>20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BC33E" w14:textId="69E384F0" w:rsidR="009E51CB" w:rsidRPr="00387301" w:rsidRDefault="009E51CB" w:rsidP="009E51CB">
            <w:r w:rsidRPr="000B53E8">
              <w:t>Are the internal control processes periodically reviewed? By whom?</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E06D4" w14:textId="77777777" w:rsidR="009E51CB" w:rsidRDefault="009E51CB" w:rsidP="009E51CB"/>
        </w:tc>
      </w:tr>
      <w:tr w:rsidR="009E51CB" w14:paraId="4746A8F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9F2CA" w14:textId="700307E4" w:rsidR="009E51CB" w:rsidRPr="00254A3A" w:rsidRDefault="009E51CB" w:rsidP="009E51CB">
            <w:r>
              <w:t>21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3FBF5" w14:textId="586FD5E2" w:rsidR="009E51CB" w:rsidRPr="00387301" w:rsidRDefault="009E51CB" w:rsidP="009E51CB">
            <w:r w:rsidRPr="000B53E8">
              <w:t>How are controls over computer-generated financial information tested?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5D845" w14:textId="77777777" w:rsidR="009E51CB" w:rsidRDefault="009E51CB" w:rsidP="009E51CB"/>
        </w:tc>
      </w:tr>
      <w:tr w:rsidR="009E51CB" w14:paraId="1D72796C"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FA10F" w14:textId="627D29E5" w:rsidR="009E51CB" w:rsidRPr="00254A3A" w:rsidRDefault="009E51CB" w:rsidP="009E51CB">
            <w:r>
              <w:lastRenderedPageBreak/>
              <w:t>22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29F94" w14:textId="556D321E" w:rsidR="009E51CB" w:rsidRPr="00387301" w:rsidRDefault="009E51CB" w:rsidP="009E51CB">
            <w:r w:rsidRPr="000B53E8">
              <w:t>Is the organization in compliance with policy statements and control processes?  How has that compliance been documented?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0D685" w14:textId="77777777" w:rsidR="009E51CB" w:rsidRDefault="009E51CB" w:rsidP="009E51CB"/>
        </w:tc>
      </w:tr>
      <w:tr w:rsidR="009E51CB" w14:paraId="614AAB64"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25294E70" w14:textId="77777777" w:rsidR="009E51CB" w:rsidRDefault="009E51CB"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3CB2E44C" w14:textId="73B7E587" w:rsidR="009E51CB" w:rsidRPr="000B53E8" w:rsidRDefault="009E51CB" w:rsidP="009E51CB">
            <w:r>
              <w:t>Tax and Regulatory Matters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35ED07A2" w14:textId="77777777" w:rsidR="009E51CB" w:rsidRDefault="009E51CB" w:rsidP="009E51CB"/>
        </w:tc>
      </w:tr>
      <w:tr w:rsidR="003612D9" w14:paraId="654D2E3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B53B9" w14:textId="5F3EDFFB" w:rsidR="003612D9" w:rsidRDefault="003612D9" w:rsidP="003612D9">
            <w:r>
              <w:t>23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7D83E" w14:textId="12D0EE76" w:rsidR="003612D9" w:rsidRPr="000B53E8" w:rsidRDefault="003612D9" w:rsidP="003612D9">
            <w:r w:rsidRPr="005A694A">
              <w:t xml:space="preserve">Are we satisfied that there are no activities which might </w:t>
            </w:r>
            <w:proofErr w:type="gramStart"/>
            <w:r w:rsidRPr="005A694A">
              <w:t>be considered to be</w:t>
            </w:r>
            <w:proofErr w:type="gramEnd"/>
            <w:r w:rsidRPr="005A694A">
              <w:t xml:space="preserve"> in violation of Internal Revenue Code Section 501(c)(3) and/or other applicable code sections? Areas of particular interest are excess lobbying or political expenditures, private inurement, fund-raising practices, employee vs. independent contractor status, executive compensation, and public disclosure of Form 990.</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F9BEA" w14:textId="77777777" w:rsidR="003612D9" w:rsidRDefault="003612D9" w:rsidP="003612D9"/>
        </w:tc>
      </w:tr>
      <w:tr w:rsidR="003612D9" w14:paraId="78AEE06C"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0DF90" w14:textId="43549068" w:rsidR="003612D9" w:rsidRDefault="003612D9" w:rsidP="003612D9">
            <w:r>
              <w:t>24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D6011" w14:textId="7458CE3A" w:rsidR="003612D9" w:rsidRPr="000B53E8" w:rsidRDefault="003612D9" w:rsidP="003612D9">
            <w:r w:rsidRPr="005A694A">
              <w:t>How do we satisfy ourselves that the organization is not doing more lobbying than is allowed by the IRS?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B5454" w14:textId="77777777" w:rsidR="003612D9" w:rsidRDefault="003612D9" w:rsidP="003612D9"/>
        </w:tc>
      </w:tr>
      <w:tr w:rsidR="003612D9" w14:paraId="416836BA"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A2C0C" w14:textId="16F4A101" w:rsidR="003612D9" w:rsidRDefault="003612D9" w:rsidP="003612D9">
            <w:r>
              <w:t>25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8A052" w14:textId="0DEC6B1A" w:rsidR="003612D9" w:rsidRPr="000B53E8" w:rsidRDefault="003612D9" w:rsidP="003612D9">
            <w:r w:rsidRPr="005A694A">
              <w:t>Do we have any “unrelated business income”?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B736F" w14:textId="77777777" w:rsidR="003612D9" w:rsidRDefault="003612D9" w:rsidP="003612D9"/>
        </w:tc>
      </w:tr>
      <w:tr w:rsidR="003612D9" w14:paraId="61AF7944"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F11DB5" w14:textId="63DDCBC1" w:rsidR="003612D9" w:rsidRDefault="003612D9" w:rsidP="003612D9">
            <w:r>
              <w:t>26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D849F" w14:textId="41D58ACE" w:rsidR="003612D9" w:rsidRPr="000B53E8" w:rsidRDefault="003612D9" w:rsidP="003612D9">
            <w:r w:rsidRPr="005A694A">
              <w:t xml:space="preserve">Do we have any possible exposure from issues like unrelated business income?  </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56F66" w14:textId="77777777" w:rsidR="003612D9" w:rsidRDefault="003612D9" w:rsidP="003612D9"/>
        </w:tc>
      </w:tr>
      <w:tr w:rsidR="003612D9" w14:paraId="5604CEE2"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E6290" w14:textId="366517BA" w:rsidR="003612D9" w:rsidRDefault="003612D9" w:rsidP="003612D9">
            <w:r>
              <w:t>27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7E9BB" w14:textId="383AC9D1" w:rsidR="003612D9" w:rsidRPr="000B53E8" w:rsidRDefault="003612D9" w:rsidP="003612D9">
            <w:r w:rsidRPr="005A694A">
              <w:t>Are there any 'new tax rules' that have had any effect on our organization? Our fund-raising?</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E8658" w14:textId="77777777" w:rsidR="003612D9" w:rsidRDefault="003612D9" w:rsidP="003612D9"/>
        </w:tc>
      </w:tr>
      <w:tr w:rsidR="003612D9" w14:paraId="3699DB7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35B08" w14:textId="75003D78" w:rsidR="003612D9" w:rsidRDefault="003612D9" w:rsidP="003612D9">
            <w:r>
              <w:t>28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845B5" w14:textId="425D2D9E" w:rsidR="003612D9" w:rsidRPr="000B53E8" w:rsidRDefault="003612D9" w:rsidP="003612D9">
            <w:r w:rsidRPr="005A694A">
              <w:t>Are we satisfied there are no situations that could lead to a requirement to repay or denial of future government funding?</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6F7B6" w14:textId="77777777" w:rsidR="003612D9" w:rsidRDefault="003612D9" w:rsidP="003612D9"/>
        </w:tc>
      </w:tr>
      <w:tr w:rsidR="003612D9" w14:paraId="21EF908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12525" w14:textId="62C0FDE7" w:rsidR="003612D9" w:rsidRDefault="003612D9" w:rsidP="003612D9">
            <w:r>
              <w:t>29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AC92C" w14:textId="21D38B63" w:rsidR="003612D9" w:rsidRPr="000B53E8" w:rsidRDefault="003612D9" w:rsidP="003612D9">
            <w:pPr>
              <w:tabs>
                <w:tab w:val="left" w:pos="3807"/>
              </w:tabs>
            </w:pPr>
            <w:r w:rsidRPr="005A694A">
              <w:t xml:space="preserve"> Are there any unallowable costs</w:t>
            </w:r>
            <w:r>
              <w:t>?</w:t>
            </w:r>
            <w:r>
              <w:br/>
            </w:r>
            <w:r w:rsidRPr="003612D9">
              <w:t>Were there any unexpected variances from the projected overhead and G&amp;A rates?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45077" w14:textId="52051A3F" w:rsidR="003612D9" w:rsidRDefault="003612D9" w:rsidP="003612D9"/>
        </w:tc>
      </w:tr>
      <w:tr w:rsidR="003612D9" w14:paraId="53F5F8B6"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1AE4C" w14:textId="78127522" w:rsidR="003612D9" w:rsidRDefault="003612D9" w:rsidP="003612D9">
            <w:r>
              <w:t>30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84D63" w14:textId="11DD355E" w:rsidR="003612D9" w:rsidRPr="000B53E8" w:rsidRDefault="003612D9" w:rsidP="003612D9">
            <w:r w:rsidRPr="003612D9">
              <w:t xml:space="preserve">Are adequate time records being kept </w:t>
            </w:r>
            <w:proofErr w:type="gramStart"/>
            <w:r w:rsidRPr="003612D9">
              <w:t>to allow</w:t>
            </w:r>
            <w:proofErr w:type="gramEnd"/>
            <w:r w:rsidRPr="003612D9">
              <w:t xml:space="preserve"> proper allocation of personnel costs?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D9626" w14:textId="77777777" w:rsidR="003612D9" w:rsidRDefault="003612D9" w:rsidP="003612D9"/>
        </w:tc>
      </w:tr>
      <w:tr w:rsidR="009E51CB" w14:paraId="1537BBD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79A71A1A" w14:textId="77777777" w:rsidR="009E51CB" w:rsidRDefault="009E51CB"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1AA1449E" w14:textId="22316F3D" w:rsidR="009E51CB" w:rsidRPr="000B53E8" w:rsidRDefault="003612D9" w:rsidP="009E51CB">
            <w:r>
              <w:t>Review of Regulatory Reporting</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37D22DE7" w14:textId="77777777" w:rsidR="009E51CB" w:rsidRDefault="009E51CB" w:rsidP="009E51CB"/>
        </w:tc>
      </w:tr>
      <w:tr w:rsidR="00D96612" w14:paraId="335DC10E"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0E1157" w14:textId="79D55F53" w:rsidR="00D96612" w:rsidRDefault="00D96612" w:rsidP="00D96612">
            <w:r>
              <w:t>31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BBF493" w14:textId="7A216519" w:rsidR="00D96612" w:rsidRDefault="00D96612" w:rsidP="00D96612">
            <w:r w:rsidRPr="00903478">
              <w:t>Were there any material violations of regulations or statutes?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A26732" w14:textId="77777777" w:rsidR="00D96612" w:rsidRDefault="00D96612" w:rsidP="00D96612"/>
        </w:tc>
      </w:tr>
      <w:tr w:rsidR="00D96612" w14:paraId="4BFB71BA"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2002DE" w14:textId="1F16B1BB" w:rsidR="00D96612" w:rsidRDefault="00D96612" w:rsidP="00D96612">
            <w:r>
              <w:t>32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1AE3A8" w14:textId="6E305F0C" w:rsidR="00D96612" w:rsidRDefault="00D96612" w:rsidP="00D96612">
            <w:r w:rsidRPr="00903478">
              <w:t>Were there any repeat violations that needed to have immediate attention?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9C51D1" w14:textId="77777777" w:rsidR="00D96612" w:rsidRDefault="00D96612" w:rsidP="00D96612"/>
        </w:tc>
      </w:tr>
      <w:tr w:rsidR="00D96612" w14:paraId="77C528B0"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1D22EB" w14:textId="3EFD7562" w:rsidR="00D96612" w:rsidRDefault="00D96612" w:rsidP="00D96612">
            <w:r>
              <w:t>33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1448C" w14:textId="50BB5003" w:rsidR="00D96612" w:rsidRDefault="00D96612" w:rsidP="00D96612">
            <w:r w:rsidRPr="00903478">
              <w:t>Does management agree with the results of any regulatory or oversight agency reviews?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3F8B05" w14:textId="77777777" w:rsidR="00D96612" w:rsidRDefault="00D96612" w:rsidP="00D96612"/>
        </w:tc>
      </w:tr>
      <w:tr w:rsidR="00D96612" w14:paraId="0D3A767D"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BB91B5" w14:textId="377680AE" w:rsidR="00D96612" w:rsidRDefault="00D96612" w:rsidP="00D96612">
            <w:r>
              <w:t>34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D198CE" w14:textId="3CF95849" w:rsidR="00D96612" w:rsidRDefault="00D96612" w:rsidP="00D96612">
            <w:r w:rsidRPr="00903478">
              <w:t>Did the examination process identify any issues that may impact the entity’s ability to participate in any major programs in the future?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DFFEB0" w14:textId="77777777" w:rsidR="00D96612" w:rsidRDefault="00D96612" w:rsidP="00D96612"/>
        </w:tc>
      </w:tr>
      <w:tr w:rsidR="003612D9" w14:paraId="22E2D5E5"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56B11F87" w14:textId="77777777" w:rsidR="003612D9" w:rsidRDefault="003612D9"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64134F43" w14:textId="141CE873" w:rsidR="003612D9" w:rsidRDefault="00D96612" w:rsidP="009E51CB">
            <w:r>
              <w:t>External Auditors’ Relationship with the Organization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53D4B9A5" w14:textId="77777777" w:rsidR="003612D9" w:rsidRDefault="003612D9" w:rsidP="009E51CB"/>
        </w:tc>
      </w:tr>
      <w:tr w:rsidR="00D96612" w14:paraId="6E37935A"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35EB8E" w14:textId="55AF5A8F" w:rsidR="00D96612" w:rsidRDefault="00D96612" w:rsidP="00D96612">
            <w:r>
              <w:lastRenderedPageBreak/>
              <w:t>35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9A72C9" w14:textId="4E3645C6" w:rsidR="00D96612" w:rsidRDefault="00D96612" w:rsidP="00D96612">
            <w:r w:rsidRPr="00D013C7">
              <w:t>How do we determine whether the firm has any impairment to independence with respect to the organization?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327ECF" w14:textId="77777777" w:rsidR="00D96612" w:rsidRDefault="00D96612" w:rsidP="00D96612"/>
        </w:tc>
      </w:tr>
      <w:tr w:rsidR="00D96612" w14:paraId="6985E81E"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95F803" w14:textId="55247F79" w:rsidR="00D96612" w:rsidRDefault="00D96612" w:rsidP="00D96612">
            <w:r>
              <w:t>36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586B86" w14:textId="131FA130" w:rsidR="00D96612" w:rsidRDefault="00D96612" w:rsidP="00D96612">
            <w:r w:rsidRPr="00D013C7">
              <w:t xml:space="preserve"> How much did we pay you in consulting (or other non-audit) fees last year, and why do you think this does not impair your independence?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21C4C0" w14:textId="77777777" w:rsidR="00D96612" w:rsidRDefault="00D96612" w:rsidP="00D96612"/>
        </w:tc>
      </w:tr>
      <w:tr w:rsidR="00D96612" w14:paraId="79B6FF09"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7AEC2F" w14:textId="1BEDBE6D" w:rsidR="00D96612" w:rsidRDefault="00D96612" w:rsidP="00D96612">
            <w:r>
              <w:t>37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C3A09E" w14:textId="3F776343" w:rsidR="00D96612" w:rsidRDefault="00D96612" w:rsidP="00D96612">
            <w:r w:rsidRPr="00D013C7">
              <w:t xml:space="preserve">Is there anything that impairs your independence such as the independent auditor serving on the board of one </w:t>
            </w:r>
            <w:proofErr w:type="gramStart"/>
            <w:r w:rsidRPr="00D013C7">
              <w:t>of  our</w:t>
            </w:r>
            <w:proofErr w:type="gramEnd"/>
            <w:r w:rsidRPr="00D013C7">
              <w:t xml:space="preserve"> funders or independent auditor having financial or personal ties to one of our funders?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F58333" w14:textId="77777777" w:rsidR="00D96612" w:rsidRDefault="00D96612" w:rsidP="00D96612"/>
        </w:tc>
      </w:tr>
      <w:tr w:rsidR="003612D9" w14:paraId="536F7E78"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3A146F58" w14:textId="77777777" w:rsidR="003612D9" w:rsidRDefault="003612D9"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3D004834" w14:textId="4AF940C3" w:rsidR="003612D9" w:rsidRDefault="00D96612" w:rsidP="009E51CB">
            <w:r>
              <w:t>Audit Procedures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4EDEC66F" w14:textId="77777777" w:rsidR="003612D9" w:rsidRDefault="003612D9" w:rsidP="009E51CB"/>
        </w:tc>
      </w:tr>
      <w:tr w:rsidR="00D96612" w14:paraId="34FBBACB"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84DDFC" w14:textId="1ECB3EC3" w:rsidR="00D96612" w:rsidRDefault="00D96612" w:rsidP="00D96612">
            <w:r>
              <w:t>38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44E9AE" w14:textId="41FD0EB4" w:rsidR="00D96612" w:rsidRDefault="00D96612" w:rsidP="00D96612">
            <w:r w:rsidRPr="00FE3E63">
              <w:t xml:space="preserve"> How do the external auditors assure that: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C5AFF2" w14:textId="77777777" w:rsidR="00D96612" w:rsidRDefault="00D96612" w:rsidP="00D96612"/>
        </w:tc>
      </w:tr>
      <w:tr w:rsidR="00D96612" w14:paraId="6BAF19FC"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288FA9" w14:textId="7E2E72E9" w:rsidR="00D96612" w:rsidRDefault="00D96612" w:rsidP="00D96612">
            <w:r>
              <w:t>39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1C29D3" w14:textId="2429E6E9" w:rsidR="00D96612" w:rsidRDefault="00D96612" w:rsidP="00D96612">
            <w:r w:rsidRPr="00FE3E63">
              <w:t>Substantially all contributions intended for the organization are in fact received and properly recorded?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7D5EEB" w14:textId="77777777" w:rsidR="00D96612" w:rsidRDefault="00D96612" w:rsidP="00D96612"/>
        </w:tc>
      </w:tr>
      <w:tr w:rsidR="00D96612" w14:paraId="47AA5AE1"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C96411" w14:textId="1475AE8D" w:rsidR="00D96612" w:rsidRDefault="00D96612" w:rsidP="00D96612">
            <w:r>
              <w:t>40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10A63C" w14:textId="768C321D" w:rsidR="00D96612" w:rsidRDefault="00D96612" w:rsidP="00D96612">
            <w:r w:rsidRPr="00FE3E63">
              <w:t>All assets/liabilities/revenue/expenses are included on the books?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C61F45" w14:textId="77777777" w:rsidR="00D96612" w:rsidRDefault="00D96612" w:rsidP="00D96612"/>
        </w:tc>
      </w:tr>
      <w:tr w:rsidR="00D96612" w14:paraId="18F6D494"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668D85" w14:textId="23B4D5FE" w:rsidR="00D96612" w:rsidRDefault="00D96612" w:rsidP="00D96612">
            <w:r>
              <w:t>41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4FFACA" w14:textId="7B6B6896" w:rsidR="00D96612" w:rsidRDefault="00D96612" w:rsidP="00D96612">
            <w:r w:rsidRPr="00FE3E63">
              <w:t>The allocation of joint costs of multipurpose activities is appropriate in the circumstances?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54D831" w14:textId="77777777" w:rsidR="00D96612" w:rsidRDefault="00D96612" w:rsidP="00D96612"/>
        </w:tc>
      </w:tr>
      <w:tr w:rsidR="00D96612" w14:paraId="2299865E"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64F1D7" w14:textId="6F7AC9C1" w:rsidR="00D96612" w:rsidRDefault="00D96612" w:rsidP="00D96612">
            <w:r>
              <w:t>42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9EA0AC" w14:textId="62982B9D" w:rsidR="00D96612" w:rsidRDefault="00D96612" w:rsidP="00D96612">
            <w:r w:rsidRPr="00FE3E63">
              <w:t xml:space="preserve">We are in compliance with all donor </w:t>
            </w:r>
            <w:proofErr w:type="gramStart"/>
            <w:r w:rsidRPr="00FE3E63">
              <w:t>restrictions?</w:t>
            </w:r>
            <w:proofErr w:type="gramEnd"/>
            <w:r w:rsidRPr="00FE3E63">
              <w:t xml:space="preserve"> Government funding requirements? Federal and state laws?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86989D" w14:textId="77777777" w:rsidR="00D96612" w:rsidRDefault="00D96612" w:rsidP="00D96612"/>
        </w:tc>
      </w:tr>
      <w:tr w:rsidR="003612D9" w14:paraId="7349BD99"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79429A43" w14:textId="77777777" w:rsidR="003612D9" w:rsidRDefault="003612D9"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0B24FECB" w14:textId="29053B17" w:rsidR="003612D9" w:rsidRDefault="00D96612" w:rsidP="009E51CB">
            <w:r>
              <w:t xml:space="preserve">Executive Session with the Independent </w:t>
            </w:r>
            <w:proofErr w:type="spellStart"/>
            <w:r>
              <w:t>Audior</w:t>
            </w:r>
            <w:proofErr w:type="spellEnd"/>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254F6E5D" w14:textId="77777777" w:rsidR="003612D9" w:rsidRDefault="003612D9" w:rsidP="009E51CB"/>
        </w:tc>
      </w:tr>
      <w:tr w:rsidR="00D96612" w14:paraId="658202D3"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F5B31E" w14:textId="46535C02" w:rsidR="00D96612" w:rsidRDefault="00D96612" w:rsidP="00D96612">
            <w:r>
              <w:t>43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E587BF" w14:textId="513C48B1" w:rsidR="00D96612" w:rsidRDefault="00D96612" w:rsidP="00D96612">
            <w:r w:rsidRPr="004B12DE">
              <w:t>Will the Auditor’s opinion be unqualified?  If not, why not?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95A258" w14:textId="77777777" w:rsidR="00D96612" w:rsidRDefault="00D96612" w:rsidP="00D96612"/>
        </w:tc>
      </w:tr>
      <w:tr w:rsidR="00D96612" w14:paraId="2FC40B5E"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1A7A50" w14:textId="665E879F" w:rsidR="00D96612" w:rsidRDefault="00D96612" w:rsidP="00D96612">
            <w:r>
              <w:t>44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D324B5" w14:textId="10BD9255" w:rsidR="00D96612" w:rsidRDefault="00D96612" w:rsidP="00D96612">
            <w:r w:rsidRPr="004B12DE">
              <w:t>Will there be a Management Letter?</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33FED5" w14:textId="77777777" w:rsidR="00D96612" w:rsidRDefault="00D96612" w:rsidP="00D96612"/>
        </w:tc>
      </w:tr>
      <w:tr w:rsidR="00D96612" w14:paraId="7AE71202"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572107" w14:textId="6CCAE860" w:rsidR="00D96612" w:rsidRDefault="00D96612" w:rsidP="00D96612">
            <w:r>
              <w:t>45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9ABAEB" w14:textId="53A38D29" w:rsidR="00D96612" w:rsidRDefault="00D96612" w:rsidP="00D96612">
            <w:r w:rsidRPr="004B12DE">
              <w:t>Were personnel cooperative (e.g., did they answer your questions; did you have to push for answers)? Were any difficulties encountered during your audit?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01BE1C" w14:textId="77777777" w:rsidR="00D96612" w:rsidRDefault="00D96612" w:rsidP="00D96612"/>
        </w:tc>
      </w:tr>
      <w:tr w:rsidR="00D96612" w14:paraId="7DF0C7CC"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63BD10" w14:textId="0E0369A9" w:rsidR="00D96612" w:rsidRDefault="00D96612" w:rsidP="00D96612">
            <w:r>
              <w:t>46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8BADF" w14:textId="446B4645" w:rsidR="00D96612" w:rsidRDefault="00D96612" w:rsidP="00D96612">
            <w:r w:rsidRPr="004B12DE">
              <w:t>Were there time pressures on your work, including pressures on the timing of the audit procedures? If so, what was the effect on your audit?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05CF5B" w14:textId="77777777" w:rsidR="00D96612" w:rsidRDefault="00D96612" w:rsidP="00D96612"/>
        </w:tc>
      </w:tr>
      <w:tr w:rsidR="00D96612" w14:paraId="4702E0F7"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395E80" w14:textId="64005817" w:rsidR="00D96612" w:rsidRDefault="00D96612" w:rsidP="00D96612">
            <w:r>
              <w:t>47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EB1265" w14:textId="62739FE1" w:rsidR="00D96612" w:rsidRDefault="00D96612" w:rsidP="00D96612">
            <w:r w:rsidRPr="004B12DE">
              <w:t xml:space="preserve">Is financial management — at the organization-wide level — qualified for what we are asking them to do? Do we need to hire any specialists?  </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2D6183" w14:textId="77777777" w:rsidR="00D96612" w:rsidRDefault="00D96612" w:rsidP="00D96612"/>
        </w:tc>
      </w:tr>
      <w:tr w:rsidR="00D96612" w14:paraId="7CACCF95"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F07E8C" w14:textId="1BC0DE0B" w:rsidR="00D96612" w:rsidRDefault="00D96612" w:rsidP="00D96612">
            <w:r>
              <w:t>48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33AFD3" w14:textId="08C95A47" w:rsidR="00D96612" w:rsidRDefault="00D96612" w:rsidP="00D96612">
            <w:r w:rsidRPr="004B12DE">
              <w:t>Do you have any concerns about financial management?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ED323B" w14:textId="77777777" w:rsidR="00D96612" w:rsidRDefault="00D96612" w:rsidP="00D96612"/>
        </w:tc>
      </w:tr>
      <w:tr w:rsidR="00D96612" w14:paraId="51AE1F6D"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D7E8BA" w14:textId="1D08504D" w:rsidR="00D96612" w:rsidRDefault="00D96612" w:rsidP="00D96612">
            <w:r>
              <w:lastRenderedPageBreak/>
              <w:t>49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07EA09" w14:textId="2F98F99C" w:rsidR="00D96612" w:rsidRDefault="00D96612" w:rsidP="00D96612">
            <w:r w:rsidRPr="004B12DE">
              <w:t>Did management adequately respond to your suggestions for improvement in operations and controls?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AA132C" w14:textId="77777777" w:rsidR="00D96612" w:rsidRDefault="00D96612" w:rsidP="00D96612"/>
        </w:tc>
      </w:tr>
      <w:tr w:rsidR="00D96612" w14:paraId="376C86EF"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6F74D2" w14:textId="4F0B87C5" w:rsidR="00D96612" w:rsidRDefault="00D96612" w:rsidP="00D96612">
            <w:r>
              <w:t>50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E164E5" w14:textId="1AACA8C5" w:rsidR="00D96612" w:rsidRDefault="00D96612" w:rsidP="00D96612">
            <w:r w:rsidRPr="004B12DE">
              <w:t>Does financial management have adequate resources (e.g., experienced personnel and technology resources)?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E87F69" w14:textId="77777777" w:rsidR="00D96612" w:rsidRDefault="00D96612" w:rsidP="00D96612"/>
        </w:tc>
      </w:tr>
      <w:tr w:rsidR="00D96612" w14:paraId="0654BA3A"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8471AE" w14:textId="6BB3BDBA" w:rsidR="00D96612" w:rsidRDefault="00D96612" w:rsidP="00D96612">
            <w:r>
              <w:t>51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09E571" w14:textId="6CD351E6" w:rsidR="00D96612" w:rsidRDefault="00D96612" w:rsidP="00D96612">
            <w:r w:rsidRPr="004B12DE">
              <w:t>For any proposed adjustments that were not recorded this year by management, does management have a reasonable plan to record those adjustments in subsequent periods?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B419F6" w14:textId="77777777" w:rsidR="00D96612" w:rsidRDefault="00D96612" w:rsidP="00D96612"/>
        </w:tc>
      </w:tr>
      <w:tr w:rsidR="00D96612" w14:paraId="7F37D383"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AD9E73" w14:textId="56AF4CA9" w:rsidR="00D96612" w:rsidRDefault="00D96612" w:rsidP="00D96612">
            <w:r>
              <w:t>52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A452C8" w14:textId="01F9D793" w:rsidR="00D96612" w:rsidRDefault="00D96612" w:rsidP="00D96612">
            <w:r w:rsidRPr="004B12DE">
              <w:t>What is your assessment of the risks of material financial statement fraud and your understanding of the controls designed to mitigate such risks?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08948D" w14:textId="77777777" w:rsidR="00D96612" w:rsidRDefault="00D96612" w:rsidP="00D96612"/>
        </w:tc>
      </w:tr>
      <w:tr w:rsidR="00D96612" w14:paraId="7FECDA32"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937258" w14:textId="6F0A64D3" w:rsidR="00D96612" w:rsidRDefault="00D96612" w:rsidP="00D96612">
            <w:r>
              <w:t>53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9674A1" w14:textId="68CFCEFC" w:rsidR="00D96612" w:rsidRDefault="00D96612" w:rsidP="00D96612">
            <w:r w:rsidRPr="004B12DE">
              <w:t>Were any changes made in your scope or in planned procedures because of changes in your risk assessments? If so, why did they occur?</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053C73" w14:textId="77777777" w:rsidR="00D96612" w:rsidRDefault="00D96612" w:rsidP="00D96612"/>
        </w:tc>
      </w:tr>
      <w:tr w:rsidR="003612D9" w14:paraId="658545DD"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0A85AC69" w14:textId="77777777" w:rsidR="003612D9" w:rsidRDefault="003612D9"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4533DF2F" w14:textId="23482ECD" w:rsidR="003612D9" w:rsidRDefault="00D96612" w:rsidP="009E51CB">
            <w:r>
              <w:t>Selection of the Independent Auditor</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7205D9E6" w14:textId="77777777" w:rsidR="003612D9" w:rsidRDefault="003612D9" w:rsidP="009E51CB"/>
        </w:tc>
      </w:tr>
      <w:tr w:rsidR="00D96612" w14:paraId="4504D26B"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C8F155" w14:textId="2E49B9AB" w:rsidR="00D96612" w:rsidRDefault="00D96612" w:rsidP="00D96612">
            <w:r>
              <w:t>54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DF4896" w14:textId="374E9EAF" w:rsidR="00D96612" w:rsidRDefault="00D96612" w:rsidP="00D96612">
            <w:r w:rsidRPr="00EC7345">
              <w:t>Is the firm independent relative to the organization?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F05BF6" w14:textId="77777777" w:rsidR="00D96612" w:rsidRDefault="00D96612" w:rsidP="00D96612"/>
        </w:tc>
      </w:tr>
      <w:tr w:rsidR="00D96612" w14:paraId="08691641"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14CCAC" w14:textId="5FD1E1A1" w:rsidR="00D96612" w:rsidRDefault="00D96612" w:rsidP="00D96612">
            <w:r>
              <w:t>55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FCC517" w14:textId="5E2A77B0" w:rsidR="00D96612" w:rsidRDefault="00D96612" w:rsidP="00D96612">
            <w:r w:rsidRPr="00EC7345">
              <w:t>What are the firm’s independence policies? How is adherence to that policy determined?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21DEB2" w14:textId="77777777" w:rsidR="00D96612" w:rsidRDefault="00D96612" w:rsidP="00D96612"/>
        </w:tc>
      </w:tr>
      <w:tr w:rsidR="00D96612" w14:paraId="25306E78"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3342F9" w14:textId="0CD82DC5" w:rsidR="00D96612" w:rsidRDefault="00D96612" w:rsidP="00D96612">
            <w:r>
              <w:t>56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9D04D3" w14:textId="1E3E8C28" w:rsidR="00D96612" w:rsidRDefault="00D96612" w:rsidP="00D96612">
            <w:r w:rsidRPr="00EC7345">
              <w:t>What are the firm’s quality-control practices?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EFF99" w14:textId="77777777" w:rsidR="00D96612" w:rsidRDefault="00D96612" w:rsidP="00D96612"/>
        </w:tc>
      </w:tr>
      <w:tr w:rsidR="00D96612" w14:paraId="7E0BB639"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81B522" w14:textId="07FB27D5" w:rsidR="00D96612" w:rsidRDefault="00D96612" w:rsidP="00D96612">
            <w:r>
              <w:t>57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0EC194" w14:textId="60939F9D" w:rsidR="00D96612" w:rsidRDefault="00D96612" w:rsidP="00D96612">
            <w:r w:rsidRPr="00EC7345">
              <w:t>What is the firm’s level of specialization in the not-for profit industry?</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2517B7" w14:textId="77777777" w:rsidR="00D96612" w:rsidRDefault="00D96612" w:rsidP="00D96612"/>
        </w:tc>
      </w:tr>
      <w:tr w:rsidR="00D96612" w14:paraId="1D7CB92C"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E0ABB7" w14:textId="11071D91" w:rsidR="00D96612" w:rsidRDefault="00D96612" w:rsidP="00D96612">
            <w:r>
              <w:t>58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286FA9" w14:textId="1A5F3602" w:rsidR="00D96612" w:rsidRDefault="00D96612" w:rsidP="00D96612">
            <w:r w:rsidRPr="00EC7345">
              <w:t>How are members of the audit team selected? Who are the members and what is their experience level?</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507A9E" w14:textId="77777777" w:rsidR="00D96612" w:rsidRDefault="00D96612" w:rsidP="00D96612"/>
        </w:tc>
      </w:tr>
      <w:tr w:rsidR="00D96612" w14:paraId="083C2DE1"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858D19" w14:textId="57B0B39D" w:rsidR="00D96612" w:rsidRDefault="00D96612" w:rsidP="00D96612">
            <w:r>
              <w:t>59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82B766" w14:textId="51A7BAC0" w:rsidR="00D96612" w:rsidRDefault="00D96612" w:rsidP="00D96612">
            <w:r w:rsidRPr="00EC7345">
              <w:t>How does the firm monitor the professional proficiency of audit team members?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C28A2F" w14:textId="77777777" w:rsidR="00D96612" w:rsidRDefault="00D96612" w:rsidP="00D96612"/>
        </w:tc>
      </w:tr>
      <w:tr w:rsidR="00D96612" w14:paraId="5BEAE1F2"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6C6853" w14:textId="38331728" w:rsidR="00D96612" w:rsidRDefault="00D96612" w:rsidP="00D96612">
            <w:r>
              <w:t>60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EAF4C4" w14:textId="2AB4314A" w:rsidR="00D96612" w:rsidRDefault="00D96612" w:rsidP="00D96612">
            <w:r w:rsidRPr="00EC7345">
              <w:t>How much partner attention is focused on client service?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BD0162" w14:textId="77777777" w:rsidR="00D96612" w:rsidRDefault="00D96612" w:rsidP="00D96612"/>
        </w:tc>
      </w:tr>
      <w:tr w:rsidR="00D96612" w14:paraId="05BB0555"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D75003" w14:textId="05C565A7" w:rsidR="00D96612" w:rsidRDefault="00D96612" w:rsidP="00D96612">
            <w:r>
              <w:t>61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256C4B" w14:textId="5DD3C00B" w:rsidR="00D96612" w:rsidRDefault="00D96612" w:rsidP="00D96612">
            <w:r w:rsidRPr="00EC7345">
              <w:t>What other services could the firm provide without affecting its independence?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B82DA0" w14:textId="77777777" w:rsidR="00D96612" w:rsidRDefault="00D96612" w:rsidP="00D96612"/>
        </w:tc>
      </w:tr>
      <w:tr w:rsidR="00D96612" w14:paraId="2E004BF8"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151629" w14:textId="32F4A1AC" w:rsidR="00D96612" w:rsidRDefault="00D96612" w:rsidP="00D96612">
            <w:r>
              <w:t>62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FFFE76" w14:textId="1F7B4FDF" w:rsidR="00D96612" w:rsidRDefault="00D96612" w:rsidP="00D96612">
            <w:r w:rsidRPr="00EC7345">
              <w:t>What level of communication will the firm have with management, the governing Board and the audit committee?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D1A6FE" w14:textId="77777777" w:rsidR="00D96612" w:rsidRDefault="00D96612" w:rsidP="00D96612"/>
        </w:tc>
      </w:tr>
      <w:tr w:rsidR="00D96612" w14:paraId="5B5D0406"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FBFC16" w14:textId="6087F2F5" w:rsidR="00D96612" w:rsidRDefault="00D96612" w:rsidP="00D96612">
            <w:r>
              <w:t>63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029B48" w14:textId="58B3EABD" w:rsidR="00D96612" w:rsidRDefault="00D96612" w:rsidP="00D96612">
            <w:r w:rsidRPr="00EC7345">
              <w:t>What is the audit process and what areas receive primary emphasis?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0BD0FB" w14:textId="77777777" w:rsidR="00D96612" w:rsidRDefault="00D96612" w:rsidP="00D96612"/>
        </w:tc>
      </w:tr>
      <w:tr w:rsidR="00D96612" w14:paraId="54205F97"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7D91A7" w14:textId="0E8F3488" w:rsidR="00D96612" w:rsidRDefault="00D96612" w:rsidP="00D96612">
            <w:r>
              <w:t>64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4995F9" w14:textId="09412E81" w:rsidR="00D96612" w:rsidRDefault="00D96612" w:rsidP="00D96612">
            <w:r w:rsidRPr="00EC7345">
              <w:t>How does the audit team determine the critical audit areas?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0B5749" w14:textId="77777777" w:rsidR="00D96612" w:rsidRDefault="00D96612" w:rsidP="00D96612"/>
        </w:tc>
      </w:tr>
      <w:tr w:rsidR="00D96612" w14:paraId="10F5F1FF"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E5E257" w14:textId="3CACD838" w:rsidR="00D96612" w:rsidRDefault="00D96612" w:rsidP="00D96612">
            <w:r>
              <w:lastRenderedPageBreak/>
              <w:t>65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28DEE0" w14:textId="24A1B62D" w:rsidR="00D96612" w:rsidRDefault="00D96612" w:rsidP="00D96612">
            <w:r w:rsidRPr="00EC7345">
              <w:t xml:space="preserve"> What steps does the audit team follow if there are problems identified in the audit process?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FB04DA" w14:textId="77777777" w:rsidR="00D96612" w:rsidRDefault="00D96612" w:rsidP="00D96612"/>
        </w:tc>
      </w:tr>
      <w:tr w:rsidR="00D96612" w14:paraId="52843162"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3E1B9C" w14:textId="79D990D3" w:rsidR="00D96612" w:rsidRDefault="00D96612" w:rsidP="00D96612">
            <w:r>
              <w:t>66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B5E360" w14:textId="6AD68F5F" w:rsidR="00D96612" w:rsidRDefault="00D96612" w:rsidP="00D96612">
            <w:r w:rsidRPr="00EC7345">
              <w:t>Does the firm have a peer review? What was the result of the latest review?</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E09A16" w14:textId="77777777" w:rsidR="00D96612" w:rsidRDefault="00D96612" w:rsidP="00D96612"/>
        </w:tc>
      </w:tr>
      <w:tr w:rsidR="00D96612" w14:paraId="341F7A98"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A9CA9C" w14:textId="6DC6D99D" w:rsidR="00D96612" w:rsidRDefault="00D96612" w:rsidP="00D96612">
            <w:r>
              <w:t>67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CE83EF" w14:textId="4447241A" w:rsidR="00D96612" w:rsidRDefault="00D96612" w:rsidP="00D96612">
            <w:r w:rsidRPr="00EC7345">
              <w:t>Have any sanctions been placed on the firm by any regulatory or oversight agencies?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A849AE" w14:textId="77777777" w:rsidR="00D96612" w:rsidRDefault="00D96612" w:rsidP="00D96612"/>
        </w:tc>
      </w:tr>
    </w:tbl>
    <w:p w14:paraId="0500817E" w14:textId="218519E2" w:rsidR="003612D9" w:rsidRDefault="003612D9" w:rsidP="009E51CB"/>
    <w:p w14:paraId="67DA0181" w14:textId="77777777" w:rsidR="00D96612" w:rsidRDefault="00D96612">
      <w:pPr>
        <w:rPr>
          <w:rFonts w:eastAsiaTheme="majorEastAsia" w:cstheme="majorBidi"/>
          <w:b/>
          <w:color w:val="003C4C"/>
          <w:sz w:val="32"/>
          <w:szCs w:val="32"/>
        </w:rPr>
      </w:pPr>
      <w:r>
        <w:br w:type="page"/>
      </w:r>
    </w:p>
    <w:p w14:paraId="0A3EC5D3" w14:textId="7840C532" w:rsidR="003612D9" w:rsidRDefault="003612D9" w:rsidP="003612D9">
      <w:pPr>
        <w:pStyle w:val="Heading1"/>
      </w:pPr>
      <w:r>
        <w:lastRenderedPageBreak/>
        <w:t>Signs Which May Indicate Financial Trouble</w:t>
      </w:r>
    </w:p>
    <w:p w14:paraId="0D6BA742" w14:textId="02275479" w:rsidR="003612D9" w:rsidRPr="003612D9" w:rsidRDefault="003612D9" w:rsidP="003612D9">
      <w:r w:rsidRPr="003612D9">
        <w:t>Indicate that a review of the following indicators of financial trouble have been checked during this review.</w:t>
      </w:r>
    </w:p>
    <w:tbl>
      <w:tblPr>
        <w:tblStyle w:val="NewBranding"/>
        <w:tblW w:w="9580" w:type="dxa"/>
        <w:tblInd w:w="-5" w:type="dxa"/>
        <w:tblCellMar>
          <w:top w:w="72" w:type="dxa"/>
          <w:bottom w:w="72" w:type="dxa"/>
        </w:tblCellMar>
        <w:tblLook w:val="0620" w:firstRow="1" w:lastRow="0" w:firstColumn="0" w:lastColumn="0" w:noHBand="1" w:noVBand="1"/>
      </w:tblPr>
      <w:tblGrid>
        <w:gridCol w:w="472"/>
        <w:gridCol w:w="5568"/>
        <w:gridCol w:w="540"/>
        <w:gridCol w:w="3000"/>
      </w:tblGrid>
      <w:tr w:rsidR="003612D9" w14:paraId="3D9AEC6A" w14:textId="77777777" w:rsidTr="00D96612">
        <w:trPr>
          <w:cnfStyle w:val="100000000000" w:firstRow="1" w:lastRow="0" w:firstColumn="0" w:lastColumn="0" w:oddVBand="0" w:evenVBand="0" w:oddHBand="0" w:evenHBand="0" w:firstRowFirstColumn="0" w:firstRowLastColumn="0" w:lastRowFirstColumn="0" w:lastRowLastColumn="0"/>
        </w:trPr>
        <w:tc>
          <w:tcPr>
            <w:tcW w:w="472" w:type="dxa"/>
          </w:tcPr>
          <w:p w14:paraId="46F562BE" w14:textId="77777777" w:rsidR="003612D9" w:rsidRDefault="003612D9"/>
        </w:tc>
        <w:tc>
          <w:tcPr>
            <w:tcW w:w="5568" w:type="dxa"/>
          </w:tcPr>
          <w:p w14:paraId="4ED9EA17" w14:textId="77777777" w:rsidR="003612D9" w:rsidRDefault="003612D9"/>
        </w:tc>
        <w:tc>
          <w:tcPr>
            <w:tcW w:w="540" w:type="dxa"/>
          </w:tcPr>
          <w:p w14:paraId="18F650BF" w14:textId="39E06173" w:rsidR="003612D9" w:rsidRDefault="003612D9">
            <w:r>
              <w:sym w:font="Wingdings" w:char="F0FC"/>
            </w:r>
          </w:p>
        </w:tc>
        <w:tc>
          <w:tcPr>
            <w:tcW w:w="3000" w:type="dxa"/>
          </w:tcPr>
          <w:p w14:paraId="3C846170" w14:textId="2792D3D1" w:rsidR="003612D9" w:rsidRDefault="003612D9">
            <w:r>
              <w:t>Comments</w:t>
            </w:r>
          </w:p>
        </w:tc>
      </w:tr>
      <w:tr w:rsidR="003612D9" w14:paraId="69A166C8"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7B6C7978" w14:textId="7953CA54" w:rsidR="003612D9" w:rsidRDefault="003612D9"/>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0B7CDE11" w14:textId="304B435F" w:rsidR="003612D9" w:rsidRDefault="003612D9">
            <w:r>
              <w:t>Financial Independence</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505FF430" w14:textId="77777777" w:rsidR="003612D9" w:rsidRDefault="003612D9"/>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0C27B041" w14:textId="77777777" w:rsidR="003612D9" w:rsidRDefault="003612D9"/>
        </w:tc>
      </w:tr>
      <w:tr w:rsidR="00D96612" w14:paraId="6C540213"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0F732" w14:textId="1D43C8F7" w:rsidR="00D96612" w:rsidRDefault="00D96612" w:rsidP="00D96612">
            <w:r>
              <w:t>1</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832A0" w14:textId="548D368C" w:rsidR="00D96612" w:rsidRDefault="00D96612" w:rsidP="00D96612">
            <w:r w:rsidRPr="0071249F">
              <w:t>Increasing use of “next year’s” cash to pay this year’s expenses (e.g., prepaid expenses)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AE88A"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7A364" w14:textId="77777777" w:rsidR="00D96612" w:rsidRDefault="00D96612" w:rsidP="00D96612"/>
        </w:tc>
      </w:tr>
      <w:tr w:rsidR="00D96612" w14:paraId="58D215F4"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08F6E" w14:textId="2301EE68" w:rsidR="00D96612" w:rsidRDefault="00D96612" w:rsidP="00D96612">
            <w:r>
              <w:t>2</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B6AF7" w14:textId="4872709A" w:rsidR="00D96612" w:rsidRDefault="00D96612" w:rsidP="00D96612">
            <w:r w:rsidRPr="0071249F">
              <w:t>A growing debt burden.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37740"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28CD8" w14:textId="77777777" w:rsidR="00D96612" w:rsidRDefault="00D96612" w:rsidP="00D96612"/>
        </w:tc>
      </w:tr>
      <w:tr w:rsidR="00D96612" w14:paraId="743E8628"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12987" w14:textId="31E44433" w:rsidR="00D96612" w:rsidRDefault="00D96612" w:rsidP="00D96612">
            <w:r>
              <w:t>3</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2EB7F" w14:textId="69569251" w:rsidR="00D96612" w:rsidRDefault="00D96612" w:rsidP="00D96612">
            <w:r w:rsidRPr="0071249F">
              <w:t>Rapid increases in fixed or semi-fixed cash costs (salaries and fringes, rent, etc.).</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13D9A"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52E50" w14:textId="77777777" w:rsidR="00D96612" w:rsidRDefault="00D96612" w:rsidP="00D96612"/>
        </w:tc>
      </w:tr>
      <w:tr w:rsidR="00D96612" w14:paraId="62CC8547"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D973B" w14:textId="1FE9960B" w:rsidR="00D96612" w:rsidRDefault="00D96612" w:rsidP="00D96612">
            <w:r>
              <w:t>4</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F7F16" w14:textId="39382D7B" w:rsidR="00D96612" w:rsidRDefault="00D96612" w:rsidP="00D96612">
            <w:r w:rsidRPr="0071249F">
              <w:t>Continuing decline or deficit in operating income or unrestricted net assets.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B41DD"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A9115" w14:textId="77777777" w:rsidR="00D96612" w:rsidRDefault="00D96612" w:rsidP="00D96612"/>
        </w:tc>
      </w:tr>
      <w:tr w:rsidR="00D96612" w14:paraId="6C251007"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1ECE7" w14:textId="18C287B6" w:rsidR="00D96612" w:rsidRDefault="00D96612" w:rsidP="00D96612">
            <w:r>
              <w:t>5</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A3A47" w14:textId="3B358B6B" w:rsidR="00D96612" w:rsidRDefault="00D96612" w:rsidP="00D96612">
            <w:r w:rsidRPr="0071249F">
              <w:t>Continuing decline or, especially, overdraft in cash and equivalents.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A7FE6"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966AF" w14:textId="77777777" w:rsidR="00D96612" w:rsidRDefault="00D96612" w:rsidP="00D96612"/>
        </w:tc>
      </w:tr>
      <w:tr w:rsidR="003612D9" w14:paraId="4A3DBA53"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64E4CF2E" w14:textId="77777777" w:rsidR="003612D9" w:rsidRDefault="003612D9"/>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38ED149E" w14:textId="37CEAF67" w:rsidR="003612D9" w:rsidRDefault="003612D9">
            <w:r>
              <w:t>Productivity</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7A3CC35E" w14:textId="77777777" w:rsidR="003612D9" w:rsidRDefault="003612D9"/>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081FE26A" w14:textId="77777777" w:rsidR="003612D9" w:rsidRDefault="003612D9"/>
        </w:tc>
      </w:tr>
      <w:tr w:rsidR="00D96612" w14:paraId="436907DC"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3185DA" w14:textId="48DDC3BA" w:rsidR="00D96612" w:rsidRDefault="00D96612" w:rsidP="00D96612">
            <w:r>
              <w:t>6</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E8C0AD" w14:textId="0995CE14" w:rsidR="00D96612" w:rsidRDefault="00D96612" w:rsidP="00D96612">
            <w:r w:rsidRPr="00A34666">
              <w:t>Loaded hourly labor rates rising disproportionately to inflation.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34ADCD"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FC5C2D" w14:textId="77777777" w:rsidR="00D96612" w:rsidRDefault="00D96612" w:rsidP="00D96612"/>
        </w:tc>
      </w:tr>
      <w:tr w:rsidR="00D96612" w14:paraId="02506128"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A80FA1" w14:textId="60ABFC0B" w:rsidR="00D96612" w:rsidRDefault="00D96612" w:rsidP="00D96612">
            <w:r>
              <w:t>7</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6C860F" w14:textId="7B76E627" w:rsidR="00D96612" w:rsidRDefault="00D96612" w:rsidP="00D96612">
            <w:r w:rsidRPr="00A34666">
              <w:t xml:space="preserve">Contract fee rates rising rapidly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5F9683"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1DE7BF" w14:textId="77777777" w:rsidR="00D96612" w:rsidRDefault="00D96612" w:rsidP="00D96612"/>
        </w:tc>
      </w:tr>
      <w:tr w:rsidR="003612D9" w14:paraId="1C28D5AD"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3F7239B2" w14:textId="77777777" w:rsidR="003612D9" w:rsidRDefault="003612D9"/>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1C1C4A7E" w14:textId="20290CC2" w:rsidR="003612D9" w:rsidRDefault="00D96612">
            <w:r w:rsidRPr="00D96612">
              <w:t>Deferred Current Costs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04627BAD" w14:textId="77777777" w:rsidR="003612D9" w:rsidRDefault="003612D9"/>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512F3C4A" w14:textId="77777777" w:rsidR="003612D9" w:rsidRDefault="003612D9"/>
        </w:tc>
      </w:tr>
      <w:tr w:rsidR="00D96612" w14:paraId="1DF89D86"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6D901E" w14:textId="65BFEC21" w:rsidR="00D96612" w:rsidRDefault="00D96612" w:rsidP="00D96612">
            <w:r>
              <w:t>8</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3EB9D3" w14:textId="712CCE8E" w:rsidR="00D96612" w:rsidRDefault="00D96612" w:rsidP="00D96612">
            <w:r w:rsidRPr="00BD2B9A">
              <w:t>Proceeds of long-term debt or sales of long-term investments being used for current purposes.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6B8ED8"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53E157" w14:textId="77777777" w:rsidR="00D96612" w:rsidRDefault="00D96612" w:rsidP="00D96612"/>
        </w:tc>
      </w:tr>
      <w:tr w:rsidR="00D96612" w14:paraId="70C6C06D"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880D5C" w14:textId="13D11654" w:rsidR="00D96612" w:rsidRDefault="00D96612" w:rsidP="00D96612">
            <w:r>
              <w:t>9</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752CC2" w14:textId="5EFD140C" w:rsidR="00D96612" w:rsidRDefault="00D96612" w:rsidP="00D96612">
            <w:r w:rsidRPr="00BD2B9A">
              <w:t>Default on debts (bonds, notes, interest).</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42DA00"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B235CD" w14:textId="77777777" w:rsidR="00D96612" w:rsidRDefault="00D96612" w:rsidP="00D96612"/>
        </w:tc>
      </w:tr>
      <w:tr w:rsidR="00D96612" w14:paraId="1DBF64E7"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5332E0" w14:textId="475A4F1E" w:rsidR="00D96612" w:rsidRDefault="00D96612" w:rsidP="00D96612">
            <w:r>
              <w:t>10</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D3803D" w14:textId="105FAE80" w:rsidR="00D96612" w:rsidRDefault="00D96612" w:rsidP="00D96612">
            <w:r w:rsidRPr="00BD2B9A">
              <w:t>Inability to pay salaries or other current expenses – especially payroll or other taxes – when due or borrowing to cover such amounts shortly before payment.</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EB54DD"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237EAB" w14:textId="77777777" w:rsidR="00D96612" w:rsidRDefault="00D96612" w:rsidP="00D96612"/>
        </w:tc>
      </w:tr>
      <w:tr w:rsidR="00D96612" w14:paraId="5D9EAD30"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8D59AD" w14:textId="280DA9E9" w:rsidR="00D96612" w:rsidRDefault="00D96612" w:rsidP="00D96612">
            <w:r>
              <w:t>11</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B61876" w14:textId="75862C8F" w:rsidR="00D96612" w:rsidRDefault="00D96612" w:rsidP="00D96612">
            <w:r w:rsidRPr="00BD2B9A">
              <w:t>Borrowing of cash or other assets from restricted funds or other diversion of restricted resources for inappropriate purposes.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D5662B"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BD70D6" w14:textId="77777777" w:rsidR="00D96612" w:rsidRDefault="00D96612" w:rsidP="00D96612"/>
        </w:tc>
      </w:tr>
      <w:tr w:rsidR="00D96612" w14:paraId="7E629603"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0F9B18C6" w14:textId="77777777" w:rsidR="00D96612" w:rsidRDefault="00D96612"/>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4C122531" w14:textId="45BE3DDB" w:rsidR="00D96612" w:rsidRDefault="00D96612">
            <w:r w:rsidRPr="00D96612">
              <w:t>Management Practices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6F29AAA8" w14:textId="77777777" w:rsidR="00D96612" w:rsidRDefault="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2C84D16A" w14:textId="77777777" w:rsidR="00D96612" w:rsidRDefault="00D96612"/>
        </w:tc>
      </w:tr>
      <w:tr w:rsidR="00D96612" w14:paraId="0DA8EF3E"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29317F" w14:textId="79E012A4" w:rsidR="00D96612" w:rsidRDefault="00D96612" w:rsidP="00D96612">
            <w:r>
              <w:t>12</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5CBE0A" w14:textId="02C3C2D3" w:rsidR="00D96612" w:rsidRPr="00D96612" w:rsidRDefault="00D96612" w:rsidP="00D96612">
            <w:r w:rsidRPr="008C0073">
              <w:t>A pattern of budget cost overruns, either overall or in specific programs/departments.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F34480"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97A531" w14:textId="77777777" w:rsidR="00D96612" w:rsidRDefault="00D96612" w:rsidP="00D96612"/>
        </w:tc>
      </w:tr>
      <w:tr w:rsidR="00D96612" w14:paraId="1EC0B342"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17E005" w14:textId="433099D0" w:rsidR="00D96612" w:rsidRDefault="00D96612" w:rsidP="00D96612">
            <w:r>
              <w:t>13</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F9D2FE" w14:textId="2B15C589" w:rsidR="00D96612" w:rsidRPr="00D96612" w:rsidRDefault="00D96612" w:rsidP="00D96612">
            <w:r w:rsidRPr="008C0073">
              <w:t>Increasing incidence of revenue shortfalls.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203670"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D52A33" w14:textId="77777777" w:rsidR="00D96612" w:rsidRDefault="00D96612" w:rsidP="00D96612"/>
        </w:tc>
      </w:tr>
      <w:tr w:rsidR="00D96612" w14:paraId="6201A9AA"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65C193" w14:textId="70AA86C1" w:rsidR="00D96612" w:rsidRDefault="00D96612" w:rsidP="00D96612">
            <w:r>
              <w:lastRenderedPageBreak/>
              <w:t>14</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C00FEE" w14:textId="7D47EB0A" w:rsidR="00D96612" w:rsidRPr="00D96612" w:rsidRDefault="00D96612" w:rsidP="00D96612">
            <w:r w:rsidRPr="008C0073">
              <w:t>Levels of receivables, inventory or prepaid expenses increasing faster than related activity.</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2FC3AD"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728FC0" w14:textId="77777777" w:rsidR="00D96612" w:rsidRDefault="00D96612" w:rsidP="00D96612"/>
        </w:tc>
      </w:tr>
      <w:tr w:rsidR="00D96612" w14:paraId="636A309D"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9700AE" w14:textId="2340DE5B" w:rsidR="00D96612" w:rsidRDefault="00D96612" w:rsidP="00D96612">
            <w:r>
              <w:t>15</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01F165" w14:textId="4B10E069" w:rsidR="00D96612" w:rsidRPr="00D96612" w:rsidRDefault="00D96612" w:rsidP="00D96612">
            <w:r w:rsidRPr="008C0073">
              <w:t>Increasing incidence of funding source challenge or disallowance of expenses.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9695E5"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0142BC" w14:textId="77777777" w:rsidR="00D96612" w:rsidRDefault="00D96612" w:rsidP="00D96612"/>
        </w:tc>
      </w:tr>
      <w:tr w:rsidR="00D96612" w14:paraId="593E034A"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363593" w14:textId="188A2890" w:rsidR="00D96612" w:rsidRDefault="00D96612" w:rsidP="00D96612">
            <w:r>
              <w:t>16</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B2094A" w14:textId="617DE6B2" w:rsidR="00D96612" w:rsidRPr="00D96612" w:rsidRDefault="00D96612" w:rsidP="00D96612">
            <w:r w:rsidRPr="008C0073">
              <w:t>Financial and operating data being provided to Board members and management is delayed, unclear or incomplete. Explanations of key items and variances are unavailable or of doubtful validity.</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1B4142"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A377F6" w14:textId="77777777" w:rsidR="00D96612" w:rsidRDefault="00D96612" w:rsidP="00D96612"/>
        </w:tc>
      </w:tr>
    </w:tbl>
    <w:p w14:paraId="79A83DA5" w14:textId="77777777" w:rsidR="00D96612" w:rsidRDefault="00D96612"/>
    <w:p w14:paraId="256000C0" w14:textId="0F3F0D23" w:rsidR="009E51CB" w:rsidRDefault="00D96612" w:rsidP="00886CC4">
      <w:pPr>
        <w:pStyle w:val="Heading1"/>
      </w:pPr>
      <w:r>
        <w:t>Overall Comments:</w:t>
      </w:r>
    </w:p>
    <w:sectPr w:rsidR="009E51CB"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F08E4" w14:textId="77777777" w:rsidR="00B835E4" w:rsidRDefault="00B835E4" w:rsidP="007448FA">
      <w:pPr>
        <w:spacing w:before="0" w:after="0" w:line="240" w:lineRule="auto"/>
      </w:pPr>
      <w:r>
        <w:separator/>
      </w:r>
    </w:p>
  </w:endnote>
  <w:endnote w:type="continuationSeparator" w:id="0">
    <w:p w14:paraId="37816AE4" w14:textId="77777777" w:rsidR="00B835E4" w:rsidRDefault="00B835E4"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4D50D52F-CAE5-4CD3-9284-584732287BA7}"/>
    <w:embedBold r:id="rId2" w:fontKey="{C5B5F009-113F-4342-ABCD-B20CE8EAE0DE}"/>
    <w:embedItalic r:id="rId3" w:fontKey="{FA98FE6C-CAEE-4380-BE97-97AD49C16B29}"/>
  </w:font>
  <w:font w:name="Calibri">
    <w:panose1 w:val="020F0502020204030204"/>
    <w:charset w:val="00"/>
    <w:family w:val="swiss"/>
    <w:pitch w:val="variable"/>
    <w:sig w:usb0="E4002EFF" w:usb1="C200247B" w:usb2="00000009" w:usb3="00000000" w:csb0="000001FF" w:csb1="00000000"/>
    <w:embedRegular r:id="rId4" w:fontKey="{503F0C3F-0005-4313-B91A-7CAED920DE9B}"/>
    <w:embedBold r:id="rId5" w:fontKey="{5DBF08FA-3798-4F5A-9A24-BF19138AC69C}"/>
    <w:embedItalic r:id="rId6" w:fontKey="{D6CD2260-B5A3-4D48-BEFA-C37313CD7F99}"/>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6AD04" w14:textId="77777777" w:rsidR="00D43BE2" w:rsidRDefault="00D4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40049EDD"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4F4D7E" w14:textId="22C8311A" w:rsidR="00D43BE2" w:rsidRPr="007448FA" w:rsidRDefault="007448FA" w:rsidP="007448FA">
    <w:pPr>
      <w:pStyle w:val="Footer"/>
    </w:pPr>
    <w:r w:rsidRPr="00AC1E0E">
      <w:rPr>
        <w:noProof/>
        <w:sz w:val="18"/>
        <w:szCs w:val="18"/>
      </w:rPr>
      <w:drawing>
        <wp:inline distT="0" distB="0" distL="0" distR="0" wp14:anchorId="4D758536" wp14:editId="08141D05">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00245FF9" w:rsidRPr="00245FF9">
      <w:rPr>
        <w:rStyle w:val="Hyperlink"/>
        <w:sz w:val="16"/>
        <w:szCs w:val="16"/>
        <w:u w:val="none"/>
      </w:rPr>
      <w:t xml:space="preserve">, </w:t>
    </w:r>
    <w:r w:rsidR="00245FF9">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3E3A0" w14:textId="77777777" w:rsidR="00D43BE2" w:rsidRDefault="00D4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5E209" w14:textId="77777777" w:rsidR="00B835E4" w:rsidRDefault="00B835E4" w:rsidP="007448FA">
      <w:pPr>
        <w:spacing w:before="0" w:after="0" w:line="240" w:lineRule="auto"/>
      </w:pPr>
      <w:r>
        <w:separator/>
      </w:r>
    </w:p>
  </w:footnote>
  <w:footnote w:type="continuationSeparator" w:id="0">
    <w:p w14:paraId="78A79F8E" w14:textId="77777777" w:rsidR="00B835E4" w:rsidRDefault="00B835E4" w:rsidP="007448FA">
      <w:pPr>
        <w:spacing w:before="0" w:after="0" w:line="240" w:lineRule="auto"/>
      </w:pPr>
      <w:r>
        <w:continuationSeparator/>
      </w:r>
    </w:p>
  </w:footnote>
  <w:footnote w:id="1">
    <w:p w14:paraId="558A3AC7" w14:textId="4F712D8D" w:rsidR="009E51CB" w:rsidRDefault="009E51CB">
      <w:pPr>
        <w:pStyle w:val="FootnoteText"/>
      </w:pPr>
      <w:r>
        <w:rPr>
          <w:rStyle w:val="FootnoteReference"/>
        </w:rPr>
        <w:footnoteRef/>
      </w:r>
      <w:r>
        <w:t xml:space="preserve"> </w:t>
      </w:r>
      <w:r w:rsidRPr="009E51CB">
        <w:t xml:space="preserve">Adapted </w:t>
      </w:r>
      <w:r>
        <w:t>from the work of</w:t>
      </w:r>
      <w:r w:rsidRPr="009E51CB">
        <w:t xml:space="preserve"> Richard Larkin, CPA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1BF39" w14:textId="77777777" w:rsidR="00D43BE2" w:rsidRDefault="00D43B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B78E5" w14:textId="77777777" w:rsidR="00D43BE2" w:rsidRDefault="00D43B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513D4" w14:textId="77777777" w:rsidR="00D43BE2" w:rsidRDefault="00D43B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4484218">
    <w:abstractNumId w:val="3"/>
  </w:num>
  <w:num w:numId="2" w16cid:durableId="794836315">
    <w:abstractNumId w:val="2"/>
  </w:num>
  <w:num w:numId="3" w16cid:durableId="56051400">
    <w:abstractNumId w:val="6"/>
  </w:num>
  <w:num w:numId="4" w16cid:durableId="408576278">
    <w:abstractNumId w:val="5"/>
  </w:num>
  <w:num w:numId="5" w16cid:durableId="1745297289">
    <w:abstractNumId w:val="5"/>
  </w:num>
  <w:num w:numId="6" w16cid:durableId="1126043000">
    <w:abstractNumId w:val="4"/>
  </w:num>
  <w:num w:numId="7" w16cid:durableId="1850018458">
    <w:abstractNumId w:val="0"/>
  </w:num>
  <w:num w:numId="8" w16cid:durableId="326789636">
    <w:abstractNumId w:val="0"/>
  </w:num>
  <w:num w:numId="9" w16cid:durableId="334844975">
    <w:abstractNumId w:val="0"/>
  </w:num>
  <w:num w:numId="10" w16cid:durableId="639775047">
    <w:abstractNumId w:val="0"/>
  </w:num>
  <w:num w:numId="11" w16cid:durableId="397753802">
    <w:abstractNumId w:val="0"/>
  </w:num>
  <w:num w:numId="12" w16cid:durableId="1359043632">
    <w:abstractNumId w:val="0"/>
  </w:num>
  <w:num w:numId="13" w16cid:durableId="799423588">
    <w:abstractNumId w:val="1"/>
  </w:num>
  <w:num w:numId="14" w16cid:durableId="584269247">
    <w:abstractNumId w:val="0"/>
  </w:num>
  <w:num w:numId="15" w16cid:durableId="1479418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1CB"/>
    <w:rsid w:val="00131618"/>
    <w:rsid w:val="001938EC"/>
    <w:rsid w:val="00245FF9"/>
    <w:rsid w:val="00297E88"/>
    <w:rsid w:val="002C5A9C"/>
    <w:rsid w:val="003446F1"/>
    <w:rsid w:val="00360D3E"/>
    <w:rsid w:val="003612D9"/>
    <w:rsid w:val="0039092E"/>
    <w:rsid w:val="003B6D13"/>
    <w:rsid w:val="00425176"/>
    <w:rsid w:val="004A1838"/>
    <w:rsid w:val="00645153"/>
    <w:rsid w:val="006B1F74"/>
    <w:rsid w:val="00712DAF"/>
    <w:rsid w:val="007448FA"/>
    <w:rsid w:val="007E7D4C"/>
    <w:rsid w:val="0086418D"/>
    <w:rsid w:val="0086546D"/>
    <w:rsid w:val="00886CC4"/>
    <w:rsid w:val="008B0C17"/>
    <w:rsid w:val="00903176"/>
    <w:rsid w:val="00917F90"/>
    <w:rsid w:val="009C6B01"/>
    <w:rsid w:val="009E51CB"/>
    <w:rsid w:val="00A13F25"/>
    <w:rsid w:val="00A15FA0"/>
    <w:rsid w:val="00A910A6"/>
    <w:rsid w:val="00B835E4"/>
    <w:rsid w:val="00B947DC"/>
    <w:rsid w:val="00CC4817"/>
    <w:rsid w:val="00CD63F8"/>
    <w:rsid w:val="00D07ADF"/>
    <w:rsid w:val="00D11E01"/>
    <w:rsid w:val="00D43BE2"/>
    <w:rsid w:val="00D92915"/>
    <w:rsid w:val="00D96612"/>
    <w:rsid w:val="00DE7795"/>
    <w:rsid w:val="00E65482"/>
    <w:rsid w:val="00F10349"/>
    <w:rsid w:val="00F52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E9716"/>
  <w15:chartTrackingRefBased/>
  <w15:docId w15:val="{A368F758-0688-434E-A255-C1C6CCDA3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paragraph" w:styleId="FootnoteText">
    <w:name w:val="footnote text"/>
    <w:basedOn w:val="Normal"/>
    <w:link w:val="FootnoteTextChar"/>
    <w:uiPriority w:val="99"/>
    <w:semiHidden/>
    <w:unhideWhenUsed/>
    <w:rsid w:val="009E51C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E51CB"/>
    <w:rPr>
      <w:sz w:val="20"/>
      <w:szCs w:val="20"/>
    </w:rPr>
  </w:style>
  <w:style w:type="character" w:styleId="FootnoteReference">
    <w:name w:val="footnote reference"/>
    <w:basedOn w:val="DefaultParagraphFont"/>
    <w:uiPriority w:val="99"/>
    <w:semiHidden/>
    <w:unhideWhenUsed/>
    <w:rsid w:val="009E51CB"/>
    <w:rPr>
      <w:vertAlign w:val="superscript"/>
    </w:rPr>
  </w:style>
  <w:style w:type="table" w:styleId="TableGrid">
    <w:name w:val="Table Grid"/>
    <w:basedOn w:val="TableNormal"/>
    <w:uiPriority w:val="39"/>
    <w:rsid w:val="009E51C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65E898C6-E677-47BC-9C0C-CBC99E7ED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7D7C8A-EB96-430C-B3BD-4390F941AB15}">
  <ds:schemaRefs>
    <ds:schemaRef ds:uri="http://schemas.microsoft.com/office/2006/metadata/properties"/>
    <ds:schemaRef ds:uri="http://schemas.microsoft.com/office/infopath/2007/PartnerControls"/>
    <ds:schemaRef ds:uri="6ccbe38b-1a20-46da-8aaa-80461f379b6f"/>
    <ds:schemaRef ds:uri="a9643071-28cc-44d5-b501-aa6025d1b200"/>
  </ds:schemaRefs>
</ds:datastoreItem>
</file>

<file path=customXml/itemProps4.xml><?xml version="1.0" encoding="utf-8"?>
<ds:datastoreItem xmlns:ds="http://schemas.openxmlformats.org/officeDocument/2006/customXml" ds:itemID="{9253FB79-8677-44F7-9A69-B5AF0BF7A2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NonprofitNext</Template>
  <TotalTime>30</TotalTime>
  <Pages>8</Pages>
  <Words>1741</Words>
  <Characters>8115</Characters>
  <Application>Microsoft Office Word</Application>
  <DocSecurity>0</DocSecurity>
  <Lines>238</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Committee Checklist</dc:title>
  <dc:subject/>
  <dc:creator>Info@nhnonprofits.org</dc:creator>
  <cp:keywords/>
  <dc:description/>
  <cp:lastModifiedBy>Susan Dumais</cp:lastModifiedBy>
  <cp:revision>5</cp:revision>
  <dcterms:created xsi:type="dcterms:W3CDTF">2021-10-22T12:10:00Z</dcterms:created>
  <dcterms:modified xsi:type="dcterms:W3CDTF">2024-12-13T19:49:00Z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y fmtid="{D5CDD505-2E9C-101B-9397-08002B2CF9AE}" pid="3" name="MediaServiceImageTags">
    <vt:lpwstr/>
  </property>
</Properties>
</file>