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E2BDB" w14:textId="18308EF7" w:rsidR="00B947DC" w:rsidRDefault="004242F7" w:rsidP="004242F7">
      <w:pPr>
        <w:pStyle w:val="Title"/>
      </w:pPr>
      <w:r>
        <w:t>Multi-Year Pledge Form Sample</w:t>
      </w:r>
    </w:p>
    <w:p w14:paraId="363669EA" w14:textId="77777777" w:rsidR="004242F7" w:rsidRPr="004242F7" w:rsidRDefault="004242F7" w:rsidP="004242F7">
      <w:pPr>
        <w:rPr>
          <w:rStyle w:val="BookTitle"/>
        </w:rPr>
      </w:pPr>
      <w:r w:rsidRPr="004242F7">
        <w:rPr>
          <w:rStyle w:val="BookTitle"/>
        </w:rPr>
        <w:t>Thank you for your generous support of ABC organization.</w:t>
      </w:r>
    </w:p>
    <w:p w14:paraId="6089F5EC" w14:textId="77777777" w:rsidR="004242F7" w:rsidRDefault="004242F7" w:rsidP="004242F7">
      <w:r>
        <w:t>Please complete the pledge form below:</w:t>
      </w:r>
    </w:p>
    <w:p w14:paraId="19E9633D" w14:textId="28063273" w:rsidR="004242F7" w:rsidRDefault="004242F7" w:rsidP="004242F7">
      <w:r>
        <w:t>I/We pledge the following gifts to ABC organization: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4242F7" w14:paraId="053B8132" w14:textId="77777777" w:rsidTr="00424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2" w:type="dxa"/>
          </w:tcPr>
          <w:p w14:paraId="1619B037" w14:textId="77777777" w:rsidR="004242F7" w:rsidRDefault="004242F7" w:rsidP="004242F7"/>
        </w:tc>
        <w:tc>
          <w:tcPr>
            <w:tcW w:w="2392" w:type="dxa"/>
          </w:tcPr>
          <w:p w14:paraId="7289E9B2" w14:textId="2C21CDBE" w:rsidR="004242F7" w:rsidRDefault="004242F7" w:rsidP="004242F7">
            <w:r>
              <w:t>Amount</w:t>
            </w:r>
          </w:p>
        </w:tc>
        <w:tc>
          <w:tcPr>
            <w:tcW w:w="2393" w:type="dxa"/>
          </w:tcPr>
          <w:p w14:paraId="2FD748F4" w14:textId="64B01790" w:rsidR="004242F7" w:rsidRDefault="004242F7" w:rsidP="004242F7">
            <w:r>
              <w:t>To be Paid by date:</w:t>
            </w:r>
          </w:p>
        </w:tc>
        <w:tc>
          <w:tcPr>
            <w:tcW w:w="2393" w:type="dxa"/>
          </w:tcPr>
          <w:p w14:paraId="711672B5" w14:textId="1A0F1C9F" w:rsidR="004242F7" w:rsidRDefault="004242F7" w:rsidP="004242F7">
            <w:r>
              <w:t>Reminder Method</w:t>
            </w:r>
            <w:r>
              <w:br/>
            </w:r>
            <w:r w:rsidRPr="004242F7">
              <w:rPr>
                <w:rStyle w:val="BookTitle"/>
              </w:rPr>
              <w:t>Email or Letter?</w:t>
            </w:r>
          </w:p>
        </w:tc>
      </w:tr>
      <w:tr w:rsidR="004242F7" w14:paraId="5ED5B381" w14:textId="77777777" w:rsidTr="00D5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2392" w:type="dxa"/>
            <w:shd w:val="clear" w:color="auto" w:fill="FFFFFF" w:themeFill="background1"/>
          </w:tcPr>
          <w:p w14:paraId="56D7FCF5" w14:textId="5AF40B44" w:rsidR="004242F7" w:rsidRDefault="004242F7" w:rsidP="00D57F10">
            <w:pPr>
              <w:jc w:val="right"/>
            </w:pPr>
            <w:r>
              <w:t>Initial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371019C6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7FB98170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0AA7B4F4" w14:textId="77777777" w:rsidR="004242F7" w:rsidRDefault="004242F7" w:rsidP="004242F7"/>
        </w:tc>
      </w:tr>
      <w:tr w:rsidR="004242F7" w14:paraId="6FBA5A8E" w14:textId="77777777" w:rsidTr="00D57F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2392" w:type="dxa"/>
            <w:shd w:val="clear" w:color="auto" w:fill="FFFFFF" w:themeFill="background1"/>
          </w:tcPr>
          <w:p w14:paraId="475444EA" w14:textId="6F8138A1" w:rsidR="004242F7" w:rsidRDefault="004242F7" w:rsidP="00D57F10">
            <w:pPr>
              <w:jc w:val="right"/>
            </w:pPr>
            <w:r>
              <w:t>Year 2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06E491D0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09BA9303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55A68147" w14:textId="77777777" w:rsidR="004242F7" w:rsidRDefault="004242F7" w:rsidP="004242F7"/>
        </w:tc>
      </w:tr>
      <w:tr w:rsidR="004242F7" w14:paraId="1E72E248" w14:textId="77777777" w:rsidTr="00D5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2392" w:type="dxa"/>
            <w:shd w:val="clear" w:color="auto" w:fill="FFFFFF" w:themeFill="background1"/>
          </w:tcPr>
          <w:p w14:paraId="5B30EAA7" w14:textId="602D9502" w:rsidR="004242F7" w:rsidRDefault="004242F7" w:rsidP="00D57F10">
            <w:pPr>
              <w:jc w:val="right"/>
            </w:pPr>
            <w:r>
              <w:t>Year 3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7EA6E640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63DC206E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0ED50D7B" w14:textId="77777777" w:rsidR="004242F7" w:rsidRDefault="004242F7" w:rsidP="004242F7"/>
        </w:tc>
      </w:tr>
    </w:tbl>
    <w:p w14:paraId="2CF7ADC6" w14:textId="2076E019" w:rsidR="004242F7" w:rsidRDefault="004242F7" w:rsidP="004242F7">
      <w:r>
        <w:t xml:space="preserve">I prefer to pay by: </w:t>
      </w:r>
      <w:r>
        <w:sym w:font="Wingdings" w:char="F071"/>
      </w:r>
      <w:r>
        <w:t xml:space="preserve"> Check    </w:t>
      </w:r>
      <w:r>
        <w:sym w:font="Wingdings" w:char="F071"/>
      </w:r>
      <w:r>
        <w:t xml:space="preserve"> Credit Card    </w:t>
      </w:r>
    </w:p>
    <w:p w14:paraId="04CCC5C7" w14:textId="517C094C" w:rsidR="004242F7" w:rsidRDefault="004242F7" w:rsidP="004242F7">
      <w:pPr>
        <w:pStyle w:val="Heading1"/>
      </w:pPr>
      <w:r>
        <w:t>Donor Information:</w:t>
      </w:r>
    </w:p>
    <w:p w14:paraId="1E7D928F" w14:textId="3E1610EA" w:rsidR="004242F7" w:rsidRPr="004242F7" w:rsidRDefault="004242F7" w:rsidP="004242F7">
      <w:r w:rsidRPr="004242F7">
        <w:t>Name(s):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74431FAE" wp14:editId="711C3F23">
                <wp:extent cx="5238750" cy="0"/>
                <wp:effectExtent l="0" t="0" r="0" b="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BAFBE6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3964E298" w14:textId="687A8DE7" w:rsidR="004242F7" w:rsidRDefault="004242F7" w:rsidP="004242F7">
      <w:r>
        <w:t>Address: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35D745AD" wp14:editId="63AF07FD">
                <wp:extent cx="5238750" cy="0"/>
                <wp:effectExtent l="0" t="0" r="0" b="0"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072E49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2434C715" w14:textId="206C6D9D" w:rsidR="004242F7" w:rsidRDefault="004242F7" w:rsidP="004242F7">
      <w:r>
        <w:t>City, State, ZIP: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64E245E0" wp14:editId="4CD272DD">
                <wp:extent cx="4800600" cy="0"/>
                <wp:effectExtent l="0" t="0" r="0" b="0"/>
                <wp:docPr id="4" name="Straight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768607" id="Straight Connector 4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7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2F32D394" w14:textId="3068F5BB" w:rsidR="004242F7" w:rsidRDefault="004242F7" w:rsidP="004242F7">
      <w:r>
        <w:t>Phone: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332A8372" wp14:editId="01017819">
                <wp:extent cx="5238750" cy="0"/>
                <wp:effectExtent l="0" t="0" r="0" b="0"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C92BF6" id="Straight Connector 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0462A658" w14:textId="4182E084" w:rsidR="004242F7" w:rsidRDefault="004242F7" w:rsidP="004242F7">
      <w:r>
        <w:t>Cell Phone: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57458404" wp14:editId="4C7A5EBE">
                <wp:extent cx="5057775" cy="0"/>
                <wp:effectExtent l="0" t="0" r="0" b="0"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5353C8" id="Straight Connector 6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7E22B772" w14:textId="5B1A3859" w:rsidR="004242F7" w:rsidRDefault="004242F7" w:rsidP="004242F7">
      <w:r>
        <w:t>Email: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5A1F5535" wp14:editId="635186B9">
                <wp:extent cx="5362575" cy="0"/>
                <wp:effectExtent l="0" t="0" r="0" b="0"/>
                <wp:docPr id="7" name="Straight Connecto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573160" id="Straight Connector 7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5C19F28B" w14:textId="79B66B64" w:rsidR="004242F7" w:rsidRDefault="004242F7" w:rsidP="004242F7">
      <w:r>
        <w:t xml:space="preserve">Preferred method of communication: </w:t>
      </w:r>
      <w:r>
        <w:sym w:font="Wingdings" w:char="F071"/>
      </w:r>
      <w:r>
        <w:t xml:space="preserve"> USPS   </w:t>
      </w:r>
      <w:r>
        <w:sym w:font="Wingdings" w:char="F071"/>
      </w:r>
      <w:r>
        <w:t xml:space="preserve"> Email   </w:t>
      </w:r>
      <w:r>
        <w:sym w:font="Wingdings" w:char="F071"/>
      </w:r>
      <w:r>
        <w:t xml:space="preserve"> Phone   </w:t>
      </w:r>
      <w:r>
        <w:sym w:font="Wingdings" w:char="F071"/>
      </w:r>
      <w:r>
        <w:t xml:space="preserve"> Cell Phone</w:t>
      </w:r>
    </w:p>
    <w:p w14:paraId="6642C37A" w14:textId="476E26A5" w:rsidR="004242F7" w:rsidRDefault="004242F7" w:rsidP="004242F7">
      <w:r>
        <w:t xml:space="preserve">Anonymous Gift? </w:t>
      </w:r>
      <w:r>
        <w:sym w:font="Wingdings" w:char="F071"/>
      </w:r>
      <w:r>
        <w:t xml:space="preserve"> Yes   </w:t>
      </w:r>
      <w:r>
        <w:sym w:font="Wingdings" w:char="F071"/>
      </w:r>
      <w:r>
        <w:t xml:space="preserve"> No</w:t>
      </w:r>
    </w:p>
    <w:p w14:paraId="67CD67FF" w14:textId="14AAC970" w:rsidR="004242F7" w:rsidRDefault="004242F7" w:rsidP="004242F7">
      <w:r>
        <w:t xml:space="preserve">Please credit my gift in this way: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76FE9252" wp14:editId="3041A905">
                <wp:extent cx="3781425" cy="0"/>
                <wp:effectExtent l="0" t="0" r="0" b="0"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1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CD2FC9" id="Straight Connector 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9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6867FFB1" w14:textId="299A398F" w:rsidR="004242F7" w:rsidRDefault="004242F7" w:rsidP="004242F7">
      <w:r>
        <w:t>Donor Signature: ______________________________________________</w:t>
      </w:r>
      <w:r w:rsidR="00730BE5">
        <w:t>_</w:t>
      </w:r>
      <w:r>
        <w:t xml:space="preserve">  Date: ____________________</w:t>
      </w:r>
    </w:p>
    <w:sectPr w:rsidR="004242F7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C0E6A" w14:textId="77777777" w:rsidR="00B17D5D" w:rsidRDefault="00B17D5D" w:rsidP="007448FA">
      <w:pPr>
        <w:spacing w:before="0" w:after="0" w:line="240" w:lineRule="auto"/>
      </w:pPr>
      <w:r>
        <w:separator/>
      </w:r>
    </w:p>
  </w:endnote>
  <w:endnote w:type="continuationSeparator" w:id="0">
    <w:p w14:paraId="626EE0D1" w14:textId="77777777" w:rsidR="00B17D5D" w:rsidRDefault="00B17D5D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2299814-465E-4AD4-8CE1-DFEF621CCCB4}"/>
    <w:embedBold r:id="rId2" w:fontKey="{CFDC626A-0356-4928-A019-F9DB172127BB}"/>
    <w:embedItalic r:id="rId3" w:fontKey="{56F8A120-D331-4F82-866B-B36D9D0292FF}"/>
    <w:embedBoldItalic r:id="rId4" w:fontKey="{93FE925A-5795-4354-B7EF-C641B35922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8A4599-8F06-41FF-BDE6-74EF653F0E7D}"/>
    <w:embedBold r:id="rId6" w:fontKey="{9FD5C4AB-A39E-4CEB-8AAE-FC9E895375E5}"/>
    <w:embedItalic r:id="rId7" w:fontKey="{6BFE5001-28AE-4E7B-8FDB-52EBD36D8FF8}"/>
    <w:embedBoldItalic r:id="rId8" w:fontKey="{B6258445-ABBA-47C4-8B8E-39A107FF38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4C5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83FD0A" w14:textId="6E075C9B" w:rsidR="00730BE5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C1CB379" wp14:editId="0C98C2C8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5D7C39">
      <w:rPr>
        <w:sz w:val="16"/>
        <w:szCs w:val="16"/>
      </w:rPr>
      <w:t>,</w:t>
    </w:r>
    <w:r w:rsidR="005D7C39" w:rsidRPr="005D7C39">
      <w:rPr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FF376" w14:textId="77777777" w:rsidR="00B17D5D" w:rsidRDefault="00B17D5D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D6C0F9F" w14:textId="77777777" w:rsidR="00B17D5D" w:rsidRDefault="00B17D5D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752635">
    <w:abstractNumId w:val="3"/>
  </w:num>
  <w:num w:numId="2" w16cid:durableId="1849445625">
    <w:abstractNumId w:val="2"/>
  </w:num>
  <w:num w:numId="3" w16cid:durableId="748961884">
    <w:abstractNumId w:val="6"/>
  </w:num>
  <w:num w:numId="4" w16cid:durableId="316685897">
    <w:abstractNumId w:val="5"/>
  </w:num>
  <w:num w:numId="5" w16cid:durableId="1552232478">
    <w:abstractNumId w:val="5"/>
  </w:num>
  <w:num w:numId="6" w16cid:durableId="2096896659">
    <w:abstractNumId w:val="4"/>
  </w:num>
  <w:num w:numId="7" w16cid:durableId="1042051695">
    <w:abstractNumId w:val="0"/>
  </w:num>
  <w:num w:numId="8" w16cid:durableId="73824619">
    <w:abstractNumId w:val="0"/>
  </w:num>
  <w:num w:numId="9" w16cid:durableId="620458255">
    <w:abstractNumId w:val="0"/>
  </w:num>
  <w:num w:numId="10" w16cid:durableId="604465234">
    <w:abstractNumId w:val="0"/>
  </w:num>
  <w:num w:numId="11" w16cid:durableId="873150162">
    <w:abstractNumId w:val="0"/>
  </w:num>
  <w:num w:numId="12" w16cid:durableId="1485003596">
    <w:abstractNumId w:val="0"/>
  </w:num>
  <w:num w:numId="13" w16cid:durableId="1479034251">
    <w:abstractNumId w:val="1"/>
  </w:num>
  <w:num w:numId="14" w16cid:durableId="1481380327">
    <w:abstractNumId w:val="0"/>
  </w:num>
  <w:num w:numId="15" w16cid:durableId="80072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F7"/>
    <w:rsid w:val="00131618"/>
    <w:rsid w:val="001938EC"/>
    <w:rsid w:val="00297E88"/>
    <w:rsid w:val="002C5A9C"/>
    <w:rsid w:val="003446F1"/>
    <w:rsid w:val="0039092E"/>
    <w:rsid w:val="003B6D13"/>
    <w:rsid w:val="004242F7"/>
    <w:rsid w:val="00425176"/>
    <w:rsid w:val="00481D04"/>
    <w:rsid w:val="004A1838"/>
    <w:rsid w:val="00577812"/>
    <w:rsid w:val="005D7C39"/>
    <w:rsid w:val="00645153"/>
    <w:rsid w:val="006B1F74"/>
    <w:rsid w:val="00712DAF"/>
    <w:rsid w:val="00730BE5"/>
    <w:rsid w:val="007448FA"/>
    <w:rsid w:val="007E7D4C"/>
    <w:rsid w:val="0086418D"/>
    <w:rsid w:val="0086546D"/>
    <w:rsid w:val="008B0C17"/>
    <w:rsid w:val="008D776D"/>
    <w:rsid w:val="00903176"/>
    <w:rsid w:val="00917F90"/>
    <w:rsid w:val="009C6B01"/>
    <w:rsid w:val="00A13F25"/>
    <w:rsid w:val="00A910A6"/>
    <w:rsid w:val="00B17D5D"/>
    <w:rsid w:val="00B947DC"/>
    <w:rsid w:val="00C75CD5"/>
    <w:rsid w:val="00CD63F8"/>
    <w:rsid w:val="00D57F10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460F5"/>
  <w15:chartTrackingRefBased/>
  <w15:docId w15:val="{DF1639DE-633D-4CBF-892B-1DDAAAAB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character" w:styleId="Strong">
    <w:name w:val="Strong"/>
    <w:basedOn w:val="DefaultParagraphFont"/>
    <w:uiPriority w:val="22"/>
    <w:qFormat/>
    <w:rsid w:val="004242F7"/>
    <w:rPr>
      <w:b/>
      <w:bCs/>
    </w:rPr>
  </w:style>
  <w:style w:type="character" w:styleId="BookTitle">
    <w:name w:val="Book Title"/>
    <w:basedOn w:val="DefaultParagraphFont"/>
    <w:uiPriority w:val="33"/>
    <w:qFormat/>
    <w:rsid w:val="004242F7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4242F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FA3395DA-3488-49FB-B084-A137E9C11857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1F26E7-6AF2-4597-AF1D-804C7BB219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7041AA-B056-4D1A-8935-A62E805C8D73}">
  <ds:schemaRefs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9643071-28cc-44d5-b501-aa6025d1b200"/>
    <ds:schemaRef ds:uri="6ccbe38b-1a20-46da-8aaa-80461f379b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12</TotalTime>
  <Pages>1</Pages>
  <Words>100</Words>
  <Characters>567</Characters>
  <Application>Microsoft Office Word</Application>
  <DocSecurity>0</DocSecurity>
  <Lines>12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Multi-Year Pledge Form Sample</dc:title>
  <dc:subject/>
  <dc:creator>Info@nhnonprofits.org</dc:creator>
  <cp:keywords/>
  <dc:description/>
  <cp:lastModifiedBy>Susan Dumais</cp:lastModifiedBy>
  <cp:revision>6</cp:revision>
  <dcterms:created xsi:type="dcterms:W3CDTF">2021-10-19T18:07:00Z</dcterms:created>
  <dcterms:modified xsi:type="dcterms:W3CDTF">2024-12-16T18:07:00Z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