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6AF685" w14:textId="0B682FD3" w:rsidR="000A1204" w:rsidRDefault="000A1204" w:rsidP="000A1204">
      <w:pPr>
        <w:pStyle w:val="Title"/>
      </w:pPr>
      <w:r>
        <w:t>Brief Board Meeting Evaluation</w:t>
      </w:r>
    </w:p>
    <w:p w14:paraId="4A801C57" w14:textId="7D4D9C72" w:rsidR="000A1204" w:rsidRDefault="000A1204" w:rsidP="000A1204">
      <w:r w:rsidRPr="000A1204">
        <w:rPr>
          <w:rStyle w:val="IntenseReference"/>
        </w:rPr>
        <w:t>Meeting Date:</w:t>
      </w:r>
      <w:r>
        <w:t xml:space="preserve"> ______________</w:t>
      </w:r>
    </w:p>
    <w:p w14:paraId="0F75951A" w14:textId="3C865C8C" w:rsidR="00B947DC" w:rsidRDefault="000A1204" w:rsidP="000A1204">
      <w:r>
        <w:t>Please take a few moments to provide feedback on this board meeting so that we may work to create the most effective meetings.</w:t>
      </w:r>
    </w:p>
    <w:p w14:paraId="099942F3" w14:textId="1F72B5A6" w:rsidR="000A1204" w:rsidRDefault="000A1204" w:rsidP="000A1204">
      <w:r>
        <w:t>Answer each question using a scale of 1-5 where 1=poor and 5 = excellent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8545"/>
        <w:gridCol w:w="1025"/>
      </w:tblGrid>
      <w:tr w:rsidR="000A1204" w14:paraId="1F502BDE" w14:textId="77777777" w:rsidTr="000A1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tcW w:w="8545" w:type="dxa"/>
            <w:vAlign w:val="center"/>
          </w:tcPr>
          <w:p w14:paraId="15DBB7DA" w14:textId="5D4A7590" w:rsidR="000A1204" w:rsidRDefault="000A1204" w:rsidP="000A1204">
            <w:r>
              <w:t>Question</w:t>
            </w:r>
          </w:p>
        </w:tc>
        <w:tc>
          <w:tcPr>
            <w:tcW w:w="1025" w:type="dxa"/>
            <w:vAlign w:val="center"/>
          </w:tcPr>
          <w:p w14:paraId="2928DA6C" w14:textId="48E6AB6A" w:rsidR="000A1204" w:rsidRDefault="000A1204" w:rsidP="000A1204">
            <w:r>
              <w:t>Rating</w:t>
            </w:r>
          </w:p>
        </w:tc>
      </w:tr>
      <w:tr w:rsidR="000A1204" w14:paraId="180AA1D0" w14:textId="77777777" w:rsidTr="000A1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61AF93D3" w14:textId="3EBCD4F8" w:rsidR="000A1204" w:rsidRDefault="000A1204" w:rsidP="000A1204">
            <w:r w:rsidRPr="00DB1008">
              <w:t>The meeting began on time and ended as promised.</w:t>
            </w:r>
          </w:p>
        </w:tc>
        <w:tc>
          <w:tcPr>
            <w:tcW w:w="1025" w:type="dxa"/>
          </w:tcPr>
          <w:p w14:paraId="27C6FDFD" w14:textId="77777777" w:rsidR="000A1204" w:rsidRDefault="000A1204" w:rsidP="000A1204"/>
        </w:tc>
      </w:tr>
      <w:tr w:rsidR="000A1204" w14:paraId="2612DDD3" w14:textId="77777777" w:rsidTr="000A12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6AEE664D" w14:textId="6D42F426" w:rsidR="000A1204" w:rsidRDefault="000A1204" w:rsidP="000A1204">
            <w:r w:rsidRPr="00DB1008">
              <w:t>The agenda was structured in a way to allow the maximum time for the most important discussions.</w:t>
            </w:r>
          </w:p>
        </w:tc>
        <w:tc>
          <w:tcPr>
            <w:tcW w:w="1025" w:type="dxa"/>
          </w:tcPr>
          <w:p w14:paraId="56D78B96" w14:textId="77777777" w:rsidR="000A1204" w:rsidRDefault="000A1204" w:rsidP="000A1204"/>
        </w:tc>
      </w:tr>
      <w:tr w:rsidR="000A1204" w14:paraId="4270A0A6" w14:textId="77777777" w:rsidTr="000A1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3CD4A372" w14:textId="3C9D4FA3" w:rsidR="000A1204" w:rsidRDefault="000A1204" w:rsidP="000A1204">
            <w:r w:rsidRPr="00DB1008">
              <w:t xml:space="preserve">Materials were sent in advance, and board members were prepared for discussion. </w:t>
            </w:r>
          </w:p>
        </w:tc>
        <w:tc>
          <w:tcPr>
            <w:tcW w:w="1025" w:type="dxa"/>
          </w:tcPr>
          <w:p w14:paraId="448F244E" w14:textId="77777777" w:rsidR="000A1204" w:rsidRDefault="000A1204" w:rsidP="000A1204"/>
        </w:tc>
      </w:tr>
      <w:tr w:rsidR="000A1204" w14:paraId="05E0D153" w14:textId="77777777" w:rsidTr="000A12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75CFD1C0" w14:textId="7A05078A" w:rsidR="000A1204" w:rsidRDefault="000A1204" w:rsidP="000A1204">
            <w:r w:rsidRPr="00DB1008">
              <w:t>The board avoided getting into administrative/management details and was able to keep the focus on higher level questions.</w:t>
            </w:r>
          </w:p>
        </w:tc>
        <w:tc>
          <w:tcPr>
            <w:tcW w:w="1025" w:type="dxa"/>
          </w:tcPr>
          <w:p w14:paraId="40AE9D99" w14:textId="77777777" w:rsidR="000A1204" w:rsidRDefault="000A1204" w:rsidP="000A1204"/>
        </w:tc>
      </w:tr>
      <w:tr w:rsidR="000A1204" w14:paraId="16FD7025" w14:textId="77777777" w:rsidTr="000A1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1CCB0F5B" w14:textId="40723719" w:rsidR="000A1204" w:rsidRDefault="000A1204" w:rsidP="000A1204">
            <w:r w:rsidRPr="00DB1008">
              <w:t>A diversity of opinions was expressed, and issues were dealt with in a respectful manner.</w:t>
            </w:r>
          </w:p>
        </w:tc>
        <w:tc>
          <w:tcPr>
            <w:tcW w:w="1025" w:type="dxa"/>
          </w:tcPr>
          <w:p w14:paraId="3518E45C" w14:textId="77777777" w:rsidR="000A1204" w:rsidRDefault="000A1204" w:rsidP="000A1204"/>
        </w:tc>
      </w:tr>
      <w:tr w:rsidR="000A1204" w14:paraId="053424A6" w14:textId="77777777" w:rsidTr="000A12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13C4034D" w14:textId="304DAC56" w:rsidR="000A1204" w:rsidRDefault="000A1204" w:rsidP="000A1204">
            <w:r w:rsidRPr="00DB1008">
              <w:t>The board chair guided the meeting effectively and everyone who wanted to participate was afforded the opportunity.</w:t>
            </w:r>
          </w:p>
        </w:tc>
        <w:tc>
          <w:tcPr>
            <w:tcW w:w="1025" w:type="dxa"/>
          </w:tcPr>
          <w:p w14:paraId="61BF5BDD" w14:textId="77777777" w:rsidR="000A1204" w:rsidRDefault="000A1204" w:rsidP="000A1204"/>
        </w:tc>
      </w:tr>
      <w:tr w:rsidR="000A1204" w14:paraId="0895CF1E" w14:textId="77777777" w:rsidTr="000A1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3C6EB558" w14:textId="60997B15" w:rsidR="000A1204" w:rsidRDefault="000A1204" w:rsidP="000A1204">
            <w:r w:rsidRPr="00DB1008">
              <w:t>Next steps were identified, and responsibilities assigned.</w:t>
            </w:r>
          </w:p>
        </w:tc>
        <w:tc>
          <w:tcPr>
            <w:tcW w:w="1025" w:type="dxa"/>
          </w:tcPr>
          <w:p w14:paraId="7E2FBDEB" w14:textId="77777777" w:rsidR="000A1204" w:rsidRDefault="000A1204" w:rsidP="000A1204"/>
        </w:tc>
      </w:tr>
      <w:tr w:rsidR="000A1204" w14:paraId="197F6D18" w14:textId="77777777" w:rsidTr="000A12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01D4366A" w14:textId="5D645854" w:rsidR="000A1204" w:rsidRDefault="000A1204" w:rsidP="000A1204">
            <w:r w:rsidRPr="00DB1008">
              <w:t>All board members were either present or gave good rationale for why they could not attend.</w:t>
            </w:r>
          </w:p>
        </w:tc>
        <w:tc>
          <w:tcPr>
            <w:tcW w:w="1025" w:type="dxa"/>
          </w:tcPr>
          <w:p w14:paraId="45383CC0" w14:textId="77777777" w:rsidR="000A1204" w:rsidRDefault="000A1204" w:rsidP="000A1204"/>
        </w:tc>
      </w:tr>
      <w:tr w:rsidR="000A1204" w14:paraId="1DD6F436" w14:textId="77777777" w:rsidTr="000A1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23948E0A" w14:textId="43F701AA" w:rsidR="000A1204" w:rsidRDefault="000A1204" w:rsidP="000A1204">
            <w:r w:rsidRPr="00DB1008">
              <w:t>The meeting room was comfortable, convenient, and conducive to work.</w:t>
            </w:r>
          </w:p>
        </w:tc>
        <w:tc>
          <w:tcPr>
            <w:tcW w:w="1025" w:type="dxa"/>
          </w:tcPr>
          <w:p w14:paraId="1519E79B" w14:textId="77777777" w:rsidR="000A1204" w:rsidRDefault="000A1204" w:rsidP="000A1204"/>
        </w:tc>
      </w:tr>
      <w:tr w:rsidR="000A1204" w14:paraId="2847EAD9" w14:textId="77777777" w:rsidTr="000A12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158229BE" w14:textId="4A999E27" w:rsidR="000A1204" w:rsidRDefault="000A1204" w:rsidP="000A1204">
            <w:r w:rsidRPr="00DB1008">
              <w:t>The group worked effectively together and enjoyed each other’s company.</w:t>
            </w:r>
          </w:p>
        </w:tc>
        <w:tc>
          <w:tcPr>
            <w:tcW w:w="1025" w:type="dxa"/>
          </w:tcPr>
          <w:p w14:paraId="3D8812D9" w14:textId="77777777" w:rsidR="000A1204" w:rsidRDefault="000A1204" w:rsidP="000A1204"/>
        </w:tc>
      </w:tr>
      <w:tr w:rsidR="000A1204" w14:paraId="4211E2AC" w14:textId="77777777" w:rsidTr="000A1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45" w:type="dxa"/>
            <w:shd w:val="clear" w:color="auto" w:fill="003C4C"/>
          </w:tcPr>
          <w:p w14:paraId="54948F49" w14:textId="476CB079" w:rsidR="000A1204" w:rsidRPr="00DB1008" w:rsidRDefault="000A1204" w:rsidP="000A1204">
            <w:r>
              <w:t>Comments</w:t>
            </w:r>
          </w:p>
        </w:tc>
        <w:tc>
          <w:tcPr>
            <w:tcW w:w="1025" w:type="dxa"/>
            <w:shd w:val="clear" w:color="auto" w:fill="003C4C"/>
          </w:tcPr>
          <w:p w14:paraId="6249BE2E" w14:textId="77777777" w:rsidR="000A1204" w:rsidRDefault="000A1204" w:rsidP="000A1204"/>
        </w:tc>
      </w:tr>
      <w:tr w:rsidR="000A1204" w14:paraId="299187EE" w14:textId="77777777" w:rsidTr="000A12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57"/>
        </w:trPr>
        <w:tc>
          <w:tcPr>
            <w:tcW w:w="8545" w:type="dxa"/>
          </w:tcPr>
          <w:p w14:paraId="4C212BDE" w14:textId="77777777" w:rsidR="000A1204" w:rsidRPr="00DB1008" w:rsidRDefault="000A1204" w:rsidP="000A1204"/>
        </w:tc>
        <w:tc>
          <w:tcPr>
            <w:tcW w:w="1025" w:type="dxa"/>
          </w:tcPr>
          <w:p w14:paraId="2F9CB326" w14:textId="77777777" w:rsidR="000A1204" w:rsidRDefault="000A1204" w:rsidP="000A1204"/>
        </w:tc>
      </w:tr>
    </w:tbl>
    <w:p w14:paraId="5223E7B5" w14:textId="77777777" w:rsidR="000A1204" w:rsidRPr="000A1204" w:rsidRDefault="000A1204" w:rsidP="000A1204"/>
    <w:sectPr w:rsidR="000A1204" w:rsidRPr="000A1204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D1655A" w14:textId="77777777" w:rsidR="00F430E3" w:rsidRDefault="00F430E3" w:rsidP="007448FA">
      <w:pPr>
        <w:spacing w:before="0" w:after="0" w:line="240" w:lineRule="auto"/>
      </w:pPr>
      <w:r>
        <w:separator/>
      </w:r>
    </w:p>
  </w:endnote>
  <w:endnote w:type="continuationSeparator" w:id="0">
    <w:p w14:paraId="1184B194" w14:textId="77777777" w:rsidR="00F430E3" w:rsidRDefault="00F430E3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73EE4049-EF01-41B3-A4CE-0FCC5B6B72E2}"/>
    <w:embedBold r:id="rId2" w:fontKey="{04514585-A231-4EEC-A6A0-916A312569D4}"/>
    <w:embedItalic r:id="rId3" w:fontKey="{111954E7-0348-49E4-B57A-B2B4D0A096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30AAC5D-6E98-4383-9338-63663ED14C00}"/>
    <w:embedBold r:id="rId5" w:fontKey="{9BF67F8E-1A99-47DF-9A49-67ACC140F7DF}"/>
    <w:embedItalic r:id="rId6" w:fontKey="{C8556434-D57F-457C-9863-D1FC324EBC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E490C" w14:textId="77777777" w:rsidR="00D17312" w:rsidRDefault="00D173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640414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FD359E" w14:textId="39B03E28" w:rsidR="00D17312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54AB0D7F" wp14:editId="205EB1D9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AF4F73" w:rsidRPr="00AF4F73">
      <w:rPr>
        <w:rStyle w:val="Hyperlink"/>
        <w:sz w:val="16"/>
        <w:szCs w:val="16"/>
        <w:u w:val="none"/>
      </w:rPr>
      <w:t xml:space="preserve">, </w:t>
    </w:r>
    <w:r w:rsidR="00AF4F73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83D48" w14:textId="77777777" w:rsidR="00D17312" w:rsidRDefault="00D173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F1250" w14:textId="77777777" w:rsidR="00F430E3" w:rsidRDefault="00F430E3" w:rsidP="007448FA">
      <w:pPr>
        <w:spacing w:before="0" w:after="0" w:line="240" w:lineRule="auto"/>
      </w:pPr>
      <w:r>
        <w:separator/>
      </w:r>
    </w:p>
  </w:footnote>
  <w:footnote w:type="continuationSeparator" w:id="0">
    <w:p w14:paraId="02A2F146" w14:textId="77777777" w:rsidR="00F430E3" w:rsidRDefault="00F430E3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785B0" w14:textId="77777777" w:rsidR="00D17312" w:rsidRDefault="00D173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CDAA9" w14:textId="77777777" w:rsidR="00D17312" w:rsidRDefault="00D173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EC234" w14:textId="77777777" w:rsidR="00D17312" w:rsidRDefault="00D173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4834614">
    <w:abstractNumId w:val="3"/>
  </w:num>
  <w:num w:numId="2" w16cid:durableId="1081948306">
    <w:abstractNumId w:val="2"/>
  </w:num>
  <w:num w:numId="3" w16cid:durableId="961613317">
    <w:abstractNumId w:val="6"/>
  </w:num>
  <w:num w:numId="4" w16cid:durableId="93597133">
    <w:abstractNumId w:val="5"/>
  </w:num>
  <w:num w:numId="5" w16cid:durableId="207836746">
    <w:abstractNumId w:val="5"/>
  </w:num>
  <w:num w:numId="6" w16cid:durableId="310409967">
    <w:abstractNumId w:val="4"/>
  </w:num>
  <w:num w:numId="7" w16cid:durableId="1225411575">
    <w:abstractNumId w:val="0"/>
  </w:num>
  <w:num w:numId="8" w16cid:durableId="1974212151">
    <w:abstractNumId w:val="0"/>
  </w:num>
  <w:num w:numId="9" w16cid:durableId="1506626888">
    <w:abstractNumId w:val="0"/>
  </w:num>
  <w:num w:numId="10" w16cid:durableId="565066730">
    <w:abstractNumId w:val="0"/>
  </w:num>
  <w:num w:numId="11" w16cid:durableId="268129632">
    <w:abstractNumId w:val="0"/>
  </w:num>
  <w:num w:numId="12" w16cid:durableId="941492501">
    <w:abstractNumId w:val="0"/>
  </w:num>
  <w:num w:numId="13" w16cid:durableId="956178647">
    <w:abstractNumId w:val="1"/>
  </w:num>
  <w:num w:numId="14" w16cid:durableId="1109008263">
    <w:abstractNumId w:val="0"/>
  </w:num>
  <w:num w:numId="15" w16cid:durableId="171336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B1A"/>
    <w:rsid w:val="000A1204"/>
    <w:rsid w:val="00131618"/>
    <w:rsid w:val="001938EC"/>
    <w:rsid w:val="00220B1A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04DD2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15FA0"/>
    <w:rsid w:val="00A910A6"/>
    <w:rsid w:val="00AD21A9"/>
    <w:rsid w:val="00AF4F73"/>
    <w:rsid w:val="00B947DC"/>
    <w:rsid w:val="00B96843"/>
    <w:rsid w:val="00CD63F8"/>
    <w:rsid w:val="00D07ADF"/>
    <w:rsid w:val="00D17312"/>
    <w:rsid w:val="00D92915"/>
    <w:rsid w:val="00DE7795"/>
    <w:rsid w:val="00E65482"/>
    <w:rsid w:val="00F10349"/>
    <w:rsid w:val="00F4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39B25"/>
  <w15:chartTrackingRefBased/>
  <w15:docId w15:val="{E82A27C1-772C-4713-9663-769DA780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0A120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01F9F2-0685-4CDC-9D4A-B8E0572D43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710FC6-A3B5-4A13-B135-BBE0E54B858A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customXml/itemProps4.xml><?xml version="1.0" encoding="utf-8"?>
<ds:datastoreItem xmlns:ds="http://schemas.openxmlformats.org/officeDocument/2006/customXml" ds:itemID="{4198CD23-04D7-4BAA-B84E-3FB7F35BBF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9</TotalTime>
  <Pages>1</Pages>
  <Words>171</Words>
  <Characters>989</Characters>
  <Application>Microsoft Office Word</Application>
  <DocSecurity>0</DocSecurity>
  <Lines>20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Board Meeting Evaluation</dc:title>
  <dc:subject/>
  <dc:creator>Info@nhnonprofits.org</dc:creator>
  <cp:keywords/>
  <dc:description/>
  <cp:lastModifiedBy>Susan Dumais</cp:lastModifiedBy>
  <cp:revision>4</cp:revision>
  <dcterms:created xsi:type="dcterms:W3CDTF">2021-10-22T12:55:00Z</dcterms:created>
  <dcterms:modified xsi:type="dcterms:W3CDTF">2024-12-13T19:54:00Z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12851600</vt:r8>
  </property>
  <property fmtid="{D5CDD505-2E9C-101B-9397-08002B2CF9AE}" pid="3" name="LastSaved">
    <vt:filetime>2013-11-20T00:00:00Z</vt:filetime>
  </property>
  <property fmtid="{D5CDD505-2E9C-101B-9397-08002B2CF9AE}" pid="4" name="Created">
    <vt:filetime>2012-01-24T00:00:00Z</vt:filetime>
  </property>
  <property fmtid="{D5CDD505-2E9C-101B-9397-08002B2CF9AE}" pid="5" name="ContentTypeId">
    <vt:lpwstr>0x010100F0D2F60FBD035049A8BC930DE8A20F96</vt:lpwstr>
  </property>
  <property fmtid="{D5CDD505-2E9C-101B-9397-08002B2CF9AE}" pid="6" name="MediaServiceImageTags">
    <vt:lpwstr/>
  </property>
</Properties>
</file>