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8BBBF" w14:textId="252C32E7" w:rsidR="00EA4702" w:rsidRDefault="00EA4702" w:rsidP="00EA4702">
      <w:pPr>
        <w:pStyle w:val="Title"/>
      </w:pPr>
      <w:r>
        <w:t>Sample Employee Resignation Letter</w:t>
      </w:r>
    </w:p>
    <w:p w14:paraId="11B5F01D" w14:textId="77777777" w:rsidR="00EA4702" w:rsidRDefault="00EA4702" w:rsidP="00EA4702"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p w14:paraId="5DF817D4" w14:textId="6D21E0E7" w:rsidR="00EA4702" w:rsidRDefault="00EA4702" w:rsidP="00EA4702">
      <w:pPr>
        <w:spacing w:before="0" w:after="0" w:line="240" w:lineRule="auto"/>
      </w:pPr>
      <w:r>
        <w:fldChar w:fldCharType="begin"/>
      </w:r>
      <w:r>
        <w:instrText xml:space="preserve"> MACROBUTTON  AcceptAllChangesInDoc [Insert Supervisor's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[Insert Address, City, State, ZIP] </w:instrText>
      </w:r>
      <w:r>
        <w:fldChar w:fldCharType="end"/>
      </w:r>
    </w:p>
    <w:p w14:paraId="5E212490" w14:textId="77777777" w:rsidR="00EA4702" w:rsidRDefault="00EA4702" w:rsidP="00EA4702"/>
    <w:p w14:paraId="11B6FBCE" w14:textId="47BDF9B3" w:rsidR="00EA4702" w:rsidRDefault="00EA4702" w:rsidP="00EA4702">
      <w:r>
        <w:t xml:space="preserve">Dear  </w:t>
      </w:r>
      <w:r>
        <w:fldChar w:fldCharType="begin"/>
      </w:r>
      <w:r>
        <w:instrText xml:space="preserve"> MACROBUTTON  AcceptAllChangesInDoc [Insert Supervisor's Name] </w:instrText>
      </w:r>
      <w:r>
        <w:fldChar w:fldCharType="end"/>
      </w:r>
      <w:r>
        <w:t>:</w:t>
      </w:r>
    </w:p>
    <w:p w14:paraId="33E6D4DE" w14:textId="0D2EC1DD" w:rsidR="00EA4702" w:rsidRDefault="00EA4702" w:rsidP="00EA4702">
      <w:r>
        <w:t xml:space="preserve">I am writing to inform you of my intent to resign my position with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, effective </w:t>
      </w:r>
      <w:r>
        <w:fldChar w:fldCharType="begin"/>
      </w:r>
      <w:r>
        <w:instrText xml:space="preserve"> MACROBUTTON  AcceptAllChangesInDoc [Insert Date of Final Day of Employment] </w:instrText>
      </w:r>
      <w:r>
        <w:fldChar w:fldCharType="end"/>
      </w:r>
      <w:r>
        <w:t>.</w:t>
      </w:r>
    </w:p>
    <w:p w14:paraId="398129FB" w14:textId="77777777" w:rsidR="00EA4702" w:rsidRDefault="00EA4702" w:rsidP="00EA4702">
      <w:r>
        <w:t>My time here has been one of learning and growth and I have enjoyed many memorable experiences here which I will take with me.</w:t>
      </w:r>
    </w:p>
    <w:p w14:paraId="2B345A27" w14:textId="09912037" w:rsidR="00EA4702" w:rsidRDefault="00EA4702" w:rsidP="00EA4702">
      <w:r>
        <w:t xml:space="preserve">I wish you and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all the best in the future.</w:t>
      </w:r>
    </w:p>
    <w:p w14:paraId="12734716" w14:textId="77777777" w:rsidR="00EA4702" w:rsidRDefault="00EA4702" w:rsidP="00EA4702">
      <w:r>
        <w:t>Sincerely,</w:t>
      </w:r>
    </w:p>
    <w:p w14:paraId="6B7AE451" w14:textId="77777777" w:rsidR="00EA4702" w:rsidRDefault="00EA4702" w:rsidP="00EA4702">
      <w:r>
        <w:t>Employee Signature</w:t>
      </w:r>
    </w:p>
    <w:p w14:paraId="42E49DF3" w14:textId="38797C91" w:rsidR="00B947DC" w:rsidRDefault="00EA4702" w:rsidP="00EA4702">
      <w:r>
        <w:fldChar w:fldCharType="begin"/>
      </w:r>
      <w:r>
        <w:instrText xml:space="preserve"> MACROBUTTON  AcceptAllChangesInDoc [Insert Employee's Name] </w:instrText>
      </w:r>
      <w:r>
        <w:fldChar w:fldCharType="end"/>
      </w:r>
    </w:p>
    <w:sectPr w:rsidR="00B947DC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3D565" w14:textId="77777777" w:rsidR="00EA4702" w:rsidRDefault="00EA4702" w:rsidP="007448FA">
      <w:pPr>
        <w:spacing w:before="0" w:after="0" w:line="240" w:lineRule="auto"/>
      </w:pPr>
      <w:r>
        <w:separator/>
      </w:r>
    </w:p>
  </w:endnote>
  <w:endnote w:type="continuationSeparator" w:id="0">
    <w:p w14:paraId="4A76CA7E" w14:textId="77777777" w:rsidR="00EA4702" w:rsidRDefault="00EA4702" w:rsidP="007448FA">
      <w:pPr>
        <w:spacing w:before="0" w:after="0" w:line="240" w:lineRule="auto"/>
      </w:pPr>
      <w:r>
        <w:continuationSeparator/>
      </w:r>
    </w:p>
  </w:endnote>
  <w:endnote w:type="continuationNotice" w:id="1">
    <w:p w14:paraId="459A7C48" w14:textId="77777777" w:rsidR="00664C92" w:rsidRDefault="00664C9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106C7DD6-EB2E-4415-95C1-73AB573F1037}"/>
    <w:embedBold r:id="rId2" w:fontKey="{72E0481A-F5D8-4014-92B7-B32587F59A97}"/>
    <w:embedItalic r:id="rId3" w:fontKey="{796D5E10-C97D-4815-92B3-8F7B8B15A6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26828D4-D803-4689-872E-D3ACD592DD7B}"/>
    <w:embedBold r:id="rId5" w:fontKey="{646BED74-F9AB-4B61-8A53-04633D37411E}"/>
    <w:embedItalic r:id="rId6" w:fontKey="{6EB2A901-7506-43A4-A8DE-C1CCF852B5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877EA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125642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88562DA" wp14:editId="7C979E09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7DBAE" w14:textId="77777777" w:rsidR="00EA4702" w:rsidRDefault="00EA470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31E1605" w14:textId="77777777" w:rsidR="00EA4702" w:rsidRDefault="00EA4702" w:rsidP="007448FA">
      <w:pPr>
        <w:spacing w:before="0" w:after="0" w:line="240" w:lineRule="auto"/>
      </w:pPr>
      <w:r>
        <w:continuationSeparator/>
      </w:r>
    </w:p>
  </w:footnote>
  <w:footnote w:type="continuationNotice" w:id="1">
    <w:p w14:paraId="7C8BEFF5" w14:textId="77777777" w:rsidR="00664C92" w:rsidRDefault="00664C92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702"/>
    <w:rsid w:val="00131618"/>
    <w:rsid w:val="001938EC"/>
    <w:rsid w:val="00297E88"/>
    <w:rsid w:val="002C5A9C"/>
    <w:rsid w:val="003446F1"/>
    <w:rsid w:val="0039092E"/>
    <w:rsid w:val="003B6D13"/>
    <w:rsid w:val="00425176"/>
    <w:rsid w:val="004508C3"/>
    <w:rsid w:val="004A1838"/>
    <w:rsid w:val="00645153"/>
    <w:rsid w:val="00664C92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AD6B3E"/>
    <w:rsid w:val="00B947DC"/>
    <w:rsid w:val="00CD63F8"/>
    <w:rsid w:val="00D92915"/>
    <w:rsid w:val="00DE7795"/>
    <w:rsid w:val="00E37692"/>
    <w:rsid w:val="00E65482"/>
    <w:rsid w:val="00EA470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9DCE2"/>
  <w15:chartTrackingRefBased/>
  <w15:docId w15:val="{2342E789-CF96-4219-A947-4A029C68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AD1AF6-07EC-4DBF-9755-A64F50BBDC4E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6ccbe38b-1a20-46da-8aaa-80461f379b6f"/>
    <ds:schemaRef ds:uri="http://purl.org/dc/terms/"/>
    <ds:schemaRef ds:uri="http://schemas.openxmlformats.org/package/2006/metadata/core-properties"/>
    <ds:schemaRef ds:uri="a9643071-28cc-44d5-b501-aa6025d1b200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D0CA6F0-29BA-4934-A930-A5E06E1E9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9FE1E0-BCC1-46A0-ABEA-7B63B0EBCA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3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Employee Resignation Letter</vt:lpstr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Employee Resignation Letter</dc:title>
  <dc:subject/>
  <dc:creator>Info@nhnonprofits.org</dc:creator>
  <cp:keywords/>
  <dc:description/>
  <cp:lastModifiedBy>Deborah Clark</cp:lastModifiedBy>
  <cp:revision>4</cp:revision>
  <dcterms:created xsi:type="dcterms:W3CDTF">2021-10-21T12:25:00Z</dcterms:created>
  <dcterms:modified xsi:type="dcterms:W3CDTF">2021-11-02T19:29:00Z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