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9F36" w14:textId="4F1F090A" w:rsidR="00D956FC" w:rsidRDefault="00D956FC" w:rsidP="00D956FC">
      <w:pPr>
        <w:pStyle w:val="Title"/>
      </w:pPr>
      <w:r>
        <w:t>Potential Funding Partner Matrix</w:t>
      </w:r>
    </w:p>
    <w:p w14:paraId="265CA7DF" w14:textId="77777777" w:rsidR="00D956FC" w:rsidRDefault="00D956FC" w:rsidP="00D956FC">
      <w:r>
        <w:t>Use this chart to develop an at-a-glance strategy for your grant writing.</w:t>
      </w:r>
    </w:p>
    <w:p w14:paraId="4BA0D3E7" w14:textId="3B50FF2E" w:rsidR="00D956FC" w:rsidRPr="00D956F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Project:</w:t>
      </w:r>
    </w:p>
    <w:p w14:paraId="73EE201A" w14:textId="7E9F786D" w:rsidR="00D956FC" w:rsidRPr="00D956F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Location:</w:t>
      </w:r>
    </w:p>
    <w:p w14:paraId="4A272B76" w14:textId="3CD2794A" w:rsidR="00B947D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Proposed Launch: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876"/>
        <w:gridCol w:w="1876"/>
        <w:gridCol w:w="1877"/>
        <w:gridCol w:w="1877"/>
        <w:gridCol w:w="1877"/>
        <w:gridCol w:w="1877"/>
        <w:gridCol w:w="1877"/>
      </w:tblGrid>
      <w:tr w:rsidR="00D956FC" w14:paraId="438668FE" w14:textId="77777777" w:rsidTr="00D95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</w:trPr>
        <w:tc>
          <w:tcPr>
            <w:tcW w:w="1876" w:type="dxa"/>
            <w:vAlign w:val="center"/>
          </w:tcPr>
          <w:p w14:paraId="343D24AD" w14:textId="2F02EF0F" w:rsidR="00D956FC" w:rsidRDefault="00D956FC" w:rsidP="00D956FC">
            <w:r>
              <w:t>Potential Funding Partner</w:t>
            </w:r>
          </w:p>
        </w:tc>
        <w:tc>
          <w:tcPr>
            <w:tcW w:w="1876" w:type="dxa"/>
            <w:vAlign w:val="center"/>
          </w:tcPr>
          <w:p w14:paraId="2A5078AF" w14:textId="77777777" w:rsidR="00D956FC" w:rsidRDefault="00D956FC" w:rsidP="00D956FC">
            <w:pPr>
              <w:rPr>
                <w:b w:val="0"/>
              </w:rPr>
            </w:pPr>
            <w:r>
              <w:t>Match: Mission/</w:t>
            </w:r>
          </w:p>
          <w:p w14:paraId="28B4DD63" w14:textId="52D82157" w:rsidR="00D956FC" w:rsidRDefault="00D956FC" w:rsidP="00D956FC">
            <w:r>
              <w:t>Geography</w:t>
            </w:r>
          </w:p>
        </w:tc>
        <w:tc>
          <w:tcPr>
            <w:tcW w:w="1877" w:type="dxa"/>
            <w:vAlign w:val="center"/>
          </w:tcPr>
          <w:p w14:paraId="3D9DDEF4" w14:textId="13530C25" w:rsidR="00D956FC" w:rsidRDefault="00D956FC" w:rsidP="00D956FC">
            <w:r>
              <w:t>Deadline</w:t>
            </w:r>
          </w:p>
        </w:tc>
        <w:tc>
          <w:tcPr>
            <w:tcW w:w="1877" w:type="dxa"/>
            <w:vAlign w:val="center"/>
          </w:tcPr>
          <w:p w14:paraId="6C7F151F" w14:textId="28CA2FEE" w:rsidR="00D956FC" w:rsidRDefault="00D956FC" w:rsidP="00D956FC">
            <w:r>
              <w:t>Typical Amount</w:t>
            </w:r>
          </w:p>
        </w:tc>
        <w:tc>
          <w:tcPr>
            <w:tcW w:w="1877" w:type="dxa"/>
            <w:vAlign w:val="center"/>
          </w:tcPr>
          <w:p w14:paraId="625A4856" w14:textId="33FE2F40" w:rsidR="00D956FC" w:rsidRDefault="00D956FC" w:rsidP="00D956FC">
            <w:r>
              <w:t>Requirements</w:t>
            </w:r>
          </w:p>
        </w:tc>
        <w:tc>
          <w:tcPr>
            <w:tcW w:w="1877" w:type="dxa"/>
            <w:vAlign w:val="center"/>
          </w:tcPr>
          <w:p w14:paraId="3C95F1AB" w14:textId="5BF1291F" w:rsidR="00D956FC" w:rsidRDefault="00D956FC" w:rsidP="00D956FC">
            <w:r>
              <w:t>Preferred Initial Contact</w:t>
            </w:r>
          </w:p>
        </w:tc>
        <w:tc>
          <w:tcPr>
            <w:tcW w:w="1877" w:type="dxa"/>
            <w:vAlign w:val="center"/>
          </w:tcPr>
          <w:p w14:paraId="5F651293" w14:textId="4FBE4E26" w:rsidR="00D956FC" w:rsidRPr="00D956FC" w:rsidRDefault="00D956FC" w:rsidP="00D956FC">
            <w:pPr>
              <w:rPr>
                <w:b w:val="0"/>
              </w:rPr>
            </w:pPr>
            <w:r>
              <w:t>Ranking/</w:t>
            </w:r>
            <w:r>
              <w:br/>
              <w:t>Probability</w:t>
            </w:r>
          </w:p>
        </w:tc>
      </w:tr>
      <w:tr w:rsidR="00D956FC" w14:paraId="3FBB987B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1676BF14" w14:textId="77777777" w:rsidR="00D956FC" w:rsidRDefault="00D956FC" w:rsidP="00D956FC"/>
        </w:tc>
        <w:tc>
          <w:tcPr>
            <w:tcW w:w="1876" w:type="dxa"/>
          </w:tcPr>
          <w:p w14:paraId="648D1DD5" w14:textId="77777777" w:rsidR="00D956FC" w:rsidRDefault="00D956FC" w:rsidP="00D956FC"/>
        </w:tc>
        <w:tc>
          <w:tcPr>
            <w:tcW w:w="1877" w:type="dxa"/>
          </w:tcPr>
          <w:p w14:paraId="14BE5DBB" w14:textId="77777777" w:rsidR="00D956FC" w:rsidRDefault="00D956FC" w:rsidP="00D956FC"/>
        </w:tc>
        <w:tc>
          <w:tcPr>
            <w:tcW w:w="1877" w:type="dxa"/>
          </w:tcPr>
          <w:p w14:paraId="661E913E" w14:textId="77777777" w:rsidR="00D956FC" w:rsidRDefault="00D956FC" w:rsidP="00D956FC"/>
        </w:tc>
        <w:tc>
          <w:tcPr>
            <w:tcW w:w="1877" w:type="dxa"/>
          </w:tcPr>
          <w:p w14:paraId="3DB6EE36" w14:textId="77777777" w:rsidR="00D956FC" w:rsidRDefault="00D956FC" w:rsidP="00D956FC"/>
        </w:tc>
        <w:tc>
          <w:tcPr>
            <w:tcW w:w="1877" w:type="dxa"/>
          </w:tcPr>
          <w:p w14:paraId="2DDD5CAB" w14:textId="77777777" w:rsidR="00D956FC" w:rsidRDefault="00D956FC" w:rsidP="00D956FC"/>
        </w:tc>
        <w:tc>
          <w:tcPr>
            <w:tcW w:w="1877" w:type="dxa"/>
          </w:tcPr>
          <w:p w14:paraId="2038D7CD" w14:textId="77777777" w:rsidR="00D956FC" w:rsidRDefault="00D956FC" w:rsidP="00D956FC"/>
        </w:tc>
      </w:tr>
      <w:tr w:rsidR="00D956FC" w14:paraId="593CB7F0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1AD58BB1" w14:textId="77777777" w:rsidR="00D956FC" w:rsidRDefault="00D956FC" w:rsidP="00D956FC"/>
        </w:tc>
        <w:tc>
          <w:tcPr>
            <w:tcW w:w="1876" w:type="dxa"/>
          </w:tcPr>
          <w:p w14:paraId="0D5CB316" w14:textId="77777777" w:rsidR="00D956FC" w:rsidRDefault="00D956FC" w:rsidP="00D956FC"/>
        </w:tc>
        <w:tc>
          <w:tcPr>
            <w:tcW w:w="1877" w:type="dxa"/>
          </w:tcPr>
          <w:p w14:paraId="384F05CB" w14:textId="77777777" w:rsidR="00D956FC" w:rsidRDefault="00D956FC" w:rsidP="00D956FC"/>
        </w:tc>
        <w:tc>
          <w:tcPr>
            <w:tcW w:w="1877" w:type="dxa"/>
          </w:tcPr>
          <w:p w14:paraId="4A9E1C6E" w14:textId="77777777" w:rsidR="00D956FC" w:rsidRDefault="00D956FC" w:rsidP="00D956FC"/>
        </w:tc>
        <w:tc>
          <w:tcPr>
            <w:tcW w:w="1877" w:type="dxa"/>
          </w:tcPr>
          <w:p w14:paraId="2EB58014" w14:textId="77777777" w:rsidR="00D956FC" w:rsidRDefault="00D956FC" w:rsidP="00D956FC"/>
        </w:tc>
        <w:tc>
          <w:tcPr>
            <w:tcW w:w="1877" w:type="dxa"/>
          </w:tcPr>
          <w:p w14:paraId="03FF4A1F" w14:textId="77777777" w:rsidR="00D956FC" w:rsidRDefault="00D956FC" w:rsidP="00D956FC"/>
        </w:tc>
        <w:tc>
          <w:tcPr>
            <w:tcW w:w="1877" w:type="dxa"/>
          </w:tcPr>
          <w:p w14:paraId="73CB4C58" w14:textId="77777777" w:rsidR="00D956FC" w:rsidRDefault="00D956FC" w:rsidP="00D956FC"/>
        </w:tc>
      </w:tr>
      <w:tr w:rsidR="00D956FC" w14:paraId="41ED9B9B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096968A7" w14:textId="77777777" w:rsidR="00D956FC" w:rsidRDefault="00D956FC" w:rsidP="00D956FC"/>
        </w:tc>
        <w:tc>
          <w:tcPr>
            <w:tcW w:w="1876" w:type="dxa"/>
          </w:tcPr>
          <w:p w14:paraId="2BE088D0" w14:textId="77777777" w:rsidR="00D956FC" w:rsidRDefault="00D956FC" w:rsidP="00D956FC"/>
        </w:tc>
        <w:tc>
          <w:tcPr>
            <w:tcW w:w="1877" w:type="dxa"/>
          </w:tcPr>
          <w:p w14:paraId="5FED6B9A" w14:textId="77777777" w:rsidR="00D956FC" w:rsidRDefault="00D956FC" w:rsidP="00D956FC"/>
        </w:tc>
        <w:tc>
          <w:tcPr>
            <w:tcW w:w="1877" w:type="dxa"/>
          </w:tcPr>
          <w:p w14:paraId="3245DD32" w14:textId="77777777" w:rsidR="00D956FC" w:rsidRDefault="00D956FC" w:rsidP="00D956FC"/>
        </w:tc>
        <w:tc>
          <w:tcPr>
            <w:tcW w:w="1877" w:type="dxa"/>
          </w:tcPr>
          <w:p w14:paraId="3D43905F" w14:textId="77777777" w:rsidR="00D956FC" w:rsidRDefault="00D956FC" w:rsidP="00D956FC"/>
        </w:tc>
        <w:tc>
          <w:tcPr>
            <w:tcW w:w="1877" w:type="dxa"/>
          </w:tcPr>
          <w:p w14:paraId="640651BE" w14:textId="77777777" w:rsidR="00D956FC" w:rsidRDefault="00D956FC" w:rsidP="00D956FC"/>
        </w:tc>
        <w:tc>
          <w:tcPr>
            <w:tcW w:w="1877" w:type="dxa"/>
          </w:tcPr>
          <w:p w14:paraId="617ADFEE" w14:textId="77777777" w:rsidR="00D956FC" w:rsidRDefault="00D956FC" w:rsidP="00D956FC"/>
        </w:tc>
      </w:tr>
      <w:tr w:rsidR="00D956FC" w14:paraId="75B2170F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53776399" w14:textId="77777777" w:rsidR="00D956FC" w:rsidRDefault="00D956FC" w:rsidP="00D956FC"/>
        </w:tc>
        <w:tc>
          <w:tcPr>
            <w:tcW w:w="1876" w:type="dxa"/>
          </w:tcPr>
          <w:p w14:paraId="2634B9B4" w14:textId="77777777" w:rsidR="00D956FC" w:rsidRDefault="00D956FC" w:rsidP="00D956FC"/>
        </w:tc>
        <w:tc>
          <w:tcPr>
            <w:tcW w:w="1877" w:type="dxa"/>
          </w:tcPr>
          <w:p w14:paraId="4FC4EF0E" w14:textId="77777777" w:rsidR="00D956FC" w:rsidRDefault="00D956FC" w:rsidP="00D956FC"/>
        </w:tc>
        <w:tc>
          <w:tcPr>
            <w:tcW w:w="1877" w:type="dxa"/>
          </w:tcPr>
          <w:p w14:paraId="5113BC8F" w14:textId="77777777" w:rsidR="00D956FC" w:rsidRDefault="00D956FC" w:rsidP="00D956FC"/>
        </w:tc>
        <w:tc>
          <w:tcPr>
            <w:tcW w:w="1877" w:type="dxa"/>
          </w:tcPr>
          <w:p w14:paraId="7D3596EF" w14:textId="77777777" w:rsidR="00D956FC" w:rsidRDefault="00D956FC" w:rsidP="00D956FC"/>
        </w:tc>
        <w:tc>
          <w:tcPr>
            <w:tcW w:w="1877" w:type="dxa"/>
          </w:tcPr>
          <w:p w14:paraId="0BEC38A0" w14:textId="77777777" w:rsidR="00D956FC" w:rsidRDefault="00D956FC" w:rsidP="00D956FC"/>
        </w:tc>
        <w:tc>
          <w:tcPr>
            <w:tcW w:w="1877" w:type="dxa"/>
          </w:tcPr>
          <w:p w14:paraId="004517E3" w14:textId="77777777" w:rsidR="00D956FC" w:rsidRDefault="00D956FC" w:rsidP="00D956FC"/>
        </w:tc>
      </w:tr>
      <w:tr w:rsidR="00D956FC" w14:paraId="7E6742AE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4C2B921C" w14:textId="77777777" w:rsidR="00D956FC" w:rsidRDefault="00D956FC" w:rsidP="00D956FC"/>
        </w:tc>
        <w:tc>
          <w:tcPr>
            <w:tcW w:w="1876" w:type="dxa"/>
          </w:tcPr>
          <w:p w14:paraId="3E91278B" w14:textId="77777777" w:rsidR="00D956FC" w:rsidRDefault="00D956FC" w:rsidP="00D956FC"/>
        </w:tc>
        <w:tc>
          <w:tcPr>
            <w:tcW w:w="1877" w:type="dxa"/>
          </w:tcPr>
          <w:p w14:paraId="61A6E47F" w14:textId="77777777" w:rsidR="00D956FC" w:rsidRDefault="00D956FC" w:rsidP="00D956FC"/>
        </w:tc>
        <w:tc>
          <w:tcPr>
            <w:tcW w:w="1877" w:type="dxa"/>
          </w:tcPr>
          <w:p w14:paraId="5A98D6A5" w14:textId="77777777" w:rsidR="00D956FC" w:rsidRDefault="00D956FC" w:rsidP="00D956FC"/>
        </w:tc>
        <w:tc>
          <w:tcPr>
            <w:tcW w:w="1877" w:type="dxa"/>
          </w:tcPr>
          <w:p w14:paraId="346F511B" w14:textId="77777777" w:rsidR="00D956FC" w:rsidRDefault="00D956FC" w:rsidP="00D956FC"/>
        </w:tc>
        <w:tc>
          <w:tcPr>
            <w:tcW w:w="1877" w:type="dxa"/>
          </w:tcPr>
          <w:p w14:paraId="2D87587E" w14:textId="77777777" w:rsidR="00D956FC" w:rsidRDefault="00D956FC" w:rsidP="00D956FC"/>
        </w:tc>
        <w:tc>
          <w:tcPr>
            <w:tcW w:w="1877" w:type="dxa"/>
          </w:tcPr>
          <w:p w14:paraId="3C5AB1E4" w14:textId="77777777" w:rsidR="00D956FC" w:rsidRDefault="00D956FC" w:rsidP="00D956FC"/>
        </w:tc>
      </w:tr>
      <w:tr w:rsidR="00D956FC" w14:paraId="2E381073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5A75F8A8" w14:textId="77777777" w:rsidR="00D956FC" w:rsidRDefault="00D956FC" w:rsidP="00D956FC"/>
        </w:tc>
        <w:tc>
          <w:tcPr>
            <w:tcW w:w="1876" w:type="dxa"/>
          </w:tcPr>
          <w:p w14:paraId="7AD13126" w14:textId="77777777" w:rsidR="00D956FC" w:rsidRDefault="00D956FC" w:rsidP="00D956FC"/>
        </w:tc>
        <w:tc>
          <w:tcPr>
            <w:tcW w:w="1877" w:type="dxa"/>
          </w:tcPr>
          <w:p w14:paraId="46578321" w14:textId="77777777" w:rsidR="00D956FC" w:rsidRDefault="00D956FC" w:rsidP="00D956FC"/>
        </w:tc>
        <w:tc>
          <w:tcPr>
            <w:tcW w:w="1877" w:type="dxa"/>
          </w:tcPr>
          <w:p w14:paraId="264E5A70" w14:textId="77777777" w:rsidR="00D956FC" w:rsidRDefault="00D956FC" w:rsidP="00D956FC"/>
        </w:tc>
        <w:tc>
          <w:tcPr>
            <w:tcW w:w="1877" w:type="dxa"/>
          </w:tcPr>
          <w:p w14:paraId="26F03F2C" w14:textId="77777777" w:rsidR="00D956FC" w:rsidRDefault="00D956FC" w:rsidP="00D956FC"/>
        </w:tc>
        <w:tc>
          <w:tcPr>
            <w:tcW w:w="1877" w:type="dxa"/>
          </w:tcPr>
          <w:p w14:paraId="69B45592" w14:textId="77777777" w:rsidR="00D956FC" w:rsidRDefault="00D956FC" w:rsidP="00D956FC"/>
        </w:tc>
        <w:tc>
          <w:tcPr>
            <w:tcW w:w="1877" w:type="dxa"/>
          </w:tcPr>
          <w:p w14:paraId="4643B308" w14:textId="77777777" w:rsidR="00D956FC" w:rsidRDefault="00D956FC" w:rsidP="00D956FC"/>
        </w:tc>
      </w:tr>
    </w:tbl>
    <w:p w14:paraId="7183E56B" w14:textId="0B54F3E2" w:rsidR="00D956FC" w:rsidRPr="00D956FC" w:rsidRDefault="00D956FC" w:rsidP="00D956FC"/>
    <w:sectPr w:rsidR="00D956FC" w:rsidRPr="00D956FC" w:rsidSect="00D956FC">
      <w:footerReference w:type="default" r:id="rId11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54FA4" w14:textId="77777777" w:rsidR="00D956FC" w:rsidRDefault="00D956FC" w:rsidP="007448FA">
      <w:pPr>
        <w:spacing w:before="0" w:after="0" w:line="240" w:lineRule="auto"/>
      </w:pPr>
      <w:r>
        <w:separator/>
      </w:r>
    </w:p>
  </w:endnote>
  <w:endnote w:type="continuationSeparator" w:id="0">
    <w:p w14:paraId="6C12BE17" w14:textId="77777777" w:rsidR="00D956FC" w:rsidRDefault="00D956F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196442CC-CC8F-4059-B3B6-3C34F6520D7B}"/>
    <w:embedBold r:id="rId2" w:fontKey="{FCB5A40F-1BE5-4D29-BFB5-C70F01E104FE}"/>
    <w:embedItalic r:id="rId3" w:fontKey="{DB75EE94-7DCC-472D-A321-86223F2768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60922E0-32BB-4640-B6B8-D660163D6554}"/>
    <w:embedBold r:id="rId5" w:fontKey="{AB5FA878-FE21-4766-A8B0-C58339A13D72}"/>
    <w:embedItalic r:id="rId6" w:fontKey="{8C242943-2C7D-4F5C-998B-9EA4CADD8B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6C958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B2341E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674D901" wp14:editId="26376C0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B2A2D" w14:textId="77777777" w:rsidR="00D956FC" w:rsidRDefault="00D956F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8360160" w14:textId="77777777" w:rsidR="00D956FC" w:rsidRDefault="00D956FC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FC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956FC"/>
    <w:rsid w:val="00DE7795"/>
    <w:rsid w:val="00E65482"/>
    <w:rsid w:val="00EF7076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9B777"/>
  <w15:chartTrackingRefBased/>
  <w15:docId w15:val="{D9D3BA3D-95F1-4625-8F6C-D64FA828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956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DE7081-B49A-445B-99AA-084D83D90E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9AAFF2-1FF0-4E1C-8BDD-26E20E0B3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EF2EA9-0121-4B97-AFB7-71AE0AFEBE42}">
  <ds:schemaRefs>
    <ds:schemaRef ds:uri="http://purl.org/dc/terms/"/>
    <ds:schemaRef ds:uri="a9643071-28cc-44d5-b501-aa6025d1b200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6ccbe38b-1a20-46da-8aaa-80461f379b6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Potential Funding Partner Matrix</vt:lpstr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Potential Funding Partner Matrix</dc:title>
  <dc:subject/>
  <dc:creator>Info@nhnonprofits.org</dc:creator>
  <cp:keywords/>
  <dc:description/>
  <cp:lastModifiedBy>Deborah Clark</cp:lastModifiedBy>
  <cp:revision>2</cp:revision>
  <dcterms:created xsi:type="dcterms:W3CDTF">2021-10-20T11:02:00Z</dcterms:created>
  <dcterms:modified xsi:type="dcterms:W3CDTF">2021-11-02T19:18:00Z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