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60EAC" w14:textId="0B222328" w:rsidR="00F9537D" w:rsidRDefault="00F9537D" w:rsidP="00F9537D">
      <w:pPr>
        <w:pStyle w:val="Heading1"/>
      </w:pPr>
      <w:r>
        <w:fldChar w:fldCharType="begin"/>
      </w:r>
      <w:r>
        <w:instrText xml:space="preserve"> MACROBUTTON  AcceptAllChangesInDoc [Insert Organization Name] </w:instrText>
      </w:r>
      <w:r>
        <w:fldChar w:fldCharType="end"/>
      </w:r>
    </w:p>
    <w:p w14:paraId="0F2A760D" w14:textId="5CCBFAEC" w:rsidR="00F9537D" w:rsidRDefault="00F9537D" w:rsidP="00F9537D">
      <w:pPr>
        <w:pStyle w:val="Title"/>
      </w:pPr>
      <w:r>
        <w:t>ADVISORY BOARD MEMBER</w:t>
      </w:r>
    </w:p>
    <w:p w14:paraId="6AFF8326" w14:textId="77777777" w:rsidR="00F9537D" w:rsidRDefault="00F9537D" w:rsidP="00F9537D">
      <w:pPr>
        <w:pStyle w:val="Heading1"/>
      </w:pPr>
      <w:r>
        <w:t>GENERAL POSITION DESCRIPTION</w:t>
      </w:r>
    </w:p>
    <w:p w14:paraId="67572C02" w14:textId="77777777" w:rsidR="00F9537D" w:rsidRDefault="00F9537D" w:rsidP="00F9537D">
      <w:r>
        <w:t>The Advisory Board Member serves in an advisory role to the organization, giving opinions and perspectives on a variety of topics.  The Advisory Board Member is typically not a member of the Board of the Directors, and as such has no voting authority on the board or fiduciary responsibilities typical of Board Members.  Advisory Board Members are often recruited for their experience with the organization, their knowledge and support of the mission, their connections in the community and their experience and reputation.  The Advisory Board meets [quarterly, annually], and their advice may be sought on key decisions facing the organizations.</w:t>
      </w:r>
    </w:p>
    <w:p w14:paraId="16403573" w14:textId="77777777" w:rsidR="00F9537D" w:rsidRDefault="00F9537D" w:rsidP="00F9537D">
      <w:r>
        <w:t>KEY RESPONSIBILITIES</w:t>
      </w:r>
    </w:p>
    <w:p w14:paraId="384F45C2" w14:textId="4D423555" w:rsidR="00F9537D" w:rsidRDefault="00F9537D" w:rsidP="00F9537D">
      <w:pPr>
        <w:pStyle w:val="Bullets2"/>
      </w:pPr>
      <w:r>
        <w:t xml:space="preserve">Take the initiative to become and remain knowledgeable about the organization’s mission, history, </w:t>
      </w:r>
      <w:proofErr w:type="gramStart"/>
      <w:r>
        <w:t>programs</w:t>
      </w:r>
      <w:proofErr w:type="gramEnd"/>
      <w:r>
        <w:t xml:space="preserve"> and policies</w:t>
      </w:r>
    </w:p>
    <w:p w14:paraId="5433FA2B" w14:textId="556CD8A9" w:rsidR="00F9537D" w:rsidRDefault="00F9537D" w:rsidP="00F9537D">
      <w:pPr>
        <w:pStyle w:val="Bullets2"/>
      </w:pPr>
      <w:r>
        <w:t>Act as an ambassador for the organization when the situation allows, and educate others in the community to the good work it does</w:t>
      </w:r>
    </w:p>
    <w:p w14:paraId="69112387" w14:textId="3A41DACE" w:rsidR="00F9537D" w:rsidRDefault="00F9537D" w:rsidP="00F9537D">
      <w:pPr>
        <w:pStyle w:val="Bullets2"/>
      </w:pPr>
      <w:r>
        <w:t>Support the organization financially to the best of your ability and encourage others to do the same</w:t>
      </w:r>
    </w:p>
    <w:p w14:paraId="518CDF10" w14:textId="75612A29" w:rsidR="00F9537D" w:rsidRDefault="00F9537D" w:rsidP="00F9537D">
      <w:pPr>
        <w:pStyle w:val="Bullets2"/>
      </w:pPr>
      <w:r>
        <w:t>Offer your opinion on key matters facing the organization when asked by staff and board members.  Stay informed of all sides of the issues so that your perspective is well rounded.</w:t>
      </w:r>
    </w:p>
    <w:p w14:paraId="24564DAB" w14:textId="016217C4" w:rsidR="00F9537D" w:rsidRDefault="00F9537D" w:rsidP="00F9537D">
      <w:pPr>
        <w:pStyle w:val="Bullets2"/>
      </w:pPr>
      <w:r>
        <w:t>Lend your name and reputation to the organization to enhance its credibility.</w:t>
      </w:r>
    </w:p>
    <w:p w14:paraId="7FDD1053" w14:textId="643F852E" w:rsidR="00B947DC" w:rsidRDefault="00F9537D" w:rsidP="00F9537D">
      <w:pPr>
        <w:pStyle w:val="Bullets2"/>
      </w:pPr>
      <w:r>
        <w:t xml:space="preserve">Attend meetings as invited by the organization </w:t>
      </w:r>
      <w:proofErr w:type="gramStart"/>
      <w:r>
        <w:t>in order to</w:t>
      </w:r>
      <w:proofErr w:type="gramEnd"/>
      <w:r>
        <w:t xml:space="preserve"> stay well informed and well connected.</w:t>
      </w:r>
    </w:p>
    <w:sectPr w:rsidR="00B947DC" w:rsidSect="009973E0">
      <w:headerReference w:type="even" r:id="rId8"/>
      <w:headerReference w:type="default" r:id="rId9"/>
      <w:footerReference w:type="even" r:id="rId10"/>
      <w:footerReference w:type="default" r:id="rId11"/>
      <w:headerReference w:type="first" r:id="rId12"/>
      <w:footerReference w:type="first" r:id="rId13"/>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8C0F9" w14:textId="77777777" w:rsidR="00F9537D" w:rsidRDefault="00F9537D" w:rsidP="007448FA">
      <w:pPr>
        <w:spacing w:before="0" w:after="0" w:line="240" w:lineRule="auto"/>
      </w:pPr>
      <w:r>
        <w:separator/>
      </w:r>
    </w:p>
  </w:endnote>
  <w:endnote w:type="continuationSeparator" w:id="0">
    <w:p w14:paraId="0D5A5653" w14:textId="77777777" w:rsidR="00F9537D" w:rsidRDefault="00F9537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97FC0E08-B4BE-4CCB-945B-7C7350B77B79}"/>
    <w:embedBold r:id="rId2" w:fontKey="{C2A937C5-0406-4F0B-896D-F73B54123EC4}"/>
    <w:embedItalic r:id="rId3" w:fontKey="{8DC29694-19B6-42EF-92D3-11D2F4B07E84}"/>
  </w:font>
  <w:font w:name="Calibri">
    <w:panose1 w:val="020F0502020204030204"/>
    <w:charset w:val="00"/>
    <w:family w:val="swiss"/>
    <w:pitch w:val="variable"/>
    <w:sig w:usb0="E4002EFF" w:usb1="C000247B" w:usb2="00000009" w:usb3="00000000" w:csb0="000001FF" w:csb1="00000000"/>
    <w:embedRegular r:id="rId4" w:fontKey="{778AB47C-B35A-4F93-A0FF-059F6664D7FA}"/>
    <w:embedBold r:id="rId5" w:fontKey="{EFDB4098-3F29-43BD-BC85-EDBD45B3284E}"/>
    <w:embedItalic r:id="rId6" w:fontKey="{2FBD9C84-7457-4E23-8B2A-5479C6A8CC8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DEE9" w14:textId="77777777" w:rsidR="00F9537D" w:rsidRDefault="00F95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490FE6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7D422F" w14:textId="77777777" w:rsidR="00B135CD" w:rsidRPr="007448FA" w:rsidRDefault="007448FA" w:rsidP="007448FA">
    <w:pPr>
      <w:pStyle w:val="Footer"/>
    </w:pPr>
    <w:r w:rsidRPr="00AC1E0E">
      <w:rPr>
        <w:noProof/>
        <w:sz w:val="18"/>
        <w:szCs w:val="18"/>
      </w:rPr>
      <w:drawing>
        <wp:inline distT="0" distB="0" distL="0" distR="0" wp14:anchorId="04C9BC19" wp14:editId="4A691F17">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89C4" w14:textId="77777777" w:rsidR="00F9537D" w:rsidRDefault="00F95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82A2D" w14:textId="77777777" w:rsidR="00F9537D" w:rsidRDefault="00F9537D" w:rsidP="007448FA">
      <w:pPr>
        <w:spacing w:before="0" w:after="0" w:line="240" w:lineRule="auto"/>
      </w:pPr>
      <w:r>
        <w:separator/>
      </w:r>
    </w:p>
  </w:footnote>
  <w:footnote w:type="continuationSeparator" w:id="0">
    <w:p w14:paraId="620FB38E" w14:textId="77777777" w:rsidR="00F9537D" w:rsidRDefault="00F9537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7800" w14:textId="77777777" w:rsidR="00F9537D" w:rsidRDefault="00F95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9461" w14:textId="77777777" w:rsidR="00F9537D" w:rsidRDefault="00F95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4A46" w14:textId="77777777" w:rsidR="00F9537D" w:rsidRDefault="00F95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37D"/>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23EAC"/>
    <w:rsid w:val="0086418D"/>
    <w:rsid w:val="0086546D"/>
    <w:rsid w:val="008B0C17"/>
    <w:rsid w:val="00903176"/>
    <w:rsid w:val="00917F90"/>
    <w:rsid w:val="009C6B01"/>
    <w:rsid w:val="00A13F25"/>
    <w:rsid w:val="00A910A6"/>
    <w:rsid w:val="00B947DC"/>
    <w:rsid w:val="00CD63F8"/>
    <w:rsid w:val="00D92915"/>
    <w:rsid w:val="00DE7795"/>
    <w:rsid w:val="00E65482"/>
    <w:rsid w:val="00F10349"/>
    <w:rsid w:val="00F95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D1689"/>
  <w15:chartTrackingRefBased/>
  <w15:docId w15:val="{60724FED-94B7-44E5-9CA4-2CE23C17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2666C1E3-91C7-416B-90E5-E842200951AC}"/>
</file>

<file path=customXml/itemProps3.xml><?xml version="1.0" encoding="utf-8"?>
<ds:datastoreItem xmlns:ds="http://schemas.openxmlformats.org/officeDocument/2006/customXml" ds:itemID="{04B7A652-A2D4-4CC0-A261-71BC5CFBAF64}"/>
</file>

<file path=customXml/itemProps4.xml><?xml version="1.0" encoding="utf-8"?>
<ds:datastoreItem xmlns:ds="http://schemas.openxmlformats.org/officeDocument/2006/customXml" ds:itemID="{5C4A4638-1BE5-4624-BF11-0CD818E39AE5}"/>
</file>

<file path=docProps/app.xml><?xml version="1.0" encoding="utf-8"?>
<Properties xmlns="http://schemas.openxmlformats.org/officeDocument/2006/extended-properties" xmlns:vt="http://schemas.openxmlformats.org/officeDocument/2006/docPropsVTypes">
  <Template>NonprofitNext</Template>
  <TotalTime>14</TotalTime>
  <Pages>1</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Job Description Template - Advisory Board Member</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Advisory Board Member</dc:title>
  <dc:subject/>
  <dc:creator>Info@nhnonprofits.org</dc:creator>
  <cp:keywords>Template</cp:keywords>
  <dc:description/>
  <cp:lastModifiedBy>Deborah Clark</cp:lastModifiedBy>
  <cp:revision>2</cp:revision>
  <dcterms:created xsi:type="dcterms:W3CDTF">2021-10-14T14:42:00Z</dcterms:created>
  <dcterms:modified xsi:type="dcterms:W3CDTF">2021-11-02T19:09:00Z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