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51C88" w14:textId="77777777" w:rsidR="00FE3701" w:rsidRPr="00FE3701" w:rsidRDefault="00FE3701" w:rsidP="00FE3701">
      <w:pPr>
        <w:pStyle w:val="Title"/>
      </w:pPr>
      <w:r w:rsidRPr="00FE3701">
        <w:t>Board Support Chart</w:t>
      </w:r>
    </w:p>
    <w:p w14:paraId="7CB44E4A" w14:textId="77777777" w:rsidR="00FE3701" w:rsidRPr="00FE3701" w:rsidRDefault="00FE3701" w:rsidP="00FE3701">
      <w:pPr>
        <w:pStyle w:val="Heading1"/>
      </w:pPr>
      <w:r w:rsidRPr="00FE3701">
        <w:t>Individual Self-Assessment</w:t>
      </w:r>
    </w:p>
    <w:p w14:paraId="2C2C78A0" w14:textId="77777777" w:rsidR="00FE3701" w:rsidRPr="00FE3701" w:rsidRDefault="00FE3701" w:rsidP="00FE3701">
      <w:pPr>
        <w:rPr>
          <w:i/>
        </w:rPr>
      </w:pPr>
      <w:r w:rsidRPr="00FE3701">
        <w:rPr>
          <w:rStyle w:val="IntenseEmphasis"/>
        </w:rPr>
        <w:t>Instructions:</w:t>
      </w:r>
      <w:r w:rsidRPr="00FE3701">
        <w:rPr>
          <w:i/>
        </w:rPr>
        <w:t xml:space="preserve"> Edit the activities list to represent your organization’s expected board member activities. Distribute to board members and ask them to fill out the chart indicating their activities. You can ask them to use it for self-reflection or you can collect the charts and utilize them to highlight exceptional board support.</w:t>
      </w:r>
    </w:p>
    <w:p w14:paraId="411C62D3" w14:textId="77777777" w:rsidR="00FE3701" w:rsidRPr="00FE3701" w:rsidRDefault="00FE3701" w:rsidP="00FE3701">
      <w:r w:rsidRPr="00FE3701">
        <w:t>Board Member Name: _______________________________</w:t>
      </w:r>
    </w:p>
    <w:p w14:paraId="7908042D" w14:textId="32FF62F4" w:rsidR="00FE3701" w:rsidRDefault="00FE3701" w:rsidP="003C4991">
      <w:pPr>
        <w:spacing w:after="0" w:line="240" w:lineRule="auto"/>
      </w:pPr>
      <w:r w:rsidRPr="00FE3701">
        <w:t>Under each month, add a check or a number to indicate your involvement over the last 12 months or since you last added data to this chart.</w:t>
      </w:r>
    </w:p>
    <w:tbl>
      <w:tblPr>
        <w:tblStyle w:val="NewBranding"/>
        <w:tblW w:w="13963" w:type="dxa"/>
        <w:tblLook w:val="04A0" w:firstRow="1" w:lastRow="0" w:firstColumn="1" w:lastColumn="0" w:noHBand="0" w:noVBand="1"/>
      </w:tblPr>
      <w:tblGrid>
        <w:gridCol w:w="5215"/>
        <w:gridCol w:w="729"/>
        <w:gridCol w:w="729"/>
        <w:gridCol w:w="729"/>
        <w:gridCol w:w="729"/>
        <w:gridCol w:w="729"/>
        <w:gridCol w:w="729"/>
        <w:gridCol w:w="729"/>
        <w:gridCol w:w="729"/>
        <w:gridCol w:w="729"/>
        <w:gridCol w:w="729"/>
        <w:gridCol w:w="729"/>
        <w:gridCol w:w="729"/>
      </w:tblGrid>
      <w:tr w:rsidR="00DA2FC6" w14:paraId="11422D51" w14:textId="77777777" w:rsidTr="003C4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138A97FA" w14:textId="77777777" w:rsidR="00DA2FC6" w:rsidRDefault="00DA2FC6" w:rsidP="00AD5381">
            <w:r w:rsidRPr="00FE3701">
              <w:t>Activities for YEAR:</w:t>
            </w:r>
          </w:p>
        </w:tc>
        <w:tc>
          <w:tcPr>
            <w:tcW w:w="729" w:type="dxa"/>
          </w:tcPr>
          <w:p w14:paraId="46F51914" w14:textId="77777777" w:rsidR="00DA2FC6" w:rsidRDefault="00DA2FC6" w:rsidP="00AD5381">
            <w:pPr>
              <w:cnfStyle w:val="100000000000" w:firstRow="1" w:lastRow="0" w:firstColumn="0" w:lastColumn="0" w:oddVBand="0" w:evenVBand="0" w:oddHBand="0" w:evenHBand="0" w:firstRowFirstColumn="0" w:firstRowLastColumn="0" w:lastRowFirstColumn="0" w:lastRowLastColumn="0"/>
            </w:pPr>
            <w:r w:rsidRPr="00FE3701">
              <w:t>Jan</w:t>
            </w:r>
          </w:p>
        </w:tc>
        <w:tc>
          <w:tcPr>
            <w:tcW w:w="729" w:type="dxa"/>
          </w:tcPr>
          <w:p w14:paraId="43CFE424" w14:textId="77777777" w:rsidR="00DA2FC6" w:rsidRDefault="00DA2FC6" w:rsidP="00AD5381">
            <w:pPr>
              <w:cnfStyle w:val="100000000000" w:firstRow="1" w:lastRow="0" w:firstColumn="0" w:lastColumn="0" w:oddVBand="0" w:evenVBand="0" w:oddHBand="0" w:evenHBand="0" w:firstRowFirstColumn="0" w:firstRowLastColumn="0" w:lastRowFirstColumn="0" w:lastRowLastColumn="0"/>
            </w:pPr>
            <w:r w:rsidRPr="00FE3701">
              <w:t>Feb</w:t>
            </w:r>
          </w:p>
        </w:tc>
        <w:tc>
          <w:tcPr>
            <w:tcW w:w="729" w:type="dxa"/>
          </w:tcPr>
          <w:p w14:paraId="197004AF" w14:textId="77777777" w:rsidR="00DA2FC6" w:rsidRDefault="00DA2FC6" w:rsidP="00AD5381">
            <w:pPr>
              <w:cnfStyle w:val="100000000000" w:firstRow="1" w:lastRow="0" w:firstColumn="0" w:lastColumn="0" w:oddVBand="0" w:evenVBand="0" w:oddHBand="0" w:evenHBand="0" w:firstRowFirstColumn="0" w:firstRowLastColumn="0" w:lastRowFirstColumn="0" w:lastRowLastColumn="0"/>
            </w:pPr>
            <w:r w:rsidRPr="00FE3701">
              <w:t>Mar</w:t>
            </w:r>
          </w:p>
        </w:tc>
        <w:tc>
          <w:tcPr>
            <w:tcW w:w="729" w:type="dxa"/>
          </w:tcPr>
          <w:p w14:paraId="79706B9D" w14:textId="77777777" w:rsidR="00DA2FC6" w:rsidRDefault="00DA2FC6" w:rsidP="00AD5381">
            <w:pPr>
              <w:cnfStyle w:val="100000000000" w:firstRow="1" w:lastRow="0" w:firstColumn="0" w:lastColumn="0" w:oddVBand="0" w:evenVBand="0" w:oddHBand="0" w:evenHBand="0" w:firstRowFirstColumn="0" w:firstRowLastColumn="0" w:lastRowFirstColumn="0" w:lastRowLastColumn="0"/>
            </w:pPr>
            <w:r w:rsidRPr="00FE3701">
              <w:t>Apr</w:t>
            </w:r>
          </w:p>
        </w:tc>
        <w:tc>
          <w:tcPr>
            <w:tcW w:w="729" w:type="dxa"/>
          </w:tcPr>
          <w:p w14:paraId="68DD4F28" w14:textId="77777777" w:rsidR="00DA2FC6" w:rsidRDefault="00DA2FC6" w:rsidP="00AD5381">
            <w:pPr>
              <w:cnfStyle w:val="100000000000" w:firstRow="1" w:lastRow="0" w:firstColumn="0" w:lastColumn="0" w:oddVBand="0" w:evenVBand="0" w:oddHBand="0" w:evenHBand="0" w:firstRowFirstColumn="0" w:firstRowLastColumn="0" w:lastRowFirstColumn="0" w:lastRowLastColumn="0"/>
            </w:pPr>
            <w:r w:rsidRPr="00FE3701">
              <w:t>May</w:t>
            </w:r>
          </w:p>
        </w:tc>
        <w:tc>
          <w:tcPr>
            <w:tcW w:w="729" w:type="dxa"/>
          </w:tcPr>
          <w:p w14:paraId="0D32ABBE" w14:textId="77777777" w:rsidR="00DA2FC6" w:rsidRDefault="00DA2FC6" w:rsidP="00AD5381">
            <w:pPr>
              <w:cnfStyle w:val="100000000000" w:firstRow="1" w:lastRow="0" w:firstColumn="0" w:lastColumn="0" w:oddVBand="0" w:evenVBand="0" w:oddHBand="0" w:evenHBand="0" w:firstRowFirstColumn="0" w:firstRowLastColumn="0" w:lastRowFirstColumn="0" w:lastRowLastColumn="0"/>
            </w:pPr>
            <w:r w:rsidRPr="00FE3701">
              <w:t>Jun</w:t>
            </w:r>
          </w:p>
        </w:tc>
        <w:tc>
          <w:tcPr>
            <w:tcW w:w="729" w:type="dxa"/>
          </w:tcPr>
          <w:p w14:paraId="6BF35550" w14:textId="77777777" w:rsidR="00DA2FC6" w:rsidRDefault="00DA2FC6" w:rsidP="00AD5381">
            <w:pPr>
              <w:cnfStyle w:val="100000000000" w:firstRow="1" w:lastRow="0" w:firstColumn="0" w:lastColumn="0" w:oddVBand="0" w:evenVBand="0" w:oddHBand="0" w:evenHBand="0" w:firstRowFirstColumn="0" w:firstRowLastColumn="0" w:lastRowFirstColumn="0" w:lastRowLastColumn="0"/>
            </w:pPr>
            <w:r w:rsidRPr="00FE3701">
              <w:t>Jul</w:t>
            </w:r>
          </w:p>
        </w:tc>
        <w:tc>
          <w:tcPr>
            <w:tcW w:w="729" w:type="dxa"/>
          </w:tcPr>
          <w:p w14:paraId="711CCE3A" w14:textId="77777777" w:rsidR="00DA2FC6" w:rsidRDefault="00DA2FC6" w:rsidP="00AD5381">
            <w:pPr>
              <w:cnfStyle w:val="100000000000" w:firstRow="1" w:lastRow="0" w:firstColumn="0" w:lastColumn="0" w:oddVBand="0" w:evenVBand="0" w:oddHBand="0" w:evenHBand="0" w:firstRowFirstColumn="0" w:firstRowLastColumn="0" w:lastRowFirstColumn="0" w:lastRowLastColumn="0"/>
            </w:pPr>
            <w:r w:rsidRPr="00FE3701">
              <w:t>Aug</w:t>
            </w:r>
          </w:p>
        </w:tc>
        <w:tc>
          <w:tcPr>
            <w:tcW w:w="729" w:type="dxa"/>
          </w:tcPr>
          <w:p w14:paraId="7920841F" w14:textId="77777777" w:rsidR="00DA2FC6" w:rsidRDefault="00DA2FC6" w:rsidP="00AD5381">
            <w:pPr>
              <w:cnfStyle w:val="100000000000" w:firstRow="1" w:lastRow="0" w:firstColumn="0" w:lastColumn="0" w:oddVBand="0" w:evenVBand="0" w:oddHBand="0" w:evenHBand="0" w:firstRowFirstColumn="0" w:firstRowLastColumn="0" w:lastRowFirstColumn="0" w:lastRowLastColumn="0"/>
            </w:pPr>
            <w:r w:rsidRPr="00FE3701">
              <w:t>Sept</w:t>
            </w:r>
          </w:p>
        </w:tc>
        <w:tc>
          <w:tcPr>
            <w:tcW w:w="729" w:type="dxa"/>
          </w:tcPr>
          <w:p w14:paraId="6F799F9B" w14:textId="77777777" w:rsidR="00DA2FC6" w:rsidRDefault="00DA2FC6" w:rsidP="00AD5381">
            <w:pPr>
              <w:cnfStyle w:val="100000000000" w:firstRow="1" w:lastRow="0" w:firstColumn="0" w:lastColumn="0" w:oddVBand="0" w:evenVBand="0" w:oddHBand="0" w:evenHBand="0" w:firstRowFirstColumn="0" w:firstRowLastColumn="0" w:lastRowFirstColumn="0" w:lastRowLastColumn="0"/>
            </w:pPr>
            <w:r w:rsidRPr="00FE3701">
              <w:t>Oct</w:t>
            </w:r>
          </w:p>
        </w:tc>
        <w:tc>
          <w:tcPr>
            <w:tcW w:w="729" w:type="dxa"/>
          </w:tcPr>
          <w:p w14:paraId="27ECF160" w14:textId="77777777" w:rsidR="00DA2FC6" w:rsidRDefault="00DA2FC6" w:rsidP="00AD5381">
            <w:pPr>
              <w:cnfStyle w:val="100000000000" w:firstRow="1" w:lastRow="0" w:firstColumn="0" w:lastColumn="0" w:oddVBand="0" w:evenVBand="0" w:oddHBand="0" w:evenHBand="0" w:firstRowFirstColumn="0" w:firstRowLastColumn="0" w:lastRowFirstColumn="0" w:lastRowLastColumn="0"/>
            </w:pPr>
            <w:r w:rsidRPr="00FE3701">
              <w:t>Nov</w:t>
            </w:r>
          </w:p>
        </w:tc>
        <w:tc>
          <w:tcPr>
            <w:tcW w:w="729" w:type="dxa"/>
          </w:tcPr>
          <w:p w14:paraId="47F4B14A" w14:textId="77777777" w:rsidR="00DA2FC6" w:rsidRDefault="00DA2FC6" w:rsidP="00AD5381">
            <w:pPr>
              <w:cnfStyle w:val="100000000000" w:firstRow="1" w:lastRow="0" w:firstColumn="0" w:lastColumn="0" w:oddVBand="0" w:evenVBand="0" w:oddHBand="0" w:evenHBand="0" w:firstRowFirstColumn="0" w:firstRowLastColumn="0" w:lastRowFirstColumn="0" w:lastRowLastColumn="0"/>
            </w:pPr>
            <w:r w:rsidRPr="00FE3701">
              <w:t>Dec</w:t>
            </w:r>
          </w:p>
        </w:tc>
      </w:tr>
      <w:tr w:rsidR="00DA2FC6" w14:paraId="1F0D5AC5" w14:textId="77777777" w:rsidTr="003C49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32D13034" w14:textId="77777777" w:rsidR="00DA2FC6" w:rsidRDefault="00DA2FC6" w:rsidP="00AD5381">
            <w:r w:rsidRPr="00456FA2">
              <w:t>Cash gifts</w:t>
            </w:r>
          </w:p>
        </w:tc>
        <w:tc>
          <w:tcPr>
            <w:tcW w:w="729" w:type="dxa"/>
          </w:tcPr>
          <w:p w14:paraId="1E330213"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25E35BCF"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1E45E3ED"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7A45B8C3"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5FCDFD7C"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7C826692"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31A5D7CA"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425437D3"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33EE7285"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5DAC1C20"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2EBFE03A"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1209DA6E"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r>
      <w:tr w:rsidR="00DA2FC6" w14:paraId="5A27E3FC" w14:textId="77777777" w:rsidTr="003C49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5E6002DE" w14:textId="77777777" w:rsidR="00DA2FC6" w:rsidRDefault="00DA2FC6" w:rsidP="00AD5381">
            <w:r w:rsidRPr="00456FA2">
              <w:t>Attended Board Meeting(s)</w:t>
            </w:r>
          </w:p>
        </w:tc>
        <w:tc>
          <w:tcPr>
            <w:tcW w:w="729" w:type="dxa"/>
          </w:tcPr>
          <w:p w14:paraId="245AED8B"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4F57C0BE"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748A0B4B"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6EE02704"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2845BE83"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16AA7D63"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2598F19E"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777A0C24"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2030C7CD"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0A6DCDBB"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317A32A3"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37F5576E"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r>
      <w:tr w:rsidR="00DA2FC6" w14:paraId="32F57B75" w14:textId="77777777" w:rsidTr="003C49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47623042" w14:textId="77777777" w:rsidR="00DA2FC6" w:rsidRDefault="00DA2FC6" w:rsidP="00AD5381">
            <w:r w:rsidRPr="00456FA2">
              <w:t>Committee Participation</w:t>
            </w:r>
          </w:p>
        </w:tc>
        <w:tc>
          <w:tcPr>
            <w:tcW w:w="729" w:type="dxa"/>
          </w:tcPr>
          <w:p w14:paraId="1CE23B88"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2E1284EF"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178284F7"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0533BDCB"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2D04C1DB"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2A8DAF60"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188DADED"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0E560B7B"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160331DF"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139CF6BB"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07B218B0"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5669C69E"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r>
      <w:tr w:rsidR="00DA2FC6" w14:paraId="6CC09397" w14:textId="77777777" w:rsidTr="003C49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0E8E0C1A" w14:textId="77777777" w:rsidR="00DA2FC6" w:rsidRDefault="00DA2FC6" w:rsidP="00AD5381">
            <w:r w:rsidRPr="00456FA2">
              <w:t>Volunteered</w:t>
            </w:r>
          </w:p>
        </w:tc>
        <w:tc>
          <w:tcPr>
            <w:tcW w:w="729" w:type="dxa"/>
          </w:tcPr>
          <w:p w14:paraId="7A72F7B1"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27952E9F"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212A6434"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7252DB94"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6FBEC1E9"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0421FF4F"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274C3053"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30E6A397"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1B1E9D9E"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00916E00"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6635A0EF"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326BCDBD"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r>
      <w:tr w:rsidR="00DA2FC6" w14:paraId="58E37E35" w14:textId="77777777" w:rsidTr="003C49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32EAF015" w14:textId="77777777" w:rsidR="00DA2FC6" w:rsidRDefault="00DA2FC6" w:rsidP="00AD5381">
            <w:r w:rsidRPr="00456FA2">
              <w:t>Attended Events</w:t>
            </w:r>
          </w:p>
        </w:tc>
        <w:tc>
          <w:tcPr>
            <w:tcW w:w="729" w:type="dxa"/>
          </w:tcPr>
          <w:p w14:paraId="7A092294"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4B807682"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1A4F450D"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6E18C5CF"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476977FB"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342CB3AC"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31F59F02"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36E1DB2E"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11A24A2E"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1A0491B8"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3C56EC80"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6DBBCE3A"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r>
      <w:tr w:rsidR="00DA2FC6" w14:paraId="7A0F6936" w14:textId="77777777" w:rsidTr="003C49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2A6D89E7" w14:textId="77777777" w:rsidR="00DA2FC6" w:rsidRDefault="00DA2FC6" w:rsidP="00AD5381">
            <w:r w:rsidRPr="00456FA2">
              <w:t>Stewardship – Thanked Donors, etc.</w:t>
            </w:r>
          </w:p>
        </w:tc>
        <w:tc>
          <w:tcPr>
            <w:tcW w:w="729" w:type="dxa"/>
          </w:tcPr>
          <w:p w14:paraId="475023CE"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687A7B36"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3DD5BD9B"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4BD7A7DE"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2B4FD135"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3019A4C3"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62D2A3C1"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45E117ED"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675FBFC1"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5F4C3517"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099D955E"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7D77DABC"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r>
      <w:tr w:rsidR="00DA2FC6" w14:paraId="519BDCF0" w14:textId="77777777" w:rsidTr="003C49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3C4433D4" w14:textId="77777777" w:rsidR="00DA2FC6" w:rsidRDefault="00DA2FC6" w:rsidP="00AD5381">
            <w:r w:rsidRPr="00456FA2">
              <w:t># Connections – intro new partners, in-kind support</w:t>
            </w:r>
          </w:p>
        </w:tc>
        <w:tc>
          <w:tcPr>
            <w:tcW w:w="729" w:type="dxa"/>
          </w:tcPr>
          <w:p w14:paraId="1F85258F"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51FE94BF"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2E9D4D43"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63A9D011"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049FF605"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07ADC921"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3109AA04"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5ACC29AD"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6567C3F6"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58D5A6B5"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17694EA4"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3DFA97BC"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r>
      <w:tr w:rsidR="00DA2FC6" w14:paraId="24054878" w14:textId="77777777" w:rsidTr="003C49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6377D4A1" w14:textId="77777777" w:rsidR="00DA2FC6" w:rsidRDefault="00DA2FC6" w:rsidP="00AD5381">
            <w:r w:rsidRPr="00456FA2">
              <w:t># Friends – intro new individuals, relationships</w:t>
            </w:r>
          </w:p>
        </w:tc>
        <w:tc>
          <w:tcPr>
            <w:tcW w:w="729" w:type="dxa"/>
          </w:tcPr>
          <w:p w14:paraId="0724FE7B"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31436DEE"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02DD149D"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766C73A5"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399D6C04"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6745B596"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7854170D"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4D054C93"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5F57912C"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3D6922CC"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0568AF79"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1C2073C0"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r>
      <w:tr w:rsidR="00DA2FC6" w14:paraId="43635F40" w14:textId="77777777" w:rsidTr="003C49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79B9F483" w14:textId="77777777" w:rsidR="00DA2FC6" w:rsidRDefault="00DA2FC6" w:rsidP="00AD5381">
            <w:r w:rsidRPr="00456FA2">
              <w:t>Education – board or cause-related learning</w:t>
            </w:r>
          </w:p>
        </w:tc>
        <w:tc>
          <w:tcPr>
            <w:tcW w:w="729" w:type="dxa"/>
          </w:tcPr>
          <w:p w14:paraId="6DE64C62"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370D431D"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12D47E96"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7D090C2B"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5F24B8FE"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1ED9CD5B"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24A7D0CF"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55026A3E"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58B2AC95"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5993A4B9"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102329D2"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3008243F"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r>
      <w:tr w:rsidR="00DA2FC6" w14:paraId="632ADBBA" w14:textId="77777777" w:rsidTr="003C49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5649F656" w14:textId="77777777" w:rsidR="00DA2FC6" w:rsidRDefault="00DA2FC6" w:rsidP="00AD5381">
            <w:r w:rsidRPr="00456FA2">
              <w:t>Planned Gift – included organization in estate plans</w:t>
            </w:r>
          </w:p>
        </w:tc>
        <w:tc>
          <w:tcPr>
            <w:tcW w:w="729" w:type="dxa"/>
          </w:tcPr>
          <w:p w14:paraId="6E7C2425"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2B8396A7"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72375E34"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5125F36A"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37F81388"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43122312"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29D83B23"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67618022"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227D9110"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4632DE31"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2882CD4D"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c>
          <w:tcPr>
            <w:tcW w:w="729" w:type="dxa"/>
          </w:tcPr>
          <w:p w14:paraId="3D0AD219" w14:textId="77777777" w:rsidR="00DA2FC6" w:rsidRDefault="00DA2FC6" w:rsidP="00AD5381">
            <w:pPr>
              <w:cnfStyle w:val="000000010000" w:firstRow="0" w:lastRow="0" w:firstColumn="0" w:lastColumn="0" w:oddVBand="0" w:evenVBand="0" w:oddHBand="0" w:evenHBand="1" w:firstRowFirstColumn="0" w:firstRowLastColumn="0" w:lastRowFirstColumn="0" w:lastRowLastColumn="0"/>
            </w:pPr>
          </w:p>
        </w:tc>
      </w:tr>
      <w:tr w:rsidR="00DA2FC6" w14:paraId="04864C85" w14:textId="77777777" w:rsidTr="003C49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7E3C55D1" w14:textId="77777777" w:rsidR="00DA2FC6" w:rsidRDefault="00DA2FC6" w:rsidP="00AD5381">
            <w:r w:rsidRPr="00456FA2">
              <w:t>Other:</w:t>
            </w:r>
          </w:p>
        </w:tc>
        <w:tc>
          <w:tcPr>
            <w:tcW w:w="729" w:type="dxa"/>
          </w:tcPr>
          <w:p w14:paraId="6BB53EAA"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2331F6D2"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4ED6A1E4"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1B0D8C3C"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71C99C8E"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5E87EDB8"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1FB788AF"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5F035712"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1E3041E8"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3C5D1821"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5A738254"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c>
          <w:tcPr>
            <w:tcW w:w="729" w:type="dxa"/>
          </w:tcPr>
          <w:p w14:paraId="1C5BB047" w14:textId="77777777" w:rsidR="00DA2FC6" w:rsidRDefault="00DA2FC6" w:rsidP="00AD5381">
            <w:pPr>
              <w:cnfStyle w:val="000000100000" w:firstRow="0" w:lastRow="0" w:firstColumn="0" w:lastColumn="0" w:oddVBand="0" w:evenVBand="0" w:oddHBand="1" w:evenHBand="0" w:firstRowFirstColumn="0" w:firstRowLastColumn="0" w:lastRowFirstColumn="0" w:lastRowLastColumn="0"/>
            </w:pPr>
          </w:p>
        </w:tc>
      </w:tr>
    </w:tbl>
    <w:p w14:paraId="7EE944FB" w14:textId="77777777" w:rsidR="00B947DC" w:rsidRDefault="00B947DC"/>
    <w:sectPr w:rsidR="00B947DC" w:rsidSect="00FE3701">
      <w:footerReference w:type="default" r:id="rId11"/>
      <w:pgSz w:w="15840" w:h="12240" w:orient="landscape"/>
      <w:pgMar w:top="1440" w:right="1440" w:bottom="1440" w:left="864" w:header="720"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9DEE1" w14:textId="77777777" w:rsidR="00A5396B" w:rsidRDefault="00A5396B" w:rsidP="007448FA">
      <w:pPr>
        <w:spacing w:before="0" w:after="0" w:line="240" w:lineRule="auto"/>
      </w:pPr>
      <w:r>
        <w:separator/>
      </w:r>
    </w:p>
  </w:endnote>
  <w:endnote w:type="continuationSeparator" w:id="0">
    <w:p w14:paraId="24054912" w14:textId="77777777" w:rsidR="00A5396B" w:rsidRDefault="00A5396B" w:rsidP="007448FA">
      <w:pPr>
        <w:spacing w:before="0" w:after="0" w:line="240" w:lineRule="auto"/>
      </w:pPr>
      <w:r>
        <w:continuationSeparator/>
      </w:r>
    </w:p>
  </w:endnote>
  <w:endnote w:type="continuationNotice" w:id="1">
    <w:p w14:paraId="608F7635" w14:textId="77777777" w:rsidR="00A5396B" w:rsidRDefault="00A539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00"/>
    <w:family w:val="swiss"/>
    <w:pitch w:val="variable"/>
    <w:sig w:usb0="800000AF" w:usb1="4000604A" w:usb2="00000000" w:usb3="00000000" w:csb0="00000093" w:csb1="00000000"/>
    <w:embedRegular r:id="rId1" w:fontKey="{281C82E5-7F86-453F-A2AD-A27870C357BE}"/>
    <w:embedBold r:id="rId2" w:fontKey="{0309A2E3-FA01-4658-A85F-0E79E3B8011C}"/>
    <w:embedItalic r:id="rId3" w:fontKey="{C02B87B2-CA47-470D-BA21-0DCA5CBD5C69}"/>
  </w:font>
  <w:font w:name="Calibri">
    <w:panose1 w:val="020F0502020204030204"/>
    <w:charset w:val="00"/>
    <w:family w:val="swiss"/>
    <w:pitch w:val="variable"/>
    <w:sig w:usb0="E4002EFF" w:usb1="C000247B" w:usb2="00000009" w:usb3="00000000" w:csb0="000001FF" w:csb1="00000000"/>
    <w:embedRegular r:id="rId4" w:fontKey="{A7F79B62-2A6E-4536-83D0-3A739E52482C}"/>
    <w:embedBold r:id="rId5" w:fontKey="{0E6537D9-C92B-4CA9-8F0B-D00181FF7B5E}"/>
    <w:embedItalic r:id="rId6" w:fontKey="{C0343601-3310-443B-979E-A62BB1EEEE02}"/>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1653FFBE" w14:textId="77777777" w:rsidR="007448FA" w:rsidRDefault="007448FA" w:rsidP="00FE37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86D040" w14:textId="2B17BBC9" w:rsidR="00B135CD" w:rsidRPr="007448FA" w:rsidRDefault="007448FA" w:rsidP="007448FA">
    <w:pPr>
      <w:pStyle w:val="Footer"/>
    </w:pPr>
    <w:r w:rsidRPr="00AC1E0E">
      <w:rPr>
        <w:noProof/>
        <w:sz w:val="18"/>
        <w:szCs w:val="18"/>
      </w:rPr>
      <w:drawing>
        <wp:inline distT="0" distB="0" distL="0" distR="0" wp14:anchorId="3D666B21" wp14:editId="6AB9CE10">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w:t>
    </w:r>
    <w:r w:rsidR="00FE3701" w:rsidRPr="00FE3701">
      <w:rPr>
        <w:i/>
        <w:sz w:val="16"/>
        <w:szCs w:val="16"/>
      </w:rPr>
      <w:t xml:space="preserve">the </w:t>
    </w:r>
    <w:hyperlink r:id="rId3" w:history="1">
      <w:r w:rsidR="00FE3701" w:rsidRPr="00FE3701">
        <w:rPr>
          <w:rStyle w:val="Hyperlink"/>
          <w:i/>
          <w:sz w:val="16"/>
          <w:szCs w:val="16"/>
        </w:rPr>
        <w:t>Friendship Centers</w:t>
      </w:r>
    </w:hyperlink>
    <w:r w:rsidR="00FE3701" w:rsidRPr="00FE3701">
      <w:rPr>
        <w:i/>
        <w:sz w:val="16"/>
        <w:szCs w:val="16"/>
      </w:rPr>
      <w:t xml:space="preserve"> of Sarasota Florida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38147" w14:textId="77777777" w:rsidR="00A5396B" w:rsidRDefault="00A5396B" w:rsidP="007448FA">
      <w:pPr>
        <w:spacing w:before="0" w:after="0" w:line="240" w:lineRule="auto"/>
      </w:pPr>
      <w:r>
        <w:separator/>
      </w:r>
    </w:p>
  </w:footnote>
  <w:footnote w:type="continuationSeparator" w:id="0">
    <w:p w14:paraId="26CF5BC4" w14:textId="77777777" w:rsidR="00A5396B" w:rsidRDefault="00A5396B" w:rsidP="007448FA">
      <w:pPr>
        <w:spacing w:before="0" w:after="0" w:line="240" w:lineRule="auto"/>
      </w:pPr>
      <w:r>
        <w:continuationSeparator/>
      </w:r>
    </w:p>
  </w:footnote>
  <w:footnote w:type="continuationNotice" w:id="1">
    <w:p w14:paraId="2F5D5C40" w14:textId="77777777" w:rsidR="00A5396B" w:rsidRDefault="00A5396B">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701"/>
    <w:rsid w:val="000A6C41"/>
    <w:rsid w:val="001938EC"/>
    <w:rsid w:val="00216B38"/>
    <w:rsid w:val="002C5A9C"/>
    <w:rsid w:val="003446F1"/>
    <w:rsid w:val="00383B3B"/>
    <w:rsid w:val="0039092E"/>
    <w:rsid w:val="003C4991"/>
    <w:rsid w:val="004A1838"/>
    <w:rsid w:val="00645153"/>
    <w:rsid w:val="006B1F74"/>
    <w:rsid w:val="007448FA"/>
    <w:rsid w:val="008B0C17"/>
    <w:rsid w:val="00903176"/>
    <w:rsid w:val="00A137F3"/>
    <w:rsid w:val="00A13F25"/>
    <w:rsid w:val="00A5396B"/>
    <w:rsid w:val="00A910A6"/>
    <w:rsid w:val="00B3012D"/>
    <w:rsid w:val="00B947DC"/>
    <w:rsid w:val="00CD63F8"/>
    <w:rsid w:val="00D92915"/>
    <w:rsid w:val="00DA2FC6"/>
    <w:rsid w:val="00DC5E92"/>
    <w:rsid w:val="00DE7795"/>
    <w:rsid w:val="00E65482"/>
    <w:rsid w:val="00F10349"/>
    <w:rsid w:val="00FE3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4CD4A"/>
  <w15:chartTrackingRefBased/>
  <w15:docId w15:val="{525EDCBC-1136-4F15-B81C-5F9B53CA4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0A6C41"/>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2C5A9C"/>
    <w:pPr>
      <w:keepNext/>
      <w:keepLines/>
      <w:spacing w:before="40" w:after="0" w:line="240" w:lineRule="auto"/>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0A6C41"/>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0A6C41"/>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0A6C41"/>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2C5A9C"/>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 w:type="table" w:styleId="LightList-Accent1">
    <w:name w:val="Light List Accent 1"/>
    <w:basedOn w:val="TableNormal"/>
    <w:uiPriority w:val="61"/>
    <w:semiHidden/>
    <w:unhideWhenUsed/>
    <w:rsid w:val="00FE3701"/>
    <w:pPr>
      <w:spacing w:before="0"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UnresolvedMention">
    <w:name w:val="Unresolved Mention"/>
    <w:basedOn w:val="DefaultParagraphFont"/>
    <w:uiPriority w:val="99"/>
    <w:semiHidden/>
    <w:unhideWhenUsed/>
    <w:rsid w:val="00FE3701"/>
    <w:rPr>
      <w:color w:val="605E5C"/>
      <w:shd w:val="clear" w:color="auto" w:fill="E1DFDD"/>
    </w:rPr>
  </w:style>
  <w:style w:type="table" w:styleId="PlainTable1">
    <w:name w:val="Plain Table 1"/>
    <w:basedOn w:val="TableNormal"/>
    <w:uiPriority w:val="41"/>
    <w:rsid w:val="00FE370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ewBranding">
    <w:name w:val="New Branding"/>
    <w:basedOn w:val="TableNormal"/>
    <w:uiPriority w:val="99"/>
    <w:rsid w:val="00DA2FC6"/>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www.friendshipcenters.org" TargetMode="External"/><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F4AC875C-B007-40F1-97C1-C15F6F7CED63}">
  <ds:schemaRefs>
    <ds:schemaRef ds:uri="http://schemas.microsoft.com/sharepoint/v3/contenttype/forms"/>
  </ds:schemaRefs>
</ds:datastoreItem>
</file>

<file path=customXml/itemProps3.xml><?xml version="1.0" encoding="utf-8"?>
<ds:datastoreItem xmlns:ds="http://schemas.openxmlformats.org/officeDocument/2006/customXml" ds:itemID="{0F44C5EA-EAC9-4453-BC92-2A35C068503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8CFD22-FE80-4C97-86D1-26CC885A2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NonprofitNext</Template>
  <TotalTime>8</TotalTime>
  <Pages>1</Pages>
  <Words>166</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Support Chart</dc:title>
  <dc:subject/>
  <dc:creator>Info@nhnonprofits.org</dc:creator>
  <cp:keywords/>
  <dc:description/>
  <cp:lastModifiedBy>Deborah Clark</cp:lastModifiedBy>
  <cp:revision>7</cp:revision>
  <dcterms:created xsi:type="dcterms:W3CDTF">2021-09-14T18:52:00Z</dcterms:created>
  <dcterms:modified xsi:type="dcterms:W3CDTF">2021-11-03T15:14:00Z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