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54C51" w14:textId="3F5D67A3" w:rsidR="00B947DC" w:rsidRDefault="00DF58CE" w:rsidP="00DF58CE">
      <w:pPr>
        <w:pStyle w:val="Title"/>
      </w:pPr>
      <w:r>
        <w:t>Organization Dashboard Sample</w:t>
      </w:r>
    </w:p>
    <w:p w14:paraId="7D5DB366" w14:textId="77777777" w:rsidR="00DF58CE" w:rsidRPr="00DF58CE" w:rsidRDefault="00DF58CE" w:rsidP="00DF58CE"/>
    <w:tbl>
      <w:tblPr>
        <w:tblStyle w:val="NewBranding"/>
        <w:tblW w:w="9575" w:type="dxa"/>
        <w:tblLook w:val="0620" w:firstRow="1" w:lastRow="0" w:firstColumn="0" w:lastColumn="0" w:noHBand="1" w:noVBand="1"/>
      </w:tblPr>
      <w:tblGrid>
        <w:gridCol w:w="4585"/>
        <w:gridCol w:w="1199"/>
        <w:gridCol w:w="1156"/>
        <w:gridCol w:w="1357"/>
        <w:gridCol w:w="1278"/>
      </w:tblGrid>
      <w:tr w:rsidR="00DF58CE" w14:paraId="18202ADF" w14:textId="77777777" w:rsidTr="00DF5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85" w:type="dxa"/>
            <w:tcBorders>
              <w:bottom w:val="single" w:sz="8" w:space="0" w:color="auto"/>
            </w:tcBorders>
          </w:tcPr>
          <w:p w14:paraId="4121B817" w14:textId="77777777" w:rsidR="00DF58CE" w:rsidRDefault="00DF58CE" w:rsidP="00DF58CE"/>
        </w:tc>
        <w:tc>
          <w:tcPr>
            <w:tcW w:w="1199" w:type="dxa"/>
            <w:tcBorders>
              <w:bottom w:val="single" w:sz="8" w:space="0" w:color="auto"/>
            </w:tcBorders>
          </w:tcPr>
          <w:p w14:paraId="45A02F6F" w14:textId="340971E6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 xml:space="preserve"> This Quarter</w:t>
            </w:r>
          </w:p>
        </w:tc>
        <w:tc>
          <w:tcPr>
            <w:tcW w:w="1156" w:type="dxa"/>
            <w:tcBorders>
              <w:bottom w:val="single" w:sz="8" w:space="0" w:color="auto"/>
            </w:tcBorders>
          </w:tcPr>
          <w:p w14:paraId="2D489070" w14:textId="696357CC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>YTD</w:t>
            </w:r>
          </w:p>
        </w:tc>
        <w:tc>
          <w:tcPr>
            <w:tcW w:w="1357" w:type="dxa"/>
            <w:tcBorders>
              <w:bottom w:val="single" w:sz="8" w:space="0" w:color="auto"/>
            </w:tcBorders>
          </w:tcPr>
          <w:p w14:paraId="53D9EDBB" w14:textId="232C25BF" w:rsidR="00DF58CE" w:rsidRPr="00DF58CE" w:rsidRDefault="00DF58CE" w:rsidP="00DF58CE">
            <w:pPr>
              <w:rPr>
                <w:sz w:val="20"/>
                <w:szCs w:val="20"/>
              </w:rPr>
            </w:pPr>
            <w:r w:rsidRPr="00DF58CE">
              <w:rPr>
                <w:sz w:val="20"/>
                <w:szCs w:val="20"/>
              </w:rPr>
              <w:t>Budget/Goal</w:t>
            </w:r>
          </w:p>
        </w:tc>
        <w:tc>
          <w:tcPr>
            <w:tcW w:w="1278" w:type="dxa"/>
            <w:tcBorders>
              <w:bottom w:val="single" w:sz="8" w:space="0" w:color="auto"/>
            </w:tcBorders>
          </w:tcPr>
          <w:p w14:paraId="6A81FEFD" w14:textId="7BF30B45" w:rsidR="00DF58CE" w:rsidRPr="00DF58CE" w:rsidRDefault="00DF58CE" w:rsidP="00DF58CE">
            <w:pPr>
              <w:rPr>
                <w:sz w:val="20"/>
                <w:szCs w:val="20"/>
              </w:rPr>
            </w:pPr>
            <w:proofErr w:type="spellStart"/>
            <w:r w:rsidRPr="00DF58CE">
              <w:rPr>
                <w:sz w:val="20"/>
                <w:szCs w:val="20"/>
              </w:rPr>
              <w:t>Mgmt</w:t>
            </w:r>
            <w:proofErr w:type="spellEnd"/>
            <w:r w:rsidRPr="00DF58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DF58CE">
              <w:rPr>
                <w:sz w:val="20"/>
                <w:szCs w:val="20"/>
              </w:rPr>
              <w:t>Perspective</w:t>
            </w:r>
          </w:p>
        </w:tc>
      </w:tr>
      <w:tr w:rsidR="00DF58CE" w14:paraId="2173C04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5196343" w14:textId="317F3CF5" w:rsidR="00DF58CE" w:rsidRDefault="00DF58CE" w:rsidP="00DF58CE">
            <w:r>
              <w:t>Financials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A01C84C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16DE5FA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01C5D8B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B3D8067" w14:textId="77777777" w:rsidR="00DF58CE" w:rsidRDefault="00DF58CE" w:rsidP="00DF58CE"/>
        </w:tc>
      </w:tr>
      <w:tr w:rsidR="00DF58CE" w14:paraId="7C838D5B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3CA2A" w14:textId="47839F18" w:rsidR="00DF58CE" w:rsidRDefault="00DF58CE" w:rsidP="00DF58CE">
            <w:r w:rsidRPr="00743044">
              <w:t>Total Revenue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FA8D0" w14:textId="1F7B2646" w:rsidR="00DF58CE" w:rsidRDefault="00DF58CE" w:rsidP="00DF58CE">
            <w:r w:rsidRPr="00743044">
              <w:t xml:space="preserve">$100,000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C21A1" w14:textId="52781B01" w:rsidR="00DF58CE" w:rsidRDefault="00DF58CE" w:rsidP="00DF58CE">
            <w:r w:rsidRPr="00743044">
              <w:t xml:space="preserve">$500,000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3172C" w14:textId="64B0CB74" w:rsidR="00DF58CE" w:rsidRDefault="00DF58CE" w:rsidP="00DF58CE">
            <w:r w:rsidRPr="00743044">
              <w:t xml:space="preserve">$450,000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688CCC39" w14:textId="6D7A1607" w:rsidR="00DF58CE" w:rsidRDefault="00DF58CE" w:rsidP="00DF58CE">
            <w:r w:rsidRPr="00743044">
              <w:t>Excellent</w:t>
            </w:r>
          </w:p>
        </w:tc>
      </w:tr>
      <w:tr w:rsidR="00DF58CE" w14:paraId="435587B3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2D66A" w14:textId="7FABF22A" w:rsidR="00DF58CE" w:rsidRDefault="00DF58CE" w:rsidP="00DF58CE">
            <w:r w:rsidRPr="00743044">
              <w:t>Total Expenses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8922C" w14:textId="02763D8E" w:rsidR="00DF58CE" w:rsidRDefault="00DF58CE" w:rsidP="00DF58CE">
            <w:r w:rsidRPr="00743044">
              <w:t xml:space="preserve">$125,000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C90E1" w14:textId="0D2433A6" w:rsidR="00DF58CE" w:rsidRDefault="00DF58CE" w:rsidP="00DF58CE">
            <w:r w:rsidRPr="00743044">
              <w:t xml:space="preserve">$370,000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EDAFD" w14:textId="40DE3096" w:rsidR="00DF58CE" w:rsidRDefault="00DF58CE" w:rsidP="00DF58CE">
            <w:r w:rsidRPr="00743044">
              <w:t xml:space="preserve">$425,000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0043C7D3" w14:textId="26FACDB1" w:rsidR="00DF58CE" w:rsidRDefault="00DF58CE" w:rsidP="00DF58CE">
            <w:r w:rsidRPr="00743044">
              <w:t>Excellent</w:t>
            </w:r>
          </w:p>
        </w:tc>
      </w:tr>
      <w:tr w:rsidR="00DF58CE" w14:paraId="34720B24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3B1A6" w14:textId="7EB1B65F" w:rsidR="00DF58CE" w:rsidRDefault="00DF58CE" w:rsidP="00DF58CE">
            <w:r w:rsidRPr="00743044">
              <w:t>In-Kind Donations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30A72" w14:textId="02AE47C3" w:rsidR="00DF58CE" w:rsidRDefault="00DF58CE" w:rsidP="00DF58CE">
            <w:r w:rsidRPr="00743044">
              <w:t xml:space="preserve">$50,000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4626C" w14:textId="7303B105" w:rsidR="00DF58CE" w:rsidRDefault="00DF58CE" w:rsidP="00DF58CE">
            <w:r w:rsidRPr="00743044">
              <w:t xml:space="preserve">$75,000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0AD1E" w14:textId="6FAAFAF6" w:rsidR="00DF58CE" w:rsidRDefault="00DF58CE" w:rsidP="00DF58CE">
            <w:r w:rsidRPr="00743044">
              <w:t xml:space="preserve">$150,000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576E103E" w14:textId="0D6AA0BD" w:rsidR="00DF58CE" w:rsidRDefault="00DF58CE" w:rsidP="00DF58CE">
            <w:r w:rsidRPr="00743044">
              <w:t>WATCH*</w:t>
            </w:r>
          </w:p>
        </w:tc>
      </w:tr>
      <w:tr w:rsidR="00DF58CE" w14:paraId="1A74A44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223E25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6D1A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5E710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DF9CD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4EEA9" w14:textId="77777777" w:rsidR="00DF58CE" w:rsidRDefault="00DF58CE" w:rsidP="00DF58CE"/>
        </w:tc>
      </w:tr>
      <w:tr w:rsidR="00DF58CE" w14:paraId="5F26524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F44A9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9CD74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9BAE9D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67DDA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96CC3F" w14:textId="77777777" w:rsidR="00DF58CE" w:rsidRDefault="00DF58CE" w:rsidP="00DF58CE"/>
        </w:tc>
      </w:tr>
      <w:tr w:rsidR="00DF58CE" w14:paraId="7E95C917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20BE5EB" w14:textId="20B2DD60" w:rsidR="00DF58CE" w:rsidRDefault="00DF58CE" w:rsidP="007E3483">
            <w:r>
              <w:t>Fundraising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D803780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ADDD5C9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B5F40E7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049E9AA" w14:textId="77777777" w:rsidR="00DF58CE" w:rsidRDefault="00DF58CE" w:rsidP="007E3483"/>
        </w:tc>
      </w:tr>
      <w:tr w:rsidR="00DF58CE" w14:paraId="248DBD43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50693F" w14:textId="3FF41043" w:rsidR="00DF58CE" w:rsidRDefault="00DF58CE" w:rsidP="00DF58CE">
            <w:r w:rsidRPr="002F5D24">
              <w:t>Annual fund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27352" w14:textId="2E511E86" w:rsidR="00DF58CE" w:rsidRDefault="00DF58CE" w:rsidP="00DF58CE">
            <w:r w:rsidRPr="002F5D24">
              <w:t xml:space="preserve">$10,000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EFE08" w14:textId="78F4AA02" w:rsidR="00DF58CE" w:rsidRDefault="00DF58CE" w:rsidP="00DF58CE">
            <w:r w:rsidRPr="002F5D24">
              <w:t xml:space="preserve">$75,000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1472AB" w14:textId="55702EA9" w:rsidR="00DF58CE" w:rsidRDefault="00DF58CE" w:rsidP="00DF58CE">
            <w:r w:rsidRPr="002F5D24">
              <w:t xml:space="preserve">$100,000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347FC3F7" w14:textId="5A89F388" w:rsidR="00DF58CE" w:rsidRDefault="00DF58CE" w:rsidP="00DF58CE">
            <w:r w:rsidRPr="002F5D24">
              <w:t>WATCH</w:t>
            </w:r>
          </w:p>
        </w:tc>
      </w:tr>
      <w:tr w:rsidR="00DF58CE" w14:paraId="50EDAC9F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A287B5" w14:textId="1FB2E74B" w:rsidR="00DF58CE" w:rsidRDefault="00DF58CE" w:rsidP="00DF58CE">
            <w:r w:rsidRPr="002F5D24">
              <w:t>Major donor gifts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3D18D3" w14:textId="56B2DDDF" w:rsidR="00DF58CE" w:rsidRDefault="00DF58CE" w:rsidP="00DF58CE">
            <w:r w:rsidRPr="002F5D24">
              <w:t xml:space="preserve">$30,000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E2A0C" w14:textId="5C816C4C" w:rsidR="00DF58CE" w:rsidRDefault="00DF58CE" w:rsidP="00DF58CE">
            <w:r w:rsidRPr="002F5D24">
              <w:t xml:space="preserve">$45,000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FEE92" w14:textId="4E8D7FDD" w:rsidR="00DF58CE" w:rsidRDefault="00DF58CE" w:rsidP="00DF58CE">
            <w:r w:rsidRPr="002F5D24">
              <w:t xml:space="preserve">$50,000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001335" w14:textId="318A76A5" w:rsidR="00DF58CE" w:rsidRDefault="00DF58CE" w:rsidP="00DF58CE">
            <w:r w:rsidRPr="002F5D24">
              <w:t>Good</w:t>
            </w:r>
          </w:p>
        </w:tc>
      </w:tr>
      <w:tr w:rsidR="00DF58CE" w14:paraId="414A2151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43DD5" w14:textId="3210B301" w:rsidR="00DF58CE" w:rsidRDefault="00DF58CE" w:rsidP="00DF58CE">
            <w:r w:rsidRPr="002F5D24">
              <w:t>Special Events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4E7B3" w14:textId="0CEEA91E" w:rsidR="00DF58CE" w:rsidRDefault="00DF58CE" w:rsidP="00DF58CE">
            <w:r w:rsidRPr="002F5D24">
              <w:t xml:space="preserve">$12,000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F99745" w14:textId="70863D2E" w:rsidR="00DF58CE" w:rsidRDefault="00DF58CE" w:rsidP="00DF58CE">
            <w:r w:rsidRPr="002F5D24">
              <w:t xml:space="preserve">$25,000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CF25C" w14:textId="5B29AD57" w:rsidR="00DF58CE" w:rsidRDefault="00DF58CE" w:rsidP="00DF58CE">
            <w:r w:rsidRPr="002F5D24">
              <w:t xml:space="preserve">$35,000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5A610D" w14:textId="3B241F7C" w:rsidR="00DF58CE" w:rsidRDefault="00DF58CE" w:rsidP="00DF58CE">
            <w:r w:rsidRPr="002F5D24">
              <w:t>Good</w:t>
            </w:r>
          </w:p>
        </w:tc>
      </w:tr>
      <w:tr w:rsidR="00DF58CE" w14:paraId="7F8B463D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F028C" w14:textId="73D8B6C1" w:rsidR="00DF58CE" w:rsidRDefault="00DF58CE" w:rsidP="00DF58CE">
            <w:r w:rsidRPr="002F5D24">
              <w:t>Corporate Sponsorships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819AC4" w14:textId="5BE7FABB" w:rsidR="00DF58CE" w:rsidRDefault="00DF58CE" w:rsidP="00DF58CE">
            <w:r w:rsidRPr="002F5D24">
              <w:t xml:space="preserve">$10,000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B05E2" w14:textId="6D8AB212" w:rsidR="00DF58CE" w:rsidRDefault="00DF58CE" w:rsidP="00DF58CE">
            <w:r w:rsidRPr="002F5D24">
              <w:t xml:space="preserve">$15,000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D56D0" w14:textId="7CDE4A15" w:rsidR="00DF58CE" w:rsidRDefault="00DF58CE" w:rsidP="00DF58CE">
            <w:r w:rsidRPr="002F5D24">
              <w:t xml:space="preserve">$20,000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EB84DBD" w14:textId="76CCF70B" w:rsidR="00DF58CE" w:rsidRDefault="00DF58CE" w:rsidP="00DF58CE">
            <w:r w:rsidRPr="002F5D24">
              <w:t>Good</w:t>
            </w:r>
          </w:p>
        </w:tc>
      </w:tr>
      <w:tr w:rsidR="00DF58CE" w14:paraId="3B5DF47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C3ACF" w14:textId="302E6519" w:rsidR="00DF58CE" w:rsidRDefault="00DF58CE" w:rsidP="00DF58CE">
            <w:r w:rsidRPr="002F5D24">
              <w:t>Grants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A8E2F3" w14:textId="7EE92C8C" w:rsidR="00DF58CE" w:rsidRDefault="00DF58CE" w:rsidP="00DF58CE">
            <w:r w:rsidRPr="002F5D24">
              <w:t xml:space="preserve">$5,000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7769E" w14:textId="525EE71A" w:rsidR="00DF58CE" w:rsidRDefault="00DF58CE" w:rsidP="00DF58CE">
            <w:r w:rsidRPr="002F5D24">
              <w:t xml:space="preserve">$10,000 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E6C49" w14:textId="1DD4AE2F" w:rsidR="00DF58CE" w:rsidRDefault="00DF58CE" w:rsidP="00DF58CE">
            <w:r w:rsidRPr="002F5D24">
              <w:t xml:space="preserve">$50,000 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6CFCDAAC" w14:textId="032AFD78" w:rsidR="00DF58CE" w:rsidRDefault="00DF58CE" w:rsidP="00DF58CE">
            <w:r w:rsidRPr="002F5D24">
              <w:t>WATCH*</w:t>
            </w:r>
          </w:p>
        </w:tc>
      </w:tr>
      <w:tr w:rsidR="00DF58CE" w14:paraId="23FBCED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FCB48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866817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41983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3AAA7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96B073" w14:textId="77777777" w:rsidR="00DF58CE" w:rsidRDefault="00DF58CE" w:rsidP="00DF58CE"/>
        </w:tc>
      </w:tr>
      <w:tr w:rsidR="00DF58CE" w14:paraId="114A577B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203FD54" w14:textId="5E7EF05A" w:rsidR="00DF58CE" w:rsidRDefault="00DF58CE" w:rsidP="007E3483">
            <w:r>
              <w:t>Program Impact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E1A3CCE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F9B9B01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F964BFA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43EDB520" w14:textId="77777777" w:rsidR="00DF58CE" w:rsidRDefault="00DF58CE" w:rsidP="007E3483"/>
        </w:tc>
      </w:tr>
      <w:tr w:rsidR="00DF58CE" w14:paraId="28875512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ACEC4" w14:textId="283660E9" w:rsidR="00DF58CE" w:rsidRDefault="00DF58CE" w:rsidP="00DF58CE">
            <w:r w:rsidRPr="00130CF6">
              <w:t xml:space="preserve"># </w:t>
            </w:r>
            <w:proofErr w:type="gramStart"/>
            <w:r w:rsidRPr="00130CF6">
              <w:t>people</w:t>
            </w:r>
            <w:proofErr w:type="gramEnd"/>
            <w:r w:rsidRPr="00130CF6">
              <w:t xml:space="preserve"> served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AB212C" w14:textId="68F8082B" w:rsidR="00DF58CE" w:rsidRDefault="00DF58CE" w:rsidP="00DF58CE">
            <w:r w:rsidRPr="00130CF6">
              <w:t>1050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48B72" w14:textId="4FD4BCEF" w:rsidR="00DF58CE" w:rsidRDefault="00DF58CE" w:rsidP="00DF58CE">
            <w:r w:rsidRPr="00130CF6">
              <w:t>1500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0674FF" w14:textId="36EC1D88" w:rsidR="00DF58CE" w:rsidRDefault="00DF58CE" w:rsidP="00DF58CE">
            <w:r w:rsidRPr="00130CF6">
              <w:t>2000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C339A5" w14:textId="7951AF92" w:rsidR="00DF58CE" w:rsidRDefault="00DF58CE" w:rsidP="00DF58CE">
            <w:r w:rsidRPr="00130CF6">
              <w:t>Good</w:t>
            </w:r>
          </w:p>
        </w:tc>
      </w:tr>
      <w:tr w:rsidR="00DF58CE" w14:paraId="18AB0D50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75D1E" w14:textId="459133DB" w:rsidR="00DF58CE" w:rsidRDefault="00DF58CE" w:rsidP="00DF58CE">
            <w:r w:rsidRPr="00130CF6">
              <w:t xml:space="preserve"># </w:t>
            </w:r>
            <w:proofErr w:type="gramStart"/>
            <w:r w:rsidRPr="00130CF6">
              <w:t>meals</w:t>
            </w:r>
            <w:proofErr w:type="gramEnd"/>
            <w:r w:rsidRPr="00130CF6">
              <w:t xml:space="preserve"> served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1C2FF9" w14:textId="1FEB6E2B" w:rsidR="00DF58CE" w:rsidRDefault="00DF58CE" w:rsidP="00DF58CE">
            <w:r w:rsidRPr="00130CF6">
              <w:t>5,500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948D6" w14:textId="3F5AE8A9" w:rsidR="00DF58CE" w:rsidRDefault="00DF58CE" w:rsidP="00DF58CE">
            <w:r w:rsidRPr="00130CF6">
              <w:t>7500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1C0A5E" w14:textId="1797C178" w:rsidR="00DF58CE" w:rsidRDefault="00DF58CE" w:rsidP="00DF58CE">
            <w:r w:rsidRPr="00130CF6">
              <w:t>8000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C67CB5" w14:textId="14DABD4C" w:rsidR="00DF58CE" w:rsidRDefault="00DF58CE" w:rsidP="00DF58CE">
            <w:r w:rsidRPr="00130CF6">
              <w:t>Good</w:t>
            </w:r>
          </w:p>
        </w:tc>
      </w:tr>
      <w:tr w:rsidR="00DF58CE" w14:paraId="04ACADD7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2A7C91" w14:textId="666ADEB2" w:rsidR="00DF58CE" w:rsidRDefault="00DF58CE" w:rsidP="00DF58CE">
            <w:r w:rsidRPr="00130CF6">
              <w:t xml:space="preserve"># </w:t>
            </w:r>
            <w:proofErr w:type="gramStart"/>
            <w:r w:rsidRPr="00130CF6">
              <w:t>people</w:t>
            </w:r>
            <w:proofErr w:type="gramEnd"/>
            <w:r w:rsidRPr="00130CF6">
              <w:t xml:space="preserve"> referred to transitional housing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F9C3F4" w14:textId="4D0DAA68" w:rsidR="00DF58CE" w:rsidRDefault="00DF58CE" w:rsidP="00DF58CE">
            <w:r w:rsidRPr="00130CF6">
              <w:t>100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F5C73" w14:textId="1B4BDA1F" w:rsidR="00DF58CE" w:rsidRDefault="00DF58CE" w:rsidP="00DF58CE">
            <w:r w:rsidRPr="00130CF6">
              <w:t>250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EAAEDF" w14:textId="1C9551D4" w:rsidR="00DF58CE" w:rsidRDefault="00DF58CE" w:rsidP="00DF58CE">
            <w:r w:rsidRPr="00130CF6">
              <w:t>350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2438E08" w14:textId="3348CB9E" w:rsidR="00DF58CE" w:rsidRDefault="00DF58CE" w:rsidP="00DF58CE">
            <w:r w:rsidRPr="00130CF6">
              <w:t>Good</w:t>
            </w:r>
          </w:p>
        </w:tc>
      </w:tr>
      <w:tr w:rsidR="00DF58CE" w14:paraId="517083F6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5B7EA" w14:textId="56C24DFE" w:rsidR="00DF58CE" w:rsidRDefault="00DF58CE" w:rsidP="00DF58CE">
            <w:r w:rsidRPr="00130CF6">
              <w:t xml:space="preserve"># </w:t>
            </w:r>
            <w:proofErr w:type="gramStart"/>
            <w:r w:rsidRPr="00130CF6">
              <w:t>rides</w:t>
            </w:r>
            <w:proofErr w:type="gramEnd"/>
            <w:r w:rsidRPr="00130CF6">
              <w:t xml:space="preserve"> provided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D8FA8" w14:textId="0FBF20B1" w:rsidR="00DF58CE" w:rsidRDefault="00DF58CE" w:rsidP="00DF58CE">
            <w:r w:rsidRPr="00130CF6">
              <w:t>1250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CFF6A" w14:textId="25CC53B9" w:rsidR="00DF58CE" w:rsidRDefault="00DF58CE" w:rsidP="00DF58CE">
            <w:r w:rsidRPr="00130CF6">
              <w:t>2500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F681D" w14:textId="6CDD2EE2" w:rsidR="00DF58CE" w:rsidRDefault="00DF58CE" w:rsidP="00DF58CE">
            <w:r w:rsidRPr="00130CF6">
              <w:t>1500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5EE9FBDF" w14:textId="0211FB5E" w:rsidR="00DF58CE" w:rsidRDefault="00DF58CE" w:rsidP="00DF58CE">
            <w:r w:rsidRPr="00130CF6">
              <w:t>WATCH</w:t>
            </w:r>
          </w:p>
        </w:tc>
      </w:tr>
      <w:tr w:rsidR="00DF58CE" w14:paraId="449ED9B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3480F" w14:textId="282D49AF" w:rsidR="00DF58CE" w:rsidRDefault="00DF58CE" w:rsidP="007E3483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06388" w14:textId="1FCA1FA9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72A74" w14:textId="2F0CF971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47A02" w14:textId="1B9B475A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997EB6" w14:textId="06E5091D" w:rsidR="00DF58CE" w:rsidRDefault="00DF58CE" w:rsidP="007E3483"/>
        </w:tc>
      </w:tr>
      <w:tr w:rsidR="00DF58CE" w14:paraId="1B50F84E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DE5C4BD" w14:textId="45A7ADA5" w:rsidR="00DF58CE" w:rsidRDefault="00DF58CE" w:rsidP="007E3483">
            <w:r>
              <w:t>Communications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2B97735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01ED8FD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A77263F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803228B" w14:textId="77777777" w:rsidR="00DF58CE" w:rsidRDefault="00DF58CE" w:rsidP="007E3483"/>
        </w:tc>
      </w:tr>
      <w:tr w:rsidR="00DF58CE" w14:paraId="26D81798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27898" w14:textId="156F71A2" w:rsidR="00DF58CE" w:rsidRDefault="00DF58CE" w:rsidP="00DF58CE">
            <w:r w:rsidRPr="00E96D1F">
              <w:t xml:space="preserve"># </w:t>
            </w:r>
            <w:proofErr w:type="gramStart"/>
            <w:r w:rsidRPr="00E96D1F">
              <w:t>newsletters</w:t>
            </w:r>
            <w:proofErr w:type="gramEnd"/>
            <w:r w:rsidRPr="00E96D1F">
              <w:t xml:space="preserve"> produced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911CB" w14:textId="5D6BC061" w:rsidR="00DF58CE" w:rsidRDefault="00DF58CE" w:rsidP="00DF58CE">
            <w:r w:rsidRPr="00E96D1F">
              <w:t>1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C89E3" w14:textId="2ABE0B8F" w:rsidR="00DF58CE" w:rsidRDefault="00DF58CE" w:rsidP="00DF58CE">
            <w:r w:rsidRPr="00E96D1F">
              <w:t>3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22ADF2" w14:textId="1F78C551" w:rsidR="00DF58CE" w:rsidRDefault="00DF58CE" w:rsidP="00DF58CE">
            <w:r w:rsidRPr="00E96D1F">
              <w:t>4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77E6A5" w14:textId="7E67CD23" w:rsidR="00DF58CE" w:rsidRDefault="00DF58CE" w:rsidP="00DF58CE">
            <w:r w:rsidRPr="00E96D1F">
              <w:t>Good</w:t>
            </w:r>
          </w:p>
        </w:tc>
      </w:tr>
      <w:tr w:rsidR="00DF58CE" w14:paraId="1C42BFC6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DD8EB" w14:textId="79D51003" w:rsidR="00DF58CE" w:rsidRDefault="00DF58CE" w:rsidP="00DF58CE">
            <w:r w:rsidRPr="00E96D1F">
              <w:t xml:space="preserve"># </w:t>
            </w:r>
            <w:proofErr w:type="gramStart"/>
            <w:r w:rsidRPr="00E96D1F">
              <w:t>website</w:t>
            </w:r>
            <w:proofErr w:type="gramEnd"/>
            <w:r w:rsidRPr="00E96D1F">
              <w:t xml:space="preserve"> hits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779C6" w14:textId="5376E25F" w:rsidR="00DF58CE" w:rsidRDefault="00DF58CE" w:rsidP="00DF58CE">
            <w:r w:rsidRPr="00E96D1F">
              <w:t>10,000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788EE" w14:textId="65583380" w:rsidR="00DF58CE" w:rsidRDefault="00DF58CE" w:rsidP="00DF58CE">
            <w:r w:rsidRPr="00E96D1F">
              <w:t>25,000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CF0CC" w14:textId="795FCE63" w:rsidR="00DF58CE" w:rsidRDefault="00DF58CE" w:rsidP="00DF58CE">
            <w:r w:rsidRPr="00E96D1F">
              <w:t>35,000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DE8FE2" w14:textId="4ECFC48A" w:rsidR="00DF58CE" w:rsidRDefault="00DF58CE" w:rsidP="00DF58CE">
            <w:r w:rsidRPr="00E96D1F">
              <w:t>Good</w:t>
            </w:r>
          </w:p>
        </w:tc>
      </w:tr>
      <w:tr w:rsidR="00DF58CE" w14:paraId="1CF734B9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C3CD45" w14:textId="73F0F216" w:rsidR="00DF58CE" w:rsidRDefault="00DF58CE" w:rsidP="00DF58CE">
            <w:r w:rsidRPr="00E96D1F">
              <w:t xml:space="preserve"># </w:t>
            </w:r>
            <w:proofErr w:type="gramStart"/>
            <w:r w:rsidRPr="00E96D1F">
              <w:t>PSA's</w:t>
            </w:r>
            <w:proofErr w:type="gramEnd"/>
            <w:r w:rsidRPr="00E96D1F">
              <w:t xml:space="preserve"> aired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A6AEB4" w14:textId="5550A034" w:rsidR="00DF58CE" w:rsidRDefault="00DF58CE" w:rsidP="00DF58CE">
            <w:r w:rsidRPr="00E96D1F">
              <w:t>3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88F2AD" w14:textId="6331D9D4" w:rsidR="00DF58CE" w:rsidRDefault="00DF58CE" w:rsidP="00DF58CE">
            <w:r w:rsidRPr="00E96D1F">
              <w:t>7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D2B509" w14:textId="34CFB4F3" w:rsidR="00DF58CE" w:rsidRDefault="00DF58CE" w:rsidP="00DF58CE">
            <w:r w:rsidRPr="00E96D1F">
              <w:t>12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7DA1B" w14:textId="657AAA6A" w:rsidR="00DF58CE" w:rsidRDefault="00DF58CE" w:rsidP="00DF58CE">
            <w:r w:rsidRPr="00E96D1F">
              <w:t>Good</w:t>
            </w:r>
          </w:p>
        </w:tc>
      </w:tr>
      <w:tr w:rsidR="00DF58CE" w14:paraId="2D2CB30A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9472F0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A6489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FC5A4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0E17AB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D4F5" w14:textId="77777777" w:rsidR="00DF58CE" w:rsidRDefault="00DF58CE" w:rsidP="00DF58CE"/>
        </w:tc>
      </w:tr>
      <w:tr w:rsidR="00DF58CE" w14:paraId="7D5E8782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10B8722" w14:textId="3BD22368" w:rsidR="00DF58CE" w:rsidRDefault="00DF58CE" w:rsidP="007E3483">
            <w:r>
              <w:t>Board Development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24BED76" w14:textId="77777777" w:rsidR="00DF58CE" w:rsidRDefault="00DF58CE" w:rsidP="007E3483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5E16DA2" w14:textId="77777777" w:rsidR="00DF58CE" w:rsidRDefault="00DF58CE" w:rsidP="007E3483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437A850" w14:textId="77777777" w:rsidR="00DF58CE" w:rsidRDefault="00DF58CE" w:rsidP="007E3483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0640C1FC" w14:textId="77777777" w:rsidR="00DF58CE" w:rsidRDefault="00DF58CE" w:rsidP="007E3483"/>
        </w:tc>
      </w:tr>
      <w:tr w:rsidR="00DF58CE" w14:paraId="2D89DA68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17173" w14:textId="0131A3E7" w:rsidR="00DF58CE" w:rsidRDefault="00DF58CE" w:rsidP="00DF58CE">
            <w:r w:rsidRPr="00E01CDA">
              <w:t xml:space="preserve"># </w:t>
            </w:r>
            <w:proofErr w:type="gramStart"/>
            <w:r w:rsidRPr="00E01CDA">
              <w:t>board</w:t>
            </w:r>
            <w:proofErr w:type="gramEnd"/>
            <w:r w:rsidRPr="00E01CDA">
              <w:t xml:space="preserve"> members who attended a training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A1FEB" w14:textId="34EFCD5D" w:rsidR="00DF58CE" w:rsidRDefault="00DF58CE" w:rsidP="00DF58CE">
            <w:r w:rsidRPr="00E01CDA">
              <w:t>3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75DBA" w14:textId="7A56F14E" w:rsidR="00DF58CE" w:rsidRDefault="00DF58CE" w:rsidP="00DF58CE">
            <w:r w:rsidRPr="00E01CDA">
              <w:t>6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37CDE" w14:textId="27D486A0" w:rsidR="00DF58CE" w:rsidRDefault="00DF58CE" w:rsidP="00DF58CE">
            <w:r w:rsidRPr="00E01CDA">
              <w:t>10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4D4A1163" w14:textId="14FD7A6C" w:rsidR="00DF58CE" w:rsidRDefault="00DF58CE" w:rsidP="00DF58CE">
            <w:r w:rsidRPr="00E01CDA">
              <w:t>WATCH</w:t>
            </w:r>
          </w:p>
        </w:tc>
      </w:tr>
      <w:tr w:rsidR="00DF58CE" w14:paraId="1E1EF36C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CA0A6" w14:textId="660350DA" w:rsidR="00DF58CE" w:rsidRDefault="00DF58CE" w:rsidP="00DF58CE">
            <w:r w:rsidRPr="00E01CDA">
              <w:t xml:space="preserve">% </w:t>
            </w:r>
            <w:proofErr w:type="gramStart"/>
            <w:r w:rsidRPr="00E01CDA">
              <w:t>attending</w:t>
            </w:r>
            <w:proofErr w:type="gramEnd"/>
            <w:r w:rsidRPr="00E01CDA">
              <w:t xml:space="preserve"> board meetings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FBC41D" w14:textId="78DC7678" w:rsidR="00DF58CE" w:rsidRDefault="00DF58CE" w:rsidP="00DF58CE">
            <w:r w:rsidRPr="00E01CDA">
              <w:t>50%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9F7523" w14:textId="41CB2E83" w:rsidR="00DF58CE" w:rsidRDefault="00DF58CE" w:rsidP="00DF58CE">
            <w:r w:rsidRPr="00E01CDA">
              <w:t>45%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5D8912" w14:textId="413956B2" w:rsidR="00DF58CE" w:rsidRDefault="00DF58CE" w:rsidP="00DF58CE">
            <w:r w:rsidRPr="00E01CDA">
              <w:t>90%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19604AB6" w14:textId="0C9A26C0" w:rsidR="00DF58CE" w:rsidRDefault="00DF58CE" w:rsidP="00DF58CE">
            <w:r w:rsidRPr="00E01CDA">
              <w:t>WATCH*</w:t>
            </w:r>
          </w:p>
        </w:tc>
      </w:tr>
      <w:tr w:rsidR="00DF58CE" w14:paraId="4900AB3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D3EC4" w14:textId="315FC925" w:rsidR="00DF58CE" w:rsidRDefault="00DF58CE" w:rsidP="00DF58CE">
            <w:r w:rsidRPr="00E01CDA">
              <w:t xml:space="preserve">% </w:t>
            </w:r>
            <w:proofErr w:type="gramStart"/>
            <w:r w:rsidRPr="00E01CDA">
              <w:t>board</w:t>
            </w:r>
            <w:proofErr w:type="gramEnd"/>
            <w:r w:rsidRPr="00E01CDA">
              <w:t xml:space="preserve"> members contributing to annual fund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DB874" w14:textId="1BFF991E" w:rsidR="00DF58CE" w:rsidRDefault="00DF58CE" w:rsidP="00DF58CE">
            <w:r w:rsidRPr="00E01CDA">
              <w:t>25%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69E60D" w14:textId="582D7439" w:rsidR="00DF58CE" w:rsidRDefault="00DF58CE" w:rsidP="00DF58CE">
            <w:r w:rsidRPr="00E01CDA">
              <w:t>85%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B4521" w14:textId="75161466" w:rsidR="00DF58CE" w:rsidRDefault="00DF58CE" w:rsidP="00DF58CE">
            <w:r w:rsidRPr="00E01CDA">
              <w:t>100%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187FCF9" w14:textId="4D9D96B0" w:rsidR="00DF58CE" w:rsidRDefault="00DF58CE" w:rsidP="00DF58CE">
            <w:r w:rsidRPr="00E01CDA">
              <w:t>Good</w:t>
            </w:r>
          </w:p>
        </w:tc>
      </w:tr>
      <w:tr w:rsidR="00DF58CE" w14:paraId="10E7C874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42B64B" w14:textId="77777777" w:rsidR="00DF58CE" w:rsidRDefault="00DF58CE" w:rsidP="00DF58CE"/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582E5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F6AA4E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F03EFD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AD42C9" w14:textId="77777777" w:rsidR="00DF58CE" w:rsidRDefault="00DF58CE" w:rsidP="00DF58CE"/>
        </w:tc>
      </w:tr>
      <w:tr w:rsidR="00DF58CE" w14:paraId="57228985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99CC"/>
          </w:tcPr>
          <w:p w14:paraId="02BA1A9F" w14:textId="2D10EC04" w:rsidR="00DF58CE" w:rsidRDefault="00DF58CE" w:rsidP="00DF58CE">
            <w:r>
              <w:t xml:space="preserve">WATCH = Some </w:t>
            </w:r>
            <w:proofErr w:type="spellStart"/>
            <w:r>
              <w:t>Mgmt</w:t>
            </w:r>
            <w:proofErr w:type="spellEnd"/>
            <w:r>
              <w:t xml:space="preserve"> Concern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389BF378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51D814CB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CC"/>
          </w:tcPr>
          <w:p w14:paraId="69A28430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CC"/>
          </w:tcPr>
          <w:p w14:paraId="1AB61A7A" w14:textId="77777777" w:rsidR="00DF58CE" w:rsidRDefault="00DF58CE" w:rsidP="00DF58CE"/>
        </w:tc>
      </w:tr>
      <w:tr w:rsidR="00DF58CE" w14:paraId="3C2EF951" w14:textId="77777777" w:rsidTr="00DF58CE">
        <w:tc>
          <w:tcPr>
            <w:tcW w:w="4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0000"/>
          </w:tcPr>
          <w:p w14:paraId="02EC0E40" w14:textId="142C75CE" w:rsidR="00DF58CE" w:rsidRDefault="00DF58CE" w:rsidP="00DF58CE">
            <w:r>
              <w:t xml:space="preserve">WATCH* = Top 3 </w:t>
            </w:r>
            <w:proofErr w:type="spellStart"/>
            <w:r>
              <w:t>Mgmt</w:t>
            </w:r>
            <w:proofErr w:type="spellEnd"/>
            <w:r>
              <w:t xml:space="preserve"> Concerns</w:t>
            </w:r>
          </w:p>
        </w:tc>
        <w:tc>
          <w:tcPr>
            <w:tcW w:w="119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34EB70D6" w14:textId="77777777" w:rsidR="00DF58CE" w:rsidRDefault="00DF58CE" w:rsidP="00DF58CE"/>
        </w:tc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47549570" w14:textId="77777777" w:rsidR="00DF58CE" w:rsidRDefault="00DF58CE" w:rsidP="00DF58CE"/>
        </w:tc>
        <w:tc>
          <w:tcPr>
            <w:tcW w:w="135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0000"/>
          </w:tcPr>
          <w:p w14:paraId="12F5D669" w14:textId="77777777" w:rsidR="00DF58CE" w:rsidRDefault="00DF58CE" w:rsidP="00DF58CE"/>
        </w:tc>
        <w:tc>
          <w:tcPr>
            <w:tcW w:w="127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</w:tcPr>
          <w:p w14:paraId="7C2F431F" w14:textId="77777777" w:rsidR="00DF58CE" w:rsidRDefault="00DF58CE" w:rsidP="00DF58CE"/>
        </w:tc>
      </w:tr>
    </w:tbl>
    <w:p w14:paraId="5768367A" w14:textId="77777777" w:rsidR="00DF58CE" w:rsidRPr="00DF58CE" w:rsidRDefault="00DF58CE" w:rsidP="00DF58CE"/>
    <w:sectPr w:rsidR="00DF58CE" w:rsidRPr="00DF58CE" w:rsidSect="009973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2F3BA" w14:textId="77777777" w:rsidR="00DF58CE" w:rsidRDefault="00DF58CE" w:rsidP="007448FA">
      <w:pPr>
        <w:spacing w:before="0" w:after="0" w:line="240" w:lineRule="auto"/>
      </w:pPr>
      <w:r>
        <w:separator/>
      </w:r>
    </w:p>
  </w:endnote>
  <w:endnote w:type="continuationSeparator" w:id="0">
    <w:p w14:paraId="6E5075F6" w14:textId="77777777" w:rsidR="00DF58CE" w:rsidRDefault="00DF58C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A66D7259-6584-4F5C-B3C8-68209478AE5F}"/>
    <w:embedBold r:id="rId2" w:fontKey="{3C774D31-2A37-4E3B-993A-84EB56880FD0}"/>
    <w:embedItalic r:id="rId3" w:fontKey="{73107DBF-B7CC-4F16-BE69-89708B111300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0EA799-341F-4DE8-BE3D-E891C7EE77D3}"/>
    <w:embedBold r:id="rId5" w:fontKey="{25D5F30A-A1B8-4BE1-9D3F-EC4FE6730943}"/>
    <w:embedItalic r:id="rId6" w:fontKey="{696D66AB-BFAF-4FF4-84C1-0A9CA27A66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5455" w14:textId="77777777" w:rsidR="00EF3EDD" w:rsidRDefault="00EF3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668D3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602CF0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77D2924" wp14:editId="45933EDA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6CA14" w14:textId="77777777" w:rsidR="00EF3EDD" w:rsidRDefault="00EF3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DA6C0" w14:textId="77777777" w:rsidR="00DF58CE" w:rsidRDefault="00DF58C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D9A6B87" w14:textId="77777777" w:rsidR="00DF58CE" w:rsidRDefault="00DF58C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4BC5" w14:textId="77777777" w:rsidR="00EF3EDD" w:rsidRDefault="00EF3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CA3D" w14:textId="77777777" w:rsidR="00EF3EDD" w:rsidRDefault="00EF3E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2543" w14:textId="77777777" w:rsidR="00EF3EDD" w:rsidRDefault="00EF3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CE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DF58CE"/>
    <w:rsid w:val="00E65482"/>
    <w:rsid w:val="00EF3EDD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DCC3D"/>
  <w15:chartTrackingRefBased/>
  <w15:docId w15:val="{B4903FCD-9764-4C9F-A3A9-6401F830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F58C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865CA0-6CF1-406D-9BE7-22ECE1F4846E}"/>
</file>

<file path=customXml/itemProps3.xml><?xml version="1.0" encoding="utf-8"?>
<ds:datastoreItem xmlns:ds="http://schemas.openxmlformats.org/officeDocument/2006/customXml" ds:itemID="{C13CE9F1-7B4E-4498-A79C-493220394A18}"/>
</file>

<file path=customXml/itemProps4.xml><?xml version="1.0" encoding="utf-8"?>
<ds:datastoreItem xmlns:ds="http://schemas.openxmlformats.org/officeDocument/2006/customXml" ds:itemID="{369429B8-DE68-4F29-AF0D-971A5B1D31CB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1</Pages>
  <Words>161</Words>
  <Characters>967</Characters>
  <Application>Microsoft Office Word</Application>
  <DocSecurity>0</DocSecurity>
  <Lines>26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Organization Dashboard Sample</dc:title>
  <dc:subject/>
  <dc:creator>Info@nhnonprofits.org</dc:creator>
  <cp:keywords/>
  <dc:description/>
  <cp:lastModifiedBy>Deborah Clark</cp:lastModifiedBy>
  <cp:revision>2</cp:revision>
  <dcterms:created xsi:type="dcterms:W3CDTF">2021-11-02T17:35:00Z</dcterms:created>
  <dcterms:modified xsi:type="dcterms:W3CDTF">2021-11-02T17:45:00Z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