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4C0C" w14:textId="113AB976" w:rsidR="005E4FA0" w:rsidRDefault="005E4FA0" w:rsidP="005E4FA0">
      <w:pPr>
        <w:pStyle w:val="Title"/>
      </w:pPr>
      <w:r>
        <w:t>Conflict of Interest Disclosure Form</w:t>
      </w:r>
    </w:p>
    <w:p w14:paraId="6CC55095" w14:textId="42B7DC60" w:rsidR="005E4FA0" w:rsidRDefault="005E4FA0" w:rsidP="005E4FA0">
      <w:r>
        <w:t>I acknowledge that I, a Board member, standing committee member or employee</w:t>
      </w:r>
      <w:r>
        <w:t xml:space="preserve"> of</w:t>
      </w:r>
      <w:r>
        <w:t xml:space="preserve"> </w:t>
      </w:r>
      <w:r>
        <w:fldChar w:fldCharType="begin"/>
      </w:r>
      <w:r>
        <w:instrText xml:space="preserve"> MACROBUTTON  AcceptAllChangesInDoc  [Insert Organization Name] </w:instrText>
      </w:r>
      <w:r>
        <w:fldChar w:fldCharType="end"/>
      </w:r>
      <w:r>
        <w:t>, have reviewed the "Conflicts of Interest Policy” before signing this report.</w:t>
      </w:r>
    </w:p>
    <w:p w14:paraId="68B15771" w14:textId="77777777" w:rsidR="005E4FA0" w:rsidRDefault="005E4FA0" w:rsidP="005E4FA0">
      <w:r>
        <w:t>I hereby disclose information on all associations (all business and charitable organizations), which may involve a possible conflict of interest and will furnish further details upon request. Feel free to attach additional sheets if you need.</w:t>
      </w:r>
    </w:p>
    <w:p w14:paraId="767478DE" w14:textId="11173F56" w:rsidR="005E4FA0" w:rsidRDefault="005E4FA0" w:rsidP="005E4FA0">
      <w:r>
        <w:rPr>
          <w:rFonts w:ascii="Segoe UI Symbol" w:hAnsi="Segoe UI Symbol" w:cs="Segoe UI Symbol"/>
        </w:rPr>
        <w:t>☐</w:t>
      </w:r>
      <w:r>
        <w:t xml:space="preserve"> I</w:t>
      </w:r>
      <w:r>
        <w:t xml:space="preserve"> do not have any conflicts of interest </w:t>
      </w:r>
      <w:proofErr w:type="gramStart"/>
      <w:r>
        <w:t>at this time</w:t>
      </w:r>
      <w:proofErr w:type="gramEnd"/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785"/>
        <w:gridCol w:w="4785"/>
      </w:tblGrid>
      <w:tr w:rsidR="005E4FA0" w:rsidRPr="005E4FA0" w14:paraId="3EB847C3" w14:textId="77777777" w:rsidTr="005E4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5" w:type="dxa"/>
          </w:tcPr>
          <w:p w14:paraId="6D6C8C80" w14:textId="77777777" w:rsidR="005E4FA0" w:rsidRPr="005E4FA0" w:rsidRDefault="005E4FA0" w:rsidP="001232CF">
            <w:r w:rsidRPr="005E4FA0">
              <w:t>Organization</w:t>
            </w:r>
          </w:p>
        </w:tc>
        <w:tc>
          <w:tcPr>
            <w:tcW w:w="4785" w:type="dxa"/>
          </w:tcPr>
          <w:p w14:paraId="78570DC5" w14:textId="77777777" w:rsidR="005E4FA0" w:rsidRPr="005E4FA0" w:rsidRDefault="005E4FA0" w:rsidP="001232CF">
            <w:r w:rsidRPr="005E4FA0">
              <w:t>Relationship</w:t>
            </w:r>
          </w:p>
        </w:tc>
      </w:tr>
      <w:tr w:rsidR="005E4FA0" w:rsidRPr="005E4FA0" w14:paraId="733B5FAB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3EA5CDCB" w14:textId="77777777" w:rsidR="005E4FA0" w:rsidRPr="005E4FA0" w:rsidRDefault="005E4FA0" w:rsidP="001232CF"/>
        </w:tc>
        <w:tc>
          <w:tcPr>
            <w:tcW w:w="4785" w:type="dxa"/>
          </w:tcPr>
          <w:p w14:paraId="79D4C94C" w14:textId="77777777" w:rsidR="005E4FA0" w:rsidRPr="005E4FA0" w:rsidRDefault="005E4FA0" w:rsidP="001232CF"/>
        </w:tc>
      </w:tr>
      <w:tr w:rsidR="005E4FA0" w:rsidRPr="005E4FA0" w14:paraId="7F93D8AF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7D21516" w14:textId="77777777" w:rsidR="005E4FA0" w:rsidRPr="005E4FA0" w:rsidRDefault="005E4FA0" w:rsidP="001232CF"/>
        </w:tc>
        <w:tc>
          <w:tcPr>
            <w:tcW w:w="4785" w:type="dxa"/>
          </w:tcPr>
          <w:p w14:paraId="617FD178" w14:textId="77777777" w:rsidR="005E4FA0" w:rsidRPr="005E4FA0" w:rsidRDefault="005E4FA0" w:rsidP="001232CF"/>
        </w:tc>
      </w:tr>
      <w:tr w:rsidR="005E4FA0" w:rsidRPr="005E4FA0" w14:paraId="0CFFABDD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65ECA796" w14:textId="77777777" w:rsidR="005E4FA0" w:rsidRPr="005E4FA0" w:rsidRDefault="005E4FA0" w:rsidP="001232CF"/>
        </w:tc>
        <w:tc>
          <w:tcPr>
            <w:tcW w:w="4785" w:type="dxa"/>
          </w:tcPr>
          <w:p w14:paraId="42E602A1" w14:textId="77777777" w:rsidR="005E4FA0" w:rsidRPr="005E4FA0" w:rsidRDefault="005E4FA0" w:rsidP="001232CF"/>
        </w:tc>
      </w:tr>
      <w:tr w:rsidR="005E4FA0" w:rsidRPr="005E4FA0" w14:paraId="7899FA53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770FACD" w14:textId="77777777" w:rsidR="005E4FA0" w:rsidRPr="005E4FA0" w:rsidRDefault="005E4FA0" w:rsidP="001232CF"/>
        </w:tc>
        <w:tc>
          <w:tcPr>
            <w:tcW w:w="4785" w:type="dxa"/>
          </w:tcPr>
          <w:p w14:paraId="5452692E" w14:textId="77777777" w:rsidR="005E4FA0" w:rsidRPr="005E4FA0" w:rsidRDefault="005E4FA0" w:rsidP="001232CF"/>
        </w:tc>
      </w:tr>
      <w:tr w:rsidR="005E4FA0" w:rsidRPr="005E4FA0" w14:paraId="7ED0D2BC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6254294" w14:textId="77777777" w:rsidR="005E4FA0" w:rsidRPr="005E4FA0" w:rsidRDefault="005E4FA0" w:rsidP="001232CF"/>
        </w:tc>
        <w:tc>
          <w:tcPr>
            <w:tcW w:w="4785" w:type="dxa"/>
          </w:tcPr>
          <w:p w14:paraId="1E780E7F" w14:textId="77777777" w:rsidR="005E4FA0" w:rsidRPr="005E4FA0" w:rsidRDefault="005E4FA0" w:rsidP="001232CF"/>
        </w:tc>
      </w:tr>
      <w:tr w:rsidR="005E4FA0" w:rsidRPr="005E4FA0" w14:paraId="45E68E94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2C3163C5" w14:textId="77777777" w:rsidR="005E4FA0" w:rsidRPr="005E4FA0" w:rsidRDefault="005E4FA0" w:rsidP="001232CF"/>
        </w:tc>
        <w:tc>
          <w:tcPr>
            <w:tcW w:w="4785" w:type="dxa"/>
          </w:tcPr>
          <w:p w14:paraId="7DCD3E93" w14:textId="77777777" w:rsidR="005E4FA0" w:rsidRPr="005E4FA0" w:rsidRDefault="005E4FA0" w:rsidP="001232CF"/>
        </w:tc>
      </w:tr>
    </w:tbl>
    <w:p w14:paraId="5BF5116C" w14:textId="77777777" w:rsidR="005E4FA0" w:rsidRDefault="005E4FA0" w:rsidP="005E4FA0">
      <w:r>
        <w:tab/>
      </w:r>
    </w:p>
    <w:p w14:paraId="63AA3A1E" w14:textId="77777777" w:rsidR="005E4FA0" w:rsidRDefault="005E4FA0" w:rsidP="005E4FA0">
      <w:r>
        <w:t>I also understand that I am required to disclose any other situation from which a possible conflict of interest might arise in the future.</w:t>
      </w:r>
    </w:p>
    <w:p w14:paraId="3A6C5EE3" w14:textId="7A1C6050" w:rsidR="005E4FA0" w:rsidRDefault="005E4FA0" w:rsidP="005E4FA0">
      <w:pPr>
        <w:tabs>
          <w:tab w:val="right" w:pos="9360"/>
        </w:tabs>
      </w:pPr>
      <w:r>
        <w:t>Print Name: __________________________________</w:t>
      </w:r>
      <w:r>
        <w:tab/>
      </w:r>
      <w:r>
        <w:t>Signature: ____</w:t>
      </w:r>
      <w:r>
        <w:t>______________</w:t>
      </w:r>
      <w:r>
        <w:t>_________________________</w:t>
      </w:r>
    </w:p>
    <w:p w14:paraId="303BF1EB" w14:textId="4D70268E" w:rsidR="00B947DC" w:rsidRDefault="005E4FA0" w:rsidP="005E4FA0">
      <w:pPr>
        <w:tabs>
          <w:tab w:val="right" w:pos="9360"/>
        </w:tabs>
        <w:ind w:firstLine="720"/>
      </w:pPr>
      <w:r>
        <w:tab/>
      </w:r>
      <w:r>
        <w:t>Date: ________________</w:t>
      </w:r>
    </w:p>
    <w:sectPr w:rsidR="00B947DC" w:rsidSect="009973E0">
      <w:footerReference w:type="default" r:id="rId8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44A78" w14:textId="77777777" w:rsidR="005E4FA0" w:rsidRDefault="005E4FA0" w:rsidP="007448FA">
      <w:pPr>
        <w:spacing w:before="0" w:after="0" w:line="240" w:lineRule="auto"/>
      </w:pPr>
      <w:r>
        <w:separator/>
      </w:r>
    </w:p>
  </w:endnote>
  <w:endnote w:type="continuationSeparator" w:id="0">
    <w:p w14:paraId="35853FEC" w14:textId="77777777" w:rsidR="005E4FA0" w:rsidRDefault="005E4FA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A953626C-92BA-410D-829C-45C63A80D9B4}"/>
    <w:embedBold r:id="rId2" w:fontKey="{19448F32-F90C-4ADE-9694-5FE4C0E11F7D}"/>
    <w:embedItalic r:id="rId3" w:fontKey="{BA7E4AFB-95BB-4BF1-8C1C-B86DD738F635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6A64305-5825-4C5A-965E-92F87A62AF75}"/>
    <w:embedBold r:id="rId5" w:fontKey="{C270ED76-3599-4F7D-8101-9D8B49C08058}"/>
    <w:embedItalic r:id="rId6" w:fontKey="{9E138721-6630-4C6A-9CDF-F5A55DDAB8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53355E94-B155-4B41-89C7-94C224158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B929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F3A2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BC15A85" wp14:editId="58A2E5D4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C90F4" w14:textId="77777777" w:rsidR="005E4FA0" w:rsidRDefault="005E4FA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A556CA0" w14:textId="77777777" w:rsidR="005E4FA0" w:rsidRDefault="005E4FA0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A0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E4FA0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8729A"/>
  <w15:chartTrackingRefBased/>
  <w15:docId w15:val="{8E283C9A-BF83-4D96-911E-F2A4DDB2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5E4F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1E62CD-15ED-4B19-BD9E-191E79106629}"/>
</file>

<file path=customXml/itemProps3.xml><?xml version="1.0" encoding="utf-8"?>
<ds:datastoreItem xmlns:ds="http://schemas.openxmlformats.org/officeDocument/2006/customXml" ds:itemID="{CBB93C6C-FE05-4819-A37C-F71B058094CA}"/>
</file>

<file path=customXml/itemProps4.xml><?xml version="1.0" encoding="utf-8"?>
<ds:datastoreItem xmlns:ds="http://schemas.openxmlformats.org/officeDocument/2006/customXml" ds:itemID="{B5B68CAC-E77C-454F-94CC-B3EEA4D19ECE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119</Words>
  <Characters>752</Characters>
  <Application>Microsoft Office Word</Application>
  <DocSecurity>0</DocSecurity>
  <Lines>21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Conflict of Interest Disclosure Form</dc:title>
  <dc:subject/>
  <dc:creator>Info@nhnonprofits.org</dc:creator>
  <cp:keywords/>
  <dc:description/>
  <cp:lastModifiedBy>Deborah Clark</cp:lastModifiedBy>
  <cp:revision>1</cp:revision>
  <dcterms:created xsi:type="dcterms:W3CDTF">2021-11-02T14:44:00Z</dcterms:created>
  <dcterms:modified xsi:type="dcterms:W3CDTF">2021-11-02T14:48:00Z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