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1DBB7" w14:textId="7187EEAA" w:rsidR="00B947DC" w:rsidRDefault="00A95ECE" w:rsidP="00A95ECE">
      <w:pPr>
        <w:pStyle w:val="Title"/>
      </w:pPr>
      <w:r>
        <w:t>Communications Plan Template</w:t>
      </w:r>
    </w:p>
    <w:p w14:paraId="06DBD969" w14:textId="77777777" w:rsidR="00A95ECE" w:rsidRPr="00A95ECE" w:rsidRDefault="00A95ECE" w:rsidP="00A95ECE"/>
    <w:p w14:paraId="45DB1798" w14:textId="77777777" w:rsidR="00B07EBA" w:rsidRDefault="00B07EBA" w:rsidP="00B07EBA">
      <w:pPr>
        <w:pStyle w:val="Heading1"/>
      </w:pPr>
      <w:r>
        <w:t>Communication Plan for:</w:t>
      </w:r>
      <w:r>
        <w:tab/>
      </w:r>
    </w:p>
    <w:p w14:paraId="0124F398" w14:textId="77777777" w:rsidR="00B07EBA" w:rsidRDefault="00B07EBA" w:rsidP="00B07EBA">
      <w:pPr>
        <w:pStyle w:val="Heading1"/>
      </w:pPr>
      <w:r>
        <w:t>Overall Objective(s):</w:t>
      </w:r>
      <w:r>
        <w:tab/>
      </w:r>
    </w:p>
    <w:p w14:paraId="388E357D" w14:textId="02BAEE85" w:rsidR="00A95ECE" w:rsidRDefault="00A95ECE" w:rsidP="00A95ECE">
      <w:pPr>
        <w:spacing w:before="0" w:after="0" w:line="240" w:lineRule="auto"/>
      </w:pP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876"/>
        <w:gridCol w:w="1876"/>
        <w:gridCol w:w="1877"/>
        <w:gridCol w:w="1877"/>
        <w:gridCol w:w="1877"/>
        <w:gridCol w:w="1877"/>
        <w:gridCol w:w="1877"/>
      </w:tblGrid>
      <w:tr w:rsidR="00A95ECE" w14:paraId="27250AD0" w14:textId="77777777" w:rsidTr="00A9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6" w:type="dxa"/>
          </w:tcPr>
          <w:p w14:paraId="11D6A1CE" w14:textId="09869993" w:rsidR="00A95ECE" w:rsidRDefault="00A95ECE" w:rsidP="00A95ECE">
            <w:r>
              <w:t>Audience</w:t>
            </w:r>
          </w:p>
        </w:tc>
        <w:tc>
          <w:tcPr>
            <w:tcW w:w="1876" w:type="dxa"/>
          </w:tcPr>
          <w:p w14:paraId="720A05CB" w14:textId="39B85CB0" w:rsidR="00A95ECE" w:rsidRDefault="00A95ECE" w:rsidP="00A95ECE">
            <w:r>
              <w:t>Audience Objectives</w:t>
            </w:r>
          </w:p>
        </w:tc>
        <w:tc>
          <w:tcPr>
            <w:tcW w:w="1877" w:type="dxa"/>
          </w:tcPr>
          <w:p w14:paraId="058D322A" w14:textId="76AE6F41" w:rsidR="00A95ECE" w:rsidRDefault="00A95ECE" w:rsidP="00A95ECE">
            <w:r>
              <w:t>Message</w:t>
            </w:r>
          </w:p>
        </w:tc>
        <w:tc>
          <w:tcPr>
            <w:tcW w:w="1877" w:type="dxa"/>
          </w:tcPr>
          <w:p w14:paraId="14CA1AA6" w14:textId="78595A87" w:rsidR="00A95ECE" w:rsidRDefault="00A95ECE" w:rsidP="00A95ECE">
            <w:r>
              <w:t>Channel(s)</w:t>
            </w:r>
          </w:p>
        </w:tc>
        <w:tc>
          <w:tcPr>
            <w:tcW w:w="1877" w:type="dxa"/>
          </w:tcPr>
          <w:p w14:paraId="286D1E49" w14:textId="4A2841CD" w:rsidR="00A95ECE" w:rsidRDefault="00A95ECE" w:rsidP="00A95ECE">
            <w:r>
              <w:t>Timing</w:t>
            </w:r>
          </w:p>
        </w:tc>
        <w:tc>
          <w:tcPr>
            <w:tcW w:w="1877" w:type="dxa"/>
          </w:tcPr>
          <w:p w14:paraId="7D2F9109" w14:textId="41FECAAD" w:rsidR="00A95ECE" w:rsidRDefault="00A95ECE" w:rsidP="00A95ECE">
            <w:r>
              <w:t>Person Responsible</w:t>
            </w:r>
          </w:p>
        </w:tc>
        <w:tc>
          <w:tcPr>
            <w:tcW w:w="1877" w:type="dxa"/>
          </w:tcPr>
          <w:p w14:paraId="24DC0127" w14:textId="0531B216" w:rsidR="00A95ECE" w:rsidRDefault="00A95ECE" w:rsidP="00A95ECE">
            <w:r>
              <w:t>Evaluation</w:t>
            </w:r>
          </w:p>
        </w:tc>
      </w:tr>
      <w:tr w:rsidR="00A95ECE" w14:paraId="7262A000" w14:textId="77777777" w:rsidTr="00A9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531C98A4" w14:textId="77777777" w:rsidR="00A95ECE" w:rsidRDefault="00A95ECE" w:rsidP="00A95ECE"/>
        </w:tc>
        <w:tc>
          <w:tcPr>
            <w:tcW w:w="1876" w:type="dxa"/>
          </w:tcPr>
          <w:p w14:paraId="0B18A592" w14:textId="77777777" w:rsidR="00A95ECE" w:rsidRDefault="00A95ECE" w:rsidP="00A95ECE"/>
        </w:tc>
        <w:tc>
          <w:tcPr>
            <w:tcW w:w="1877" w:type="dxa"/>
          </w:tcPr>
          <w:p w14:paraId="4B948B49" w14:textId="77777777" w:rsidR="00A95ECE" w:rsidRDefault="00A95ECE" w:rsidP="00A95ECE"/>
        </w:tc>
        <w:tc>
          <w:tcPr>
            <w:tcW w:w="1877" w:type="dxa"/>
          </w:tcPr>
          <w:p w14:paraId="1CB040AB" w14:textId="77777777" w:rsidR="00A95ECE" w:rsidRDefault="00A95ECE" w:rsidP="00A95ECE"/>
        </w:tc>
        <w:tc>
          <w:tcPr>
            <w:tcW w:w="1877" w:type="dxa"/>
          </w:tcPr>
          <w:p w14:paraId="30ADAF19" w14:textId="77777777" w:rsidR="00A95ECE" w:rsidRDefault="00A95ECE" w:rsidP="00A95ECE"/>
        </w:tc>
        <w:tc>
          <w:tcPr>
            <w:tcW w:w="1877" w:type="dxa"/>
          </w:tcPr>
          <w:p w14:paraId="122316CB" w14:textId="77777777" w:rsidR="00A95ECE" w:rsidRDefault="00A95ECE" w:rsidP="00A95ECE"/>
        </w:tc>
        <w:tc>
          <w:tcPr>
            <w:tcW w:w="1877" w:type="dxa"/>
          </w:tcPr>
          <w:p w14:paraId="672E32E0" w14:textId="77777777" w:rsidR="00A95ECE" w:rsidRDefault="00A95ECE" w:rsidP="00A95ECE"/>
        </w:tc>
      </w:tr>
      <w:tr w:rsidR="00A95ECE" w14:paraId="7DEBC3A4" w14:textId="77777777" w:rsidTr="00A95E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4CA11E07" w14:textId="77777777" w:rsidR="00A95ECE" w:rsidRDefault="00A95ECE" w:rsidP="00A95ECE"/>
        </w:tc>
        <w:tc>
          <w:tcPr>
            <w:tcW w:w="1876" w:type="dxa"/>
          </w:tcPr>
          <w:p w14:paraId="5C09E076" w14:textId="77777777" w:rsidR="00A95ECE" w:rsidRDefault="00A95ECE" w:rsidP="00A95ECE"/>
        </w:tc>
        <w:tc>
          <w:tcPr>
            <w:tcW w:w="1877" w:type="dxa"/>
          </w:tcPr>
          <w:p w14:paraId="01F4FA9E" w14:textId="77777777" w:rsidR="00A95ECE" w:rsidRDefault="00A95ECE" w:rsidP="00A95ECE"/>
        </w:tc>
        <w:tc>
          <w:tcPr>
            <w:tcW w:w="1877" w:type="dxa"/>
          </w:tcPr>
          <w:p w14:paraId="2E3F3A85" w14:textId="77777777" w:rsidR="00A95ECE" w:rsidRDefault="00A95ECE" w:rsidP="00A95ECE"/>
        </w:tc>
        <w:tc>
          <w:tcPr>
            <w:tcW w:w="1877" w:type="dxa"/>
          </w:tcPr>
          <w:p w14:paraId="4AB4BFDC" w14:textId="77777777" w:rsidR="00A95ECE" w:rsidRDefault="00A95ECE" w:rsidP="00A95ECE"/>
        </w:tc>
        <w:tc>
          <w:tcPr>
            <w:tcW w:w="1877" w:type="dxa"/>
          </w:tcPr>
          <w:p w14:paraId="1331269A" w14:textId="77777777" w:rsidR="00A95ECE" w:rsidRDefault="00A95ECE" w:rsidP="00A95ECE"/>
        </w:tc>
        <w:tc>
          <w:tcPr>
            <w:tcW w:w="1877" w:type="dxa"/>
          </w:tcPr>
          <w:p w14:paraId="5FA2A6F4" w14:textId="77777777" w:rsidR="00A95ECE" w:rsidRDefault="00A95ECE" w:rsidP="00A95ECE"/>
        </w:tc>
      </w:tr>
      <w:tr w:rsidR="00A95ECE" w14:paraId="411CC08D" w14:textId="77777777" w:rsidTr="00A9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58BD6516" w14:textId="77777777" w:rsidR="00A95ECE" w:rsidRDefault="00A95ECE" w:rsidP="00A95ECE"/>
        </w:tc>
        <w:tc>
          <w:tcPr>
            <w:tcW w:w="1876" w:type="dxa"/>
          </w:tcPr>
          <w:p w14:paraId="74DBD63B" w14:textId="77777777" w:rsidR="00A95ECE" w:rsidRDefault="00A95ECE" w:rsidP="00A95ECE"/>
        </w:tc>
        <w:tc>
          <w:tcPr>
            <w:tcW w:w="1877" w:type="dxa"/>
          </w:tcPr>
          <w:p w14:paraId="30B67C16" w14:textId="77777777" w:rsidR="00A95ECE" w:rsidRDefault="00A95ECE" w:rsidP="00A95ECE"/>
        </w:tc>
        <w:tc>
          <w:tcPr>
            <w:tcW w:w="1877" w:type="dxa"/>
          </w:tcPr>
          <w:p w14:paraId="63C32C23" w14:textId="77777777" w:rsidR="00A95ECE" w:rsidRDefault="00A95ECE" w:rsidP="00A95ECE"/>
        </w:tc>
        <w:tc>
          <w:tcPr>
            <w:tcW w:w="1877" w:type="dxa"/>
          </w:tcPr>
          <w:p w14:paraId="518113E1" w14:textId="77777777" w:rsidR="00A95ECE" w:rsidRDefault="00A95ECE" w:rsidP="00A95ECE"/>
        </w:tc>
        <w:tc>
          <w:tcPr>
            <w:tcW w:w="1877" w:type="dxa"/>
          </w:tcPr>
          <w:p w14:paraId="5FE47E6C" w14:textId="77777777" w:rsidR="00A95ECE" w:rsidRDefault="00A95ECE" w:rsidP="00A95ECE"/>
        </w:tc>
        <w:tc>
          <w:tcPr>
            <w:tcW w:w="1877" w:type="dxa"/>
          </w:tcPr>
          <w:p w14:paraId="5BD2CD59" w14:textId="77777777" w:rsidR="00A95ECE" w:rsidRDefault="00A95ECE" w:rsidP="00A95ECE"/>
        </w:tc>
      </w:tr>
      <w:tr w:rsidR="00A95ECE" w14:paraId="65525A04" w14:textId="77777777" w:rsidTr="00A95E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0713A64F" w14:textId="77777777" w:rsidR="00A95ECE" w:rsidRDefault="00A95ECE" w:rsidP="00A95ECE"/>
        </w:tc>
        <w:tc>
          <w:tcPr>
            <w:tcW w:w="1876" w:type="dxa"/>
          </w:tcPr>
          <w:p w14:paraId="17DFEA4F" w14:textId="77777777" w:rsidR="00A95ECE" w:rsidRDefault="00A95ECE" w:rsidP="00A95ECE"/>
        </w:tc>
        <w:tc>
          <w:tcPr>
            <w:tcW w:w="1877" w:type="dxa"/>
          </w:tcPr>
          <w:p w14:paraId="042CA8BA" w14:textId="77777777" w:rsidR="00A95ECE" w:rsidRDefault="00A95ECE" w:rsidP="00A95ECE"/>
        </w:tc>
        <w:tc>
          <w:tcPr>
            <w:tcW w:w="1877" w:type="dxa"/>
          </w:tcPr>
          <w:p w14:paraId="40519ABF" w14:textId="77777777" w:rsidR="00A95ECE" w:rsidRDefault="00A95ECE" w:rsidP="00A95ECE"/>
        </w:tc>
        <w:tc>
          <w:tcPr>
            <w:tcW w:w="1877" w:type="dxa"/>
          </w:tcPr>
          <w:p w14:paraId="15AA6D8D" w14:textId="77777777" w:rsidR="00A95ECE" w:rsidRDefault="00A95ECE" w:rsidP="00A95ECE"/>
        </w:tc>
        <w:tc>
          <w:tcPr>
            <w:tcW w:w="1877" w:type="dxa"/>
          </w:tcPr>
          <w:p w14:paraId="46397DBC" w14:textId="77777777" w:rsidR="00A95ECE" w:rsidRDefault="00A95ECE" w:rsidP="00A95ECE"/>
        </w:tc>
        <w:tc>
          <w:tcPr>
            <w:tcW w:w="1877" w:type="dxa"/>
          </w:tcPr>
          <w:p w14:paraId="26996206" w14:textId="77777777" w:rsidR="00A95ECE" w:rsidRDefault="00A95ECE" w:rsidP="00A95ECE"/>
        </w:tc>
      </w:tr>
    </w:tbl>
    <w:p w14:paraId="585D08CE" w14:textId="77777777" w:rsidR="00A95ECE" w:rsidRPr="00A95ECE" w:rsidRDefault="00A95ECE" w:rsidP="00A95ECE"/>
    <w:sectPr w:rsidR="00A95ECE" w:rsidRPr="00A95ECE" w:rsidSect="00A95ECE">
      <w:footerReference w:type="default" r:id="rId11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A7A68" w14:textId="77777777" w:rsidR="00891BD2" w:rsidRDefault="00891BD2" w:rsidP="007448FA">
      <w:pPr>
        <w:spacing w:before="0" w:after="0" w:line="240" w:lineRule="auto"/>
      </w:pPr>
      <w:r>
        <w:separator/>
      </w:r>
    </w:p>
  </w:endnote>
  <w:endnote w:type="continuationSeparator" w:id="0">
    <w:p w14:paraId="32583FD9" w14:textId="77777777" w:rsidR="00891BD2" w:rsidRDefault="00891BD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subsetted="1" w:fontKey="{19DF1398-A0E1-4245-BEEE-1783C37C683A}"/>
    <w:embedBold r:id="rId2" w:fontKey="{70893B0D-6278-4BFC-8839-9BC507998A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37DAD41-761D-49AD-BEAD-207E47A684F4}"/>
    <w:embedBold r:id="rId4" w:fontKey="{1BE8EA9F-9515-4B8D-9175-4ECE43EA46F2}"/>
    <w:embedItalic r:id="rId5" w:fontKey="{C34F718B-0440-49F7-9F59-EB5C67E5C7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4362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D6BB4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2ADC1D0" wp14:editId="552DFEC5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F040F" w14:textId="77777777" w:rsidR="00891BD2" w:rsidRDefault="00891BD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AD0CBA5" w14:textId="77777777" w:rsidR="00891BD2" w:rsidRDefault="00891BD2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CE"/>
    <w:rsid w:val="00131618"/>
    <w:rsid w:val="001938EC"/>
    <w:rsid w:val="0029799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91BD2"/>
    <w:rsid w:val="008B0C17"/>
    <w:rsid w:val="00903176"/>
    <w:rsid w:val="00917F90"/>
    <w:rsid w:val="009C6B01"/>
    <w:rsid w:val="00A13F25"/>
    <w:rsid w:val="00A910A6"/>
    <w:rsid w:val="00A95ECE"/>
    <w:rsid w:val="00B07EBA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961CF"/>
  <w15:chartTrackingRefBased/>
  <w15:docId w15:val="{72903FE7-D292-4227-9CC1-914701D1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95EC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8F54BE-FEAB-490E-B528-1DB267A44A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E033DA-2CD8-4D35-ADA9-62EED2447B30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a9643071-28cc-44d5-b501-aa6025d1b200"/>
    <ds:schemaRef ds:uri="6ccbe38b-1a20-46da-8aaa-80461f379b6f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6F791D1-FEFA-4B7A-B81B-DCBAFF27FE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31</Words>
  <Characters>167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Plan Template</dc:title>
  <dc:subject/>
  <dc:creator>Info@nhnonprofits.org</dc:creator>
  <cp:keywords/>
  <dc:description/>
  <cp:lastModifiedBy>Deborah Clark</cp:lastModifiedBy>
  <cp:revision>3</cp:revision>
  <dcterms:created xsi:type="dcterms:W3CDTF">2021-11-02T14:22:00Z</dcterms:created>
  <dcterms:modified xsi:type="dcterms:W3CDTF">2021-11-03T13:30:00Z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