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00370" w14:textId="25FD50AD" w:rsidR="00DA68FE" w:rsidRDefault="00DA68FE" w:rsidP="00DA68FE">
      <w:pPr>
        <w:pStyle w:val="Title"/>
      </w:pPr>
      <w:r>
        <w:t>Sample Advocacy Work-Plan</w:t>
      </w:r>
    </w:p>
    <w:p w14:paraId="4DD0CECE" w14:textId="77777777" w:rsidR="00DA68FE" w:rsidRDefault="00DA68FE" w:rsidP="00DA68FE">
      <w:pPr>
        <w:pStyle w:val="Subtitle"/>
      </w:pPr>
      <w:r>
        <w:t>ADVOCACY PROJECT WORK-PLAN</w:t>
      </w:r>
    </w:p>
    <w:p w14:paraId="53204CD2" w14:textId="30EE07BF" w:rsidR="00DA68FE" w:rsidRDefault="00DA68FE" w:rsidP="00DA68FE">
      <w:pPr>
        <w:spacing w:line="240" w:lineRule="auto"/>
      </w:pPr>
      <w:r>
        <w:t xml:space="preserve">Name of Organization: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  <w:t xml:space="preserve">Scope of Time:  </w:t>
      </w:r>
      <w:r>
        <w:fldChar w:fldCharType="begin"/>
      </w:r>
      <w:r>
        <w:instrText xml:space="preserve"> MACROBUTTON  AcceptAllChangesInDoc [Insert # months] </w:instrText>
      </w:r>
      <w:r>
        <w:fldChar w:fldCharType="end"/>
      </w:r>
      <w:r>
        <w:br/>
        <w:t xml:space="preserve">Advocacy Goal Statement: </w:t>
      </w:r>
      <w:r>
        <w:fldChar w:fldCharType="begin"/>
      </w:r>
      <w:r>
        <w:instrText xml:space="preserve"> MACROBUTTON  AcceptAllChangesInDoc [Insert Goal Statement] </w:instrText>
      </w:r>
      <w:r>
        <w:fldChar w:fldCharType="end"/>
      </w:r>
    </w:p>
    <w:p w14:paraId="193003B6" w14:textId="77777777" w:rsidR="00DA68FE" w:rsidRDefault="00DA68FE" w:rsidP="00DA68FE"/>
    <w:p w14:paraId="620B146A" w14:textId="77777777" w:rsidR="00DA68FE" w:rsidRDefault="00DA68FE" w:rsidP="00DA68FE">
      <w:r>
        <w:t>For each phase of your advocacy work, document activities that will help you reach your goal. Be specific and include details in the columns.</w:t>
      </w:r>
    </w:p>
    <w:p w14:paraId="5E1B024B" w14:textId="35AAB8A0" w:rsidR="00DA68FE" w:rsidRDefault="00DA68FE" w:rsidP="00DA68FE">
      <w:pPr>
        <w:pStyle w:val="Heading1"/>
      </w:pPr>
      <w:r>
        <w:t>Organize</w:t>
      </w:r>
    </w:p>
    <w:p w14:paraId="4F7C6E04" w14:textId="5AD748E9" w:rsidR="00B947DC" w:rsidRDefault="00DA68FE" w:rsidP="00DA68FE">
      <w:pPr>
        <w:spacing w:after="0" w:line="240" w:lineRule="auto"/>
      </w:pPr>
      <w:r>
        <w:t>Stakeholder organizing, advocacy committee development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8446F8E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1E928EA4" w14:textId="7F865633" w:rsidR="00DA68FE" w:rsidRDefault="00DA68FE" w:rsidP="00DA68FE">
            <w:r>
              <w:t>Activity</w:t>
            </w:r>
          </w:p>
        </w:tc>
        <w:tc>
          <w:tcPr>
            <w:tcW w:w="2158" w:type="dxa"/>
          </w:tcPr>
          <w:p w14:paraId="7776EBD0" w14:textId="794962CE" w:rsidR="00DA68FE" w:rsidRDefault="00DA68FE" w:rsidP="00DA68FE">
            <w:r>
              <w:t>Resources</w:t>
            </w:r>
          </w:p>
        </w:tc>
        <w:tc>
          <w:tcPr>
            <w:tcW w:w="2158" w:type="dxa"/>
          </w:tcPr>
          <w:p w14:paraId="28417A48" w14:textId="0ACF7FFC" w:rsidR="00DA68FE" w:rsidRDefault="00DA68FE" w:rsidP="00DA68FE">
            <w:r>
              <w:t>Time Frame</w:t>
            </w:r>
          </w:p>
        </w:tc>
        <w:tc>
          <w:tcPr>
            <w:tcW w:w="2158" w:type="dxa"/>
          </w:tcPr>
          <w:p w14:paraId="72FCEF66" w14:textId="7A1269DF" w:rsidR="00DA68FE" w:rsidRDefault="00DA68FE" w:rsidP="00DA68FE">
            <w:r>
              <w:t>Responsible Person(s)</w:t>
            </w:r>
          </w:p>
        </w:tc>
        <w:tc>
          <w:tcPr>
            <w:tcW w:w="2159" w:type="dxa"/>
          </w:tcPr>
          <w:p w14:paraId="6C7914B0" w14:textId="1277F541" w:rsidR="00DA68FE" w:rsidRDefault="00DA68FE" w:rsidP="00DA68FE">
            <w:r>
              <w:t>Anticipated Outcomes</w:t>
            </w:r>
          </w:p>
        </w:tc>
        <w:tc>
          <w:tcPr>
            <w:tcW w:w="2159" w:type="dxa"/>
          </w:tcPr>
          <w:p w14:paraId="7C1B8EDB" w14:textId="69F855A9" w:rsidR="00DA68FE" w:rsidRDefault="00DA68FE" w:rsidP="00DA68FE">
            <w:r>
              <w:t>Progress Reporting</w:t>
            </w:r>
          </w:p>
        </w:tc>
      </w:tr>
      <w:tr w:rsidR="00DA68FE" w14:paraId="7987BD80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4786824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A3FE07B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F939964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7C704879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7A993E2B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3F2ED55" w14:textId="77777777" w:rsidR="00DA68FE" w:rsidRDefault="00DA68FE" w:rsidP="00DA68FE"/>
        </w:tc>
      </w:tr>
      <w:tr w:rsidR="00DA68FE" w14:paraId="095C2F2B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77DDFB8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62FC785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0AA2CF3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2F56B98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C2D798A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79C7C60" w14:textId="77777777" w:rsidR="00DA68FE" w:rsidRDefault="00DA68FE" w:rsidP="00DA68FE"/>
        </w:tc>
      </w:tr>
      <w:tr w:rsidR="00DA68FE" w14:paraId="0A5525F9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778D7C9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61FAF61C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73C083E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3B925A04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78941E65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55F0BD0" w14:textId="77777777" w:rsidR="00DA68FE" w:rsidRDefault="00DA68FE" w:rsidP="00DA68FE"/>
        </w:tc>
      </w:tr>
      <w:tr w:rsidR="00DA68FE" w14:paraId="479146A4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08A3241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40B6B2D7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3BF7CA08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C0E6C46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405C8B54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959DD73" w14:textId="77777777" w:rsidR="00DA68FE" w:rsidRDefault="00DA68FE" w:rsidP="00DA68FE"/>
        </w:tc>
      </w:tr>
    </w:tbl>
    <w:p w14:paraId="346DD297" w14:textId="77777777" w:rsidR="00DA68FE" w:rsidRDefault="00DA68FE" w:rsidP="00DA68FE">
      <w:pPr>
        <w:pStyle w:val="Heading1"/>
      </w:pPr>
    </w:p>
    <w:p w14:paraId="285C2779" w14:textId="77777777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  <w:r>
        <w:br w:type="page"/>
      </w:r>
    </w:p>
    <w:p w14:paraId="7110BFB7" w14:textId="7434CAFC" w:rsidR="00DA68FE" w:rsidRDefault="00DA68FE" w:rsidP="00DA68FE">
      <w:pPr>
        <w:pStyle w:val="Heading1"/>
      </w:pPr>
      <w:r>
        <w:lastRenderedPageBreak/>
        <w:t>Outreach</w:t>
      </w:r>
    </w:p>
    <w:p w14:paraId="2A97B323" w14:textId="1D3DB8E2" w:rsidR="00DA68FE" w:rsidRDefault="00DA68FE" w:rsidP="00DA68FE">
      <w:pPr>
        <w:spacing w:after="0" w:line="240" w:lineRule="auto"/>
      </w:pPr>
      <w:r w:rsidRPr="00DA68FE">
        <w:t>Map policymaker roles. Establish relationships.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FD05C5E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18C00FAC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1B25F7AD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A9B788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596C5E63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2D6DD967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A3A0B4C" w14:textId="77777777" w:rsidR="00DA68FE" w:rsidRDefault="00DA68FE" w:rsidP="007E3483">
            <w:r>
              <w:t>Progress Reporting</w:t>
            </w:r>
          </w:p>
        </w:tc>
      </w:tr>
      <w:tr w:rsidR="00DA68FE" w14:paraId="35426128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774625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6EE1F9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83EB83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92E50C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0DDB59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48D2147" w14:textId="77777777" w:rsidR="00DA68FE" w:rsidRDefault="00DA68FE" w:rsidP="007E3483"/>
        </w:tc>
      </w:tr>
      <w:tr w:rsidR="00DA68FE" w14:paraId="4E6A90D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E96167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EE9CD3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A73ABD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293917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24198C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98F6D8D" w14:textId="77777777" w:rsidR="00DA68FE" w:rsidRDefault="00DA68FE" w:rsidP="007E3483"/>
        </w:tc>
      </w:tr>
      <w:tr w:rsidR="00DA68FE" w14:paraId="1EB8CDBA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72117F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A1B10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5123AC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764E1B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4332C8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A3F053D" w14:textId="77777777" w:rsidR="00DA68FE" w:rsidRDefault="00DA68FE" w:rsidP="007E3483"/>
        </w:tc>
      </w:tr>
      <w:tr w:rsidR="00DA68FE" w14:paraId="28C016E6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943610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8EED42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D4D273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3E572E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4758AD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C5C373D" w14:textId="77777777" w:rsidR="00DA68FE" w:rsidRDefault="00DA68FE" w:rsidP="007E3483"/>
        </w:tc>
      </w:tr>
    </w:tbl>
    <w:p w14:paraId="091FF5E3" w14:textId="61CFFE4A" w:rsidR="00DA68FE" w:rsidRDefault="00DA68FE" w:rsidP="00DA68FE">
      <w:pPr>
        <w:pStyle w:val="Heading1"/>
      </w:pPr>
      <w:r>
        <w:t>Develop Agenda</w:t>
      </w:r>
    </w:p>
    <w:p w14:paraId="2A28C3F5" w14:textId="2D2239B5" w:rsidR="00DA68FE" w:rsidRDefault="00DA68FE" w:rsidP="00DA68FE">
      <w:pPr>
        <w:spacing w:after="0" w:line="240" w:lineRule="auto"/>
      </w:pPr>
      <w:r>
        <w:t>Policy agenda development and prioritization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0BDCE3BF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78F25435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3957D07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8EA2E1E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6AF7EDB1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4466935D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2E303E90" w14:textId="77777777" w:rsidR="00DA68FE" w:rsidRDefault="00DA68FE" w:rsidP="007E3483">
            <w:r>
              <w:t>Progress Reporting</w:t>
            </w:r>
          </w:p>
        </w:tc>
      </w:tr>
      <w:tr w:rsidR="00DA68FE" w14:paraId="1E7F4F73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419CA2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C6D747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E18DBF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ABB15B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63D649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C492E3A" w14:textId="77777777" w:rsidR="00DA68FE" w:rsidRDefault="00DA68FE" w:rsidP="007E3483"/>
        </w:tc>
      </w:tr>
      <w:tr w:rsidR="00DA68FE" w14:paraId="2C17023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AF28C9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6081AC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F723D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728000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496A4A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23666EA" w14:textId="77777777" w:rsidR="00DA68FE" w:rsidRDefault="00DA68FE" w:rsidP="007E3483"/>
        </w:tc>
      </w:tr>
      <w:tr w:rsidR="00DA68FE" w14:paraId="41DE32C1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517A34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6E0A77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385B96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C2591B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853B3E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E2A8FDE" w14:textId="77777777" w:rsidR="00DA68FE" w:rsidRDefault="00DA68FE" w:rsidP="007E3483"/>
        </w:tc>
      </w:tr>
      <w:tr w:rsidR="00DA68FE" w14:paraId="3651D9AC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44E00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F7F185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9D5BEF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80BB8C9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4BCD38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B0CD4EF" w14:textId="77777777" w:rsidR="00DA68FE" w:rsidRDefault="00DA68FE" w:rsidP="007E3483"/>
        </w:tc>
      </w:tr>
    </w:tbl>
    <w:p w14:paraId="150C9C77" w14:textId="16E73656" w:rsidR="00DA68FE" w:rsidRDefault="00DA68FE" w:rsidP="00DA68FE">
      <w:pPr>
        <w:pStyle w:val="Heading1"/>
      </w:pPr>
      <w:r>
        <w:t>Communications</w:t>
      </w:r>
    </w:p>
    <w:p w14:paraId="1FDB2E31" w14:textId="50B80D06" w:rsidR="00DA68FE" w:rsidRDefault="00DA68FE" w:rsidP="00DA68FE">
      <w:pPr>
        <w:spacing w:after="0" w:line="240" w:lineRule="auto"/>
      </w:pPr>
      <w:r>
        <w:t>Data, research, case studies, and messaging. Strategically support advocacy initiatives.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715E76D0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3687C0AE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10F79381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04E26980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7CF5F85D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0345EFB7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2D09F08F" w14:textId="77777777" w:rsidR="00DA68FE" w:rsidRDefault="00DA68FE" w:rsidP="007E3483">
            <w:r>
              <w:t>Progress Reporting</w:t>
            </w:r>
          </w:p>
        </w:tc>
      </w:tr>
      <w:tr w:rsidR="00DA68FE" w14:paraId="56BDFE6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0010A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305D43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1AA4C5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D3F9F1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CC6138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5E7553E" w14:textId="77777777" w:rsidR="00DA68FE" w:rsidRDefault="00DA68FE" w:rsidP="007E3483"/>
        </w:tc>
      </w:tr>
      <w:tr w:rsidR="00DA68FE" w14:paraId="7ED2612D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2C7DD7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887FBA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3CE960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75D77C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7C82DA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58D751A" w14:textId="77777777" w:rsidR="00DA68FE" w:rsidRDefault="00DA68FE" w:rsidP="007E3483"/>
        </w:tc>
      </w:tr>
      <w:tr w:rsidR="00DA68FE" w14:paraId="6D48CF63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1D53E7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CCAF40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101DB9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F50DD6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C49C9A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5CAB9DB" w14:textId="77777777" w:rsidR="00DA68FE" w:rsidRDefault="00DA68FE" w:rsidP="007E3483"/>
        </w:tc>
      </w:tr>
      <w:tr w:rsidR="00DA68FE" w14:paraId="10A9FD23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D48F81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36225D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7530F7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883FD1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9197E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E7C4683" w14:textId="77777777" w:rsidR="00DA68FE" w:rsidRDefault="00DA68FE" w:rsidP="007E3483"/>
        </w:tc>
      </w:tr>
    </w:tbl>
    <w:p w14:paraId="239196E8" w14:textId="77777777" w:rsidR="00DA68FE" w:rsidRDefault="00DA68FE" w:rsidP="00DA68FE">
      <w:pPr>
        <w:pStyle w:val="Heading1"/>
      </w:pPr>
    </w:p>
    <w:p w14:paraId="5B977435" w14:textId="77777777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  <w:r>
        <w:br w:type="page"/>
      </w:r>
    </w:p>
    <w:p w14:paraId="3FD88289" w14:textId="0D7A1306" w:rsidR="00DA68FE" w:rsidRDefault="00DA68FE" w:rsidP="00DA68FE">
      <w:pPr>
        <w:pStyle w:val="Heading1"/>
      </w:pPr>
      <w:r>
        <w:lastRenderedPageBreak/>
        <w:t>Educate &amp; Advocate</w:t>
      </w:r>
    </w:p>
    <w:p w14:paraId="70149610" w14:textId="1851997D" w:rsidR="00DA68FE" w:rsidRDefault="00DA68FE" w:rsidP="00DA68FE">
      <w:pPr>
        <w:spacing w:after="0" w:line="240" w:lineRule="auto"/>
      </w:pPr>
      <w:r>
        <w:t>Policy-maker engagement, hearing supports, press supports, mobilization.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7F1E18E4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60CDCAEA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51EE4A73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3DAAF6A5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62C4DBC0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352F3D5A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70516F0C" w14:textId="77777777" w:rsidR="00DA68FE" w:rsidRDefault="00DA68FE" w:rsidP="007E3483">
            <w:r>
              <w:t>Progress Reporting</w:t>
            </w:r>
          </w:p>
        </w:tc>
      </w:tr>
      <w:tr w:rsidR="00DA68FE" w14:paraId="1142D948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0ADD4A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C3947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5242B0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932DB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44DA99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26FACBF" w14:textId="77777777" w:rsidR="00DA68FE" w:rsidRDefault="00DA68FE" w:rsidP="007E3483"/>
        </w:tc>
      </w:tr>
      <w:tr w:rsidR="00DA68FE" w14:paraId="49E67920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C9653F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E20B73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820F26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30008D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36045D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F646793" w14:textId="77777777" w:rsidR="00DA68FE" w:rsidRDefault="00DA68FE" w:rsidP="007E3483"/>
        </w:tc>
      </w:tr>
      <w:tr w:rsidR="00DA68FE" w14:paraId="06F96C86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8CDC68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9469B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4D1620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FAA5B2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57761B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FEBDFE7" w14:textId="77777777" w:rsidR="00DA68FE" w:rsidRDefault="00DA68FE" w:rsidP="007E3483"/>
        </w:tc>
      </w:tr>
      <w:tr w:rsidR="00DA68FE" w14:paraId="38863B6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9C18AE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0F9B3C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673A60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DB60DC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C3A599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58C0AC7" w14:textId="77777777" w:rsidR="00DA68FE" w:rsidRDefault="00DA68FE" w:rsidP="007E3483"/>
        </w:tc>
      </w:tr>
    </w:tbl>
    <w:p w14:paraId="1F389304" w14:textId="56F84278" w:rsidR="00DA68FE" w:rsidRDefault="00DA68FE" w:rsidP="00DA68FE">
      <w:pPr>
        <w:pStyle w:val="Heading1"/>
      </w:pPr>
      <w:r>
        <w:t>Evaluate</w:t>
      </w:r>
    </w:p>
    <w:p w14:paraId="586CBF04" w14:textId="291F8A89" w:rsidR="00DA68FE" w:rsidRDefault="00DA68FE" w:rsidP="00DA68FE">
      <w:pPr>
        <w:spacing w:after="0" w:line="240" w:lineRule="auto"/>
      </w:pPr>
      <w:r>
        <w:t>Evaluate effectiveness of advocacy activities.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20715A8D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5EE8EFFE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294BC090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5A270D42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2734789E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2303FE7F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B471158" w14:textId="77777777" w:rsidR="00DA68FE" w:rsidRDefault="00DA68FE" w:rsidP="007E3483">
            <w:r>
              <w:t>Progress Reporting</w:t>
            </w:r>
          </w:p>
        </w:tc>
      </w:tr>
      <w:tr w:rsidR="00DA68FE" w14:paraId="5DD8C1B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7AB972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CD3B63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103765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CE0A1B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0A8610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69E9C24" w14:textId="77777777" w:rsidR="00DA68FE" w:rsidRDefault="00DA68FE" w:rsidP="007E3483"/>
        </w:tc>
      </w:tr>
      <w:tr w:rsidR="00DA68FE" w14:paraId="520C73FA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F8C122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A1FE8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0AE1AA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241F09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6B8460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663143E" w14:textId="77777777" w:rsidR="00DA68FE" w:rsidRDefault="00DA68FE" w:rsidP="007E3483"/>
        </w:tc>
      </w:tr>
      <w:tr w:rsidR="00DA68FE" w14:paraId="2BC25086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6A6C60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06FAB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1CD1CF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4DD0B7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F0CD47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A4031C7" w14:textId="77777777" w:rsidR="00DA68FE" w:rsidRDefault="00DA68FE" w:rsidP="007E3483"/>
        </w:tc>
      </w:tr>
      <w:tr w:rsidR="00DA68FE" w14:paraId="6550A36C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2CA159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DAA03B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E5C50A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68DF43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EDF105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E82A715" w14:textId="77777777" w:rsidR="00DA68FE" w:rsidRDefault="00DA68FE" w:rsidP="007E3483"/>
        </w:tc>
      </w:tr>
    </w:tbl>
    <w:p w14:paraId="3A126856" w14:textId="2C04C170" w:rsidR="00DA68FE" w:rsidRDefault="00DA68FE" w:rsidP="00DA68FE">
      <w:pPr>
        <w:pStyle w:val="Heading1"/>
      </w:pPr>
      <w:r>
        <w:t>Sustain Advocacy</w:t>
      </w:r>
    </w:p>
    <w:p w14:paraId="6F39786A" w14:textId="36E2ECD4" w:rsidR="00DA68FE" w:rsidRDefault="00DA68FE" w:rsidP="00DA68FE">
      <w:pPr>
        <w:spacing w:after="0" w:line="240" w:lineRule="auto"/>
      </w:pPr>
      <w:r>
        <w:t xml:space="preserve">A sustainability plan for ongoing </w:t>
      </w:r>
      <w:proofErr w:type="spellStart"/>
      <w:r>
        <w:t>advoacay</w:t>
      </w:r>
      <w:proofErr w:type="spellEnd"/>
      <w:r>
        <w:t>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A8D17EC" w14:textId="77777777" w:rsidTr="007E3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0ACD7E29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86DA3EB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71362A9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460DA45F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1467BA8A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A6BF46E" w14:textId="77777777" w:rsidR="00DA68FE" w:rsidRDefault="00DA68FE" w:rsidP="007E3483">
            <w:r>
              <w:t>Progress Reporting</w:t>
            </w:r>
          </w:p>
        </w:tc>
      </w:tr>
      <w:tr w:rsidR="00DA68FE" w14:paraId="1952D989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1DB8B2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E764FE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E3361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69FEC8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04293E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5318F4A" w14:textId="77777777" w:rsidR="00DA68FE" w:rsidRDefault="00DA68FE" w:rsidP="007E3483"/>
        </w:tc>
      </w:tr>
      <w:tr w:rsidR="00DA68FE" w14:paraId="6FE040EE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C157EE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B11C6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89AC09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3DBCE7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28C114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280BD06" w14:textId="77777777" w:rsidR="00DA68FE" w:rsidRDefault="00DA68FE" w:rsidP="007E3483"/>
        </w:tc>
      </w:tr>
      <w:tr w:rsidR="00DA68FE" w14:paraId="1F2F151E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A70137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8A7ACF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3A49AA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CCD3D8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8BF17F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608804E" w14:textId="77777777" w:rsidR="00DA68FE" w:rsidRDefault="00DA68FE" w:rsidP="007E3483"/>
        </w:tc>
      </w:tr>
      <w:tr w:rsidR="00DA68FE" w14:paraId="0E015C3E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C49DF2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902273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2A8542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EB16C2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78FFEE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327D65" w14:textId="77777777" w:rsidR="00DA68FE" w:rsidRDefault="00DA68FE" w:rsidP="007E3483"/>
        </w:tc>
      </w:tr>
    </w:tbl>
    <w:p w14:paraId="1014EA9D" w14:textId="77777777" w:rsidR="00DA68FE" w:rsidRDefault="00DA68FE" w:rsidP="00DA68FE"/>
    <w:sectPr w:rsidR="00DA68FE" w:rsidSect="00DA68FE">
      <w:footerReference w:type="default" r:id="rId11"/>
      <w:pgSz w:w="15840" w:h="12240" w:orient="landscape"/>
      <w:pgMar w:top="1440" w:right="1440" w:bottom="1440" w:left="144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8DC9B" w14:textId="77777777" w:rsidR="00DA68FE" w:rsidRDefault="00DA68FE" w:rsidP="007448FA">
      <w:pPr>
        <w:spacing w:before="0" w:after="0" w:line="240" w:lineRule="auto"/>
      </w:pPr>
      <w:r>
        <w:separator/>
      </w:r>
    </w:p>
  </w:endnote>
  <w:endnote w:type="continuationSeparator" w:id="0">
    <w:p w14:paraId="4A2DC8E8" w14:textId="77777777" w:rsidR="00DA68FE" w:rsidRDefault="00DA68F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223351D3-D1A3-495D-9393-99CCF05E3D77}"/>
    <w:embedBold r:id="rId2" w:fontKey="{BC9A88F9-19BB-4855-BF4B-05CDD07D8621}"/>
    <w:embedItalic r:id="rId3" w:fontKey="{2E5F657D-67CD-4B1F-856A-9772B037DD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21513D-1DF0-48CF-9E02-A8F081B448DE}"/>
    <w:embedBold r:id="rId5" w:fontKey="{E2E2E47D-59F5-417D-AF5C-2553BEF68639}"/>
    <w:embedItalic r:id="rId6" w:fontKey="{9FB45ADF-05DD-4F34-9C7D-B935591D32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4BC3D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A46239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7DD8BC1" wp14:editId="1918AAF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57CEC" w14:textId="77777777" w:rsidR="00DA68FE" w:rsidRDefault="00DA68F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6E5F71D" w14:textId="77777777" w:rsidR="00DA68FE" w:rsidRDefault="00DA68FE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F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BC64E6"/>
    <w:rsid w:val="00CD63F8"/>
    <w:rsid w:val="00D92915"/>
    <w:rsid w:val="00DA68FE"/>
    <w:rsid w:val="00DE7795"/>
    <w:rsid w:val="00E65482"/>
    <w:rsid w:val="00ED01E5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ED22A"/>
  <w15:chartTrackingRefBased/>
  <w15:docId w15:val="{55815589-B677-4216-B02B-781AA130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68FE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DA68FE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A68F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19FD67-CB51-41C3-9860-8BD9F7AFA25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6ccbe38b-1a20-46da-8aaa-80461f379b6f"/>
    <ds:schemaRef ds:uri="http://www.w3.org/XML/1998/namespace"/>
    <ds:schemaRef ds:uri="http://purl.org/dc/elements/1.1/"/>
    <ds:schemaRef ds:uri="http://schemas.microsoft.com/office/infopath/2007/PartnerControls"/>
    <ds:schemaRef ds:uri="a9643071-28cc-44d5-b501-aa6025d1b20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E75FBC-7261-44AF-8087-83013FDA2D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C69466-6CF2-4B23-B927-12FDCD603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10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Advocacy Work-Plan</vt:lpstr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Advocacy Work-Plan</dc:title>
  <dc:subject/>
  <dc:creator>Info@nhnonprofits.org</dc:creator>
  <cp:keywords/>
  <dc:description/>
  <cp:lastModifiedBy>Deborah Clark</cp:lastModifiedBy>
  <cp:revision>3</cp:revision>
  <dcterms:created xsi:type="dcterms:W3CDTF">2021-10-20T14:34:00Z</dcterms:created>
  <dcterms:modified xsi:type="dcterms:W3CDTF">2021-11-02T19:24:00Z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