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0484E3" w14:textId="43A22DD1" w:rsidR="004E6BE9" w:rsidRDefault="004E6BE9" w:rsidP="004E6BE9">
      <w:pPr>
        <w:pStyle w:val="Title"/>
      </w:pPr>
      <w:r>
        <w:t>Board Meeting Evaluation Form</w:t>
      </w:r>
    </w:p>
    <w:p w14:paraId="326AFC91" w14:textId="7741635F" w:rsidR="004E6BE9" w:rsidRDefault="004E6BE9" w:rsidP="004E6BE9">
      <w:r w:rsidRPr="004E6BE9">
        <w:rPr>
          <w:rStyle w:val="IntenseReference"/>
        </w:rPr>
        <w:t>Meeting Date</w:t>
      </w:r>
      <w:r>
        <w:t>: ________________</w:t>
      </w:r>
    </w:p>
    <w:p w14:paraId="100036F2" w14:textId="0E0787D0" w:rsidR="00B947DC" w:rsidRDefault="004E6BE9" w:rsidP="004E6BE9">
      <w:r>
        <w:t>Please take a few moments to provide feedback on this board meeting so that we may work to create the most effective meetings.</w:t>
      </w:r>
    </w:p>
    <w:tbl>
      <w:tblPr>
        <w:tblStyle w:val="NewBranding"/>
        <w:tblW w:w="0" w:type="auto"/>
        <w:tblLook w:val="0620" w:firstRow="1" w:lastRow="0" w:firstColumn="0" w:lastColumn="0" w:noHBand="1" w:noVBand="1"/>
      </w:tblPr>
      <w:tblGrid>
        <w:gridCol w:w="9570"/>
      </w:tblGrid>
      <w:tr w:rsidR="004E6BE9" w14:paraId="1E38AAE6" w14:textId="77777777" w:rsidTr="004E6B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570" w:type="dxa"/>
            <w:tcBorders>
              <w:bottom w:val="single" w:sz="8" w:space="0" w:color="auto"/>
            </w:tcBorders>
          </w:tcPr>
          <w:p w14:paraId="1C91BE27" w14:textId="77777777" w:rsidR="004E6BE9" w:rsidRDefault="004E6BE9" w:rsidP="004E6BE9"/>
        </w:tc>
      </w:tr>
      <w:tr w:rsidR="004E6BE9" w14:paraId="61921D94" w14:textId="77777777" w:rsidTr="004E6BE9">
        <w:tc>
          <w:tcPr>
            <w:tcW w:w="95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7F00ED07" w14:textId="085A8F73" w:rsidR="004E6BE9" w:rsidRDefault="004E6BE9" w:rsidP="004E6BE9">
            <w:r w:rsidRPr="000D2C4A">
              <w:t>Were the materials you received prior to the meeting useful to the meetings success? Were they received in a timely way? Did you feel prepared?</w:t>
            </w:r>
          </w:p>
        </w:tc>
      </w:tr>
      <w:tr w:rsidR="004E6BE9" w14:paraId="47FDDC7F" w14:textId="77777777" w:rsidTr="004E6BE9">
        <w:trPr>
          <w:trHeight w:val="1008"/>
        </w:trPr>
        <w:tc>
          <w:tcPr>
            <w:tcW w:w="95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85904E" w14:textId="153DD0CC" w:rsidR="004E6BE9" w:rsidRDefault="004E6BE9" w:rsidP="004E6BE9">
            <w:r w:rsidRPr="000D2C4A">
              <w:t>Comments:</w:t>
            </w:r>
          </w:p>
        </w:tc>
      </w:tr>
      <w:tr w:rsidR="004E6BE9" w14:paraId="4951E5D1" w14:textId="77777777" w:rsidTr="004E6BE9">
        <w:tc>
          <w:tcPr>
            <w:tcW w:w="95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7100DE02" w14:textId="7F7FE76A" w:rsidR="004E6BE9" w:rsidRDefault="004E6BE9" w:rsidP="004E6BE9">
            <w:r w:rsidRPr="000D2C4A">
              <w:t>Did you discuss the issues most important to the organization (or did the conversation get sidetracked)?</w:t>
            </w:r>
          </w:p>
        </w:tc>
      </w:tr>
      <w:tr w:rsidR="004E6BE9" w14:paraId="6AF59CDF" w14:textId="77777777" w:rsidTr="004E6BE9">
        <w:trPr>
          <w:trHeight w:val="1008"/>
        </w:trPr>
        <w:tc>
          <w:tcPr>
            <w:tcW w:w="95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EA5CC3" w14:textId="68DDCE62" w:rsidR="004E6BE9" w:rsidRDefault="004E6BE9" w:rsidP="004E6BE9">
            <w:r w:rsidRPr="000D2C4A">
              <w:t>Comments:</w:t>
            </w:r>
          </w:p>
        </w:tc>
      </w:tr>
      <w:tr w:rsidR="004E6BE9" w14:paraId="11C62B82" w14:textId="77777777" w:rsidTr="004E6BE9">
        <w:tc>
          <w:tcPr>
            <w:tcW w:w="95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6B9016C3" w14:textId="20436FA1" w:rsidR="004E6BE9" w:rsidRDefault="004E6BE9" w:rsidP="004E6BE9">
            <w:r w:rsidRPr="000D2C4A">
              <w:t>Did you feel able to be a productive part of the conversation? Did you feel welcomed into the discussion?</w:t>
            </w:r>
          </w:p>
        </w:tc>
      </w:tr>
      <w:tr w:rsidR="004E6BE9" w14:paraId="12F51039" w14:textId="77777777" w:rsidTr="004E6BE9">
        <w:trPr>
          <w:trHeight w:val="1008"/>
        </w:trPr>
        <w:tc>
          <w:tcPr>
            <w:tcW w:w="95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7FC6A8" w14:textId="561E27CA" w:rsidR="004E6BE9" w:rsidRDefault="004E6BE9" w:rsidP="004E6BE9">
            <w:r w:rsidRPr="000D2C4A">
              <w:t>Comments:</w:t>
            </w:r>
          </w:p>
        </w:tc>
      </w:tr>
      <w:tr w:rsidR="004E6BE9" w14:paraId="58B76D0E" w14:textId="77777777" w:rsidTr="004E6BE9">
        <w:tc>
          <w:tcPr>
            <w:tcW w:w="95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5E7C117A" w14:textId="5DE941FA" w:rsidR="004E6BE9" w:rsidRDefault="004E6BE9" w:rsidP="004E6BE9">
            <w:r w:rsidRPr="000D2C4A">
              <w:t>Did you feel that time was well used during the meeting?</w:t>
            </w:r>
          </w:p>
        </w:tc>
      </w:tr>
      <w:tr w:rsidR="004E6BE9" w14:paraId="6A026D1D" w14:textId="77777777" w:rsidTr="004E6BE9">
        <w:trPr>
          <w:trHeight w:val="1008"/>
        </w:trPr>
        <w:tc>
          <w:tcPr>
            <w:tcW w:w="95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1C83E15" w14:textId="58950C9B" w:rsidR="004E6BE9" w:rsidRDefault="004E6BE9" w:rsidP="004E6BE9">
            <w:r w:rsidRPr="000D2C4A">
              <w:t>Comments:</w:t>
            </w:r>
          </w:p>
        </w:tc>
      </w:tr>
      <w:tr w:rsidR="004E6BE9" w14:paraId="5285C50B" w14:textId="77777777" w:rsidTr="004E6BE9">
        <w:tc>
          <w:tcPr>
            <w:tcW w:w="95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5B7C81A0" w14:textId="691168A7" w:rsidR="004E6BE9" w:rsidRDefault="004E6BE9" w:rsidP="004E6BE9">
            <w:r w:rsidRPr="000D2C4A">
              <w:t>Did you enjoy the meeting? Was the environment comfortable? Were the refreshments adequate? Was it fun?</w:t>
            </w:r>
          </w:p>
        </w:tc>
      </w:tr>
      <w:tr w:rsidR="004E6BE9" w14:paraId="48839ED7" w14:textId="77777777" w:rsidTr="004E6BE9">
        <w:trPr>
          <w:trHeight w:val="1008"/>
        </w:trPr>
        <w:tc>
          <w:tcPr>
            <w:tcW w:w="95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72B482" w14:textId="5BE8C068" w:rsidR="004E6BE9" w:rsidRDefault="004E6BE9" w:rsidP="004E6BE9">
            <w:r w:rsidRPr="000D2C4A">
              <w:t>Comments:</w:t>
            </w:r>
          </w:p>
        </w:tc>
      </w:tr>
      <w:tr w:rsidR="004E6BE9" w14:paraId="7C027A09" w14:textId="77777777" w:rsidTr="004E6BE9">
        <w:tc>
          <w:tcPr>
            <w:tcW w:w="95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294CA27E" w14:textId="0B2A4BA6" w:rsidR="004E6BE9" w:rsidRDefault="004E6BE9" w:rsidP="004E6BE9">
            <w:r w:rsidRPr="000D2C4A">
              <w:t>Overall, was the meeting worth your time?</w:t>
            </w:r>
          </w:p>
        </w:tc>
      </w:tr>
      <w:tr w:rsidR="004E6BE9" w14:paraId="35D644CA" w14:textId="77777777" w:rsidTr="004E6BE9">
        <w:trPr>
          <w:trHeight w:val="1008"/>
        </w:trPr>
        <w:tc>
          <w:tcPr>
            <w:tcW w:w="95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3BB687" w14:textId="70A4C810" w:rsidR="004E6BE9" w:rsidRDefault="004E6BE9" w:rsidP="004E6BE9">
            <w:r w:rsidRPr="000D2C4A">
              <w:t>Comments:</w:t>
            </w:r>
          </w:p>
        </w:tc>
      </w:tr>
    </w:tbl>
    <w:p w14:paraId="51F1F713" w14:textId="77777777" w:rsidR="004E6BE9" w:rsidRDefault="004E6BE9" w:rsidP="004E6BE9"/>
    <w:sectPr w:rsidR="004E6BE9" w:rsidSect="009973E0">
      <w:footerReference w:type="default" r:id="rId11"/>
      <w:pgSz w:w="12240" w:h="15840"/>
      <w:pgMar w:top="1400" w:right="1340" w:bottom="280" w:left="1320" w:header="720" w:footer="57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39DB12" w14:textId="77777777" w:rsidR="004E6BE9" w:rsidRDefault="004E6BE9" w:rsidP="007448FA">
      <w:pPr>
        <w:spacing w:before="0" w:after="0" w:line="240" w:lineRule="auto"/>
      </w:pPr>
      <w:r>
        <w:separator/>
      </w:r>
    </w:p>
  </w:endnote>
  <w:endnote w:type="continuationSeparator" w:id="0">
    <w:p w14:paraId="0D376C4C" w14:textId="77777777" w:rsidR="004E6BE9" w:rsidRDefault="004E6BE9" w:rsidP="007448F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  <w:embedRegular r:id="rId1" w:fontKey="{8CF6F68B-19C6-4DAD-A53C-31DB4178A17D}"/>
    <w:embedBold r:id="rId2" w:fontKey="{BC3B9BF7-7BFB-486C-B102-AB624B2EDAFD}"/>
    <w:embedItalic r:id="rId3" w:fontKey="{7D8EC646-EBEB-4835-BEAD-2FFCF732B5B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E2A7D2A5-48AD-4DAC-BD29-1C57C503438D}"/>
    <w:embedBold r:id="rId5" w:fontKey="{9444FE75-9E72-47AC-BD12-58C65EBB0BAE}"/>
    <w:embedItalic r:id="rId6" w:fontKey="{F1B06C40-7C38-4B91-9841-7EC526F84F2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7406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7B64AED" w14:textId="77777777" w:rsidR="007448FA" w:rsidRDefault="00744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7655763" w14:textId="77777777" w:rsidR="00B135CD" w:rsidRPr="007448FA" w:rsidRDefault="007448FA" w:rsidP="007448FA">
    <w:pPr>
      <w:pStyle w:val="Footer"/>
    </w:pPr>
    <w:r w:rsidRPr="00AC1E0E">
      <w:rPr>
        <w:noProof/>
        <w:sz w:val="18"/>
        <w:szCs w:val="18"/>
      </w:rPr>
      <w:drawing>
        <wp:inline distT="0" distB="0" distL="0" distR="0" wp14:anchorId="20390AC1" wp14:editId="6B1B47CC">
          <wp:extent cx="694944" cy="246888"/>
          <wp:effectExtent l="0" t="0" r="0" b="1270"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944" cy="2468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hyperlink r:id="rId2" w:history="1">
      <w:r w:rsidRPr="00872CC5">
        <w:rPr>
          <w:rStyle w:val="Hyperlink"/>
          <w:sz w:val="16"/>
          <w:szCs w:val="16"/>
        </w:rPr>
        <w:t>Creative Commons Attribution-</w:t>
      </w:r>
      <w:proofErr w:type="spellStart"/>
      <w:r w:rsidRPr="00872CC5">
        <w:rPr>
          <w:rStyle w:val="Hyperlink"/>
          <w:sz w:val="16"/>
          <w:szCs w:val="16"/>
        </w:rPr>
        <w:t>NonCommercial</w:t>
      </w:r>
      <w:proofErr w:type="spellEnd"/>
      <w:r w:rsidRPr="00872CC5">
        <w:rPr>
          <w:rStyle w:val="Hyperlink"/>
          <w:sz w:val="16"/>
          <w:szCs w:val="16"/>
        </w:rPr>
        <w:t>-</w:t>
      </w:r>
      <w:proofErr w:type="spellStart"/>
      <w:r w:rsidRPr="00872CC5">
        <w:rPr>
          <w:rStyle w:val="Hyperlink"/>
          <w:sz w:val="16"/>
          <w:szCs w:val="16"/>
        </w:rPr>
        <w:t>ShareAlike</w:t>
      </w:r>
      <w:proofErr w:type="spellEnd"/>
      <w:r w:rsidRPr="00872CC5">
        <w:rPr>
          <w:rStyle w:val="Hyperlink"/>
          <w:sz w:val="16"/>
          <w:szCs w:val="16"/>
        </w:rPr>
        <w:t xml:space="preserve"> 4.0 International License</w:t>
      </w:r>
    </w:hyperlink>
    <w:r w:rsidRPr="00872CC5">
      <w:rPr>
        <w:sz w:val="16"/>
        <w:szCs w:val="16"/>
        <w:u w:val="single"/>
      </w:rPr>
      <w:t xml:space="preserve">, </w:t>
    </w:r>
    <w:r w:rsidRPr="00872CC5">
      <w:rPr>
        <w:i/>
        <w:sz w:val="16"/>
        <w:szCs w:val="16"/>
      </w:rPr>
      <w:t xml:space="preserve"> </w:t>
    </w:r>
    <w:r>
      <w:rPr>
        <w:rFonts w:cstheme="minorHAnsi"/>
        <w:i/>
        <w:sz w:val="16"/>
        <w:szCs w:val="16"/>
      </w:rPr>
      <w:t>©</w:t>
    </w:r>
    <w:r w:rsidRPr="00872CC5">
      <w:rPr>
        <w:i/>
        <w:sz w:val="16"/>
        <w:szCs w:val="16"/>
      </w:rPr>
      <w:t xml:space="preserve"> 2013</w:t>
    </w:r>
    <w:r>
      <w:rPr>
        <w:i/>
        <w:sz w:val="16"/>
        <w:szCs w:val="16"/>
      </w:rPr>
      <w:t xml:space="preserve"> </w:t>
    </w:r>
    <w:r>
      <w:rPr>
        <w:i/>
        <w:noProof/>
        <w:sz w:val="16"/>
        <w:szCs w:val="16"/>
      </w:rPr>
      <w:t>NH Center for Nonprofits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489BD5" w14:textId="77777777" w:rsidR="004E6BE9" w:rsidRDefault="004E6BE9" w:rsidP="007448FA">
      <w:pPr>
        <w:spacing w:before="0" w:after="0" w:line="240" w:lineRule="auto"/>
      </w:pPr>
      <w:r>
        <w:separator/>
      </w:r>
    </w:p>
  </w:footnote>
  <w:footnote w:type="continuationSeparator" w:id="0">
    <w:p w14:paraId="65603EFC" w14:textId="77777777" w:rsidR="004E6BE9" w:rsidRDefault="004E6BE9" w:rsidP="007448FA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E3A4B"/>
    <w:multiLevelType w:val="multilevel"/>
    <w:tmpl w:val="92CAE92A"/>
    <w:lvl w:ilvl="0">
      <w:start w:val="1"/>
      <w:numFmt w:val="bullet"/>
      <w:pStyle w:val="Bullets2"/>
      <w:lvlText w:val=""/>
      <w:lvlJc w:val="left"/>
      <w:pPr>
        <w:ind w:left="81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D2C77FF"/>
    <w:multiLevelType w:val="hybridMultilevel"/>
    <w:tmpl w:val="9F04EBA6"/>
    <w:lvl w:ilvl="0" w:tplc="D54C43FC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35B3516A"/>
    <w:multiLevelType w:val="hybridMultilevel"/>
    <w:tmpl w:val="3D149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5A56E0"/>
    <w:multiLevelType w:val="hybridMultilevel"/>
    <w:tmpl w:val="495A5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973CF6"/>
    <w:multiLevelType w:val="hybridMultilevel"/>
    <w:tmpl w:val="1764CC82"/>
    <w:lvl w:ilvl="0" w:tplc="0D0CCE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6E45541"/>
    <w:multiLevelType w:val="multilevel"/>
    <w:tmpl w:val="990E1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s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6CAE193D"/>
    <w:multiLevelType w:val="hybridMultilevel"/>
    <w:tmpl w:val="4058E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68D2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5"/>
  </w:num>
  <w:num w:numId="5">
    <w:abstractNumId w:val="5"/>
  </w:num>
  <w:num w:numId="6">
    <w:abstractNumId w:val="4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1"/>
  </w:num>
  <w:num w:numId="14">
    <w:abstractNumId w:val="0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BE9"/>
    <w:rsid w:val="00131618"/>
    <w:rsid w:val="001938EC"/>
    <w:rsid w:val="00297E88"/>
    <w:rsid w:val="002C5A9C"/>
    <w:rsid w:val="003446F1"/>
    <w:rsid w:val="0039092E"/>
    <w:rsid w:val="003B6D13"/>
    <w:rsid w:val="003F73CD"/>
    <w:rsid w:val="00425176"/>
    <w:rsid w:val="004A1838"/>
    <w:rsid w:val="004E6BE9"/>
    <w:rsid w:val="00645153"/>
    <w:rsid w:val="006B1F74"/>
    <w:rsid w:val="00712DAF"/>
    <w:rsid w:val="007448FA"/>
    <w:rsid w:val="007E7D4C"/>
    <w:rsid w:val="0086418D"/>
    <w:rsid w:val="0086546D"/>
    <w:rsid w:val="008B0C17"/>
    <w:rsid w:val="00903176"/>
    <w:rsid w:val="00917F90"/>
    <w:rsid w:val="009C6B01"/>
    <w:rsid w:val="00A13F25"/>
    <w:rsid w:val="00A910A6"/>
    <w:rsid w:val="00B947DC"/>
    <w:rsid w:val="00CD63F8"/>
    <w:rsid w:val="00D92915"/>
    <w:rsid w:val="00DE7795"/>
    <w:rsid w:val="00E65482"/>
    <w:rsid w:val="00F1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FEA0EB"/>
  <w15:chartTrackingRefBased/>
  <w15:docId w15:val="{05282DD4-7D5B-4108-9991-12F420E97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ato" w:eastAsiaTheme="minorHAnsi" w:hAnsi="Lato" w:cstheme="minorBidi"/>
        <w:sz w:val="22"/>
        <w:szCs w:val="22"/>
        <w:lang w:val="en-US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B6D13"/>
    <w:pPr>
      <w:keepNext/>
      <w:keepLines/>
      <w:spacing w:before="240" w:after="0"/>
      <w:outlineLvl w:val="0"/>
    </w:pPr>
    <w:rPr>
      <w:rFonts w:eastAsiaTheme="majorEastAsia" w:cstheme="majorBidi"/>
      <w:b/>
      <w:color w:val="003C4C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B6D13"/>
    <w:pPr>
      <w:keepNext/>
      <w:keepLines/>
      <w:spacing w:before="240" w:after="0" w:line="240" w:lineRule="auto"/>
      <w:outlineLvl w:val="1"/>
    </w:pPr>
    <w:rPr>
      <w:rFonts w:eastAsiaTheme="majorEastAsia" w:cstheme="majorBidi"/>
      <w:b/>
      <w:color w:val="003C4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6D13"/>
    <w:pPr>
      <w:spacing w:before="300" w:after="0" w:line="276" w:lineRule="auto"/>
      <w:outlineLvl w:val="2"/>
    </w:pPr>
    <w:rPr>
      <w:rFonts w:eastAsiaTheme="minorEastAsia"/>
      <w:color w:val="003C4C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6D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3C4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48FA"/>
    <w:rPr>
      <w:rFonts w:asciiTheme="minorHAnsi" w:eastAsiaTheme="minorEastAsia" w:hAnsiTheme="minorHAnsi"/>
      <w:sz w:val="20"/>
      <w:szCs w:val="20"/>
    </w:rPr>
  </w:style>
  <w:style w:type="character" w:styleId="Hyperlink">
    <w:name w:val="Hyperlink"/>
    <w:rsid w:val="007448FA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B6D13"/>
    <w:pPr>
      <w:spacing w:after="0" w:line="240" w:lineRule="auto"/>
      <w:contextualSpacing/>
    </w:pPr>
    <w:rPr>
      <w:rFonts w:eastAsiaTheme="majorEastAsia" w:cstheme="majorBidi"/>
      <w:color w:val="003C4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6D13"/>
    <w:rPr>
      <w:rFonts w:eastAsiaTheme="majorEastAsia" w:cstheme="majorBidi"/>
      <w:color w:val="003C4C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FA"/>
  </w:style>
  <w:style w:type="character" w:customStyle="1" w:styleId="Heading1Char">
    <w:name w:val="Heading 1 Char"/>
    <w:basedOn w:val="DefaultParagraphFont"/>
    <w:link w:val="Heading1"/>
    <w:uiPriority w:val="9"/>
    <w:rsid w:val="003B6D13"/>
    <w:rPr>
      <w:rFonts w:eastAsiaTheme="majorEastAsia" w:cstheme="majorBidi"/>
      <w:b/>
      <w:color w:val="003C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6D13"/>
    <w:rPr>
      <w:rFonts w:eastAsiaTheme="majorEastAsia" w:cstheme="majorBidi"/>
      <w:b/>
      <w:color w:val="003C4C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65482"/>
    <w:rPr>
      <w:i/>
      <w:iCs/>
      <w:color w:val="003C4C"/>
    </w:rPr>
  </w:style>
  <w:style w:type="paragraph" w:customStyle="1" w:styleId="Bullets">
    <w:name w:val="Bullets"/>
    <w:basedOn w:val="Normal"/>
    <w:link w:val="BulletsChar"/>
    <w:autoRedefine/>
    <w:qFormat/>
    <w:rsid w:val="003446F1"/>
    <w:pPr>
      <w:numPr>
        <w:ilvl w:val="1"/>
        <w:numId w:val="4"/>
      </w:numPr>
      <w:spacing w:before="120" w:after="120" w:line="280" w:lineRule="exact"/>
      <w:ind w:hanging="360"/>
    </w:pPr>
  </w:style>
  <w:style w:type="character" w:customStyle="1" w:styleId="BulletsChar">
    <w:name w:val="Bullets Char"/>
    <w:basedOn w:val="DefaultParagraphFont"/>
    <w:link w:val="Bullets"/>
    <w:rsid w:val="003446F1"/>
  </w:style>
  <w:style w:type="character" w:styleId="IntenseReference">
    <w:name w:val="Intense Reference"/>
    <w:basedOn w:val="DefaultParagraphFont"/>
    <w:uiPriority w:val="32"/>
    <w:qFormat/>
    <w:rsid w:val="00E65482"/>
    <w:rPr>
      <w:b/>
      <w:bCs/>
      <w:smallCaps/>
      <w:color w:val="003C4C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6D13"/>
    <w:pPr>
      <w:pBdr>
        <w:top w:val="single" w:sz="4" w:space="10" w:color="003C4C"/>
        <w:bottom w:val="single" w:sz="4" w:space="10" w:color="003C4C"/>
      </w:pBdr>
      <w:spacing w:before="360" w:after="360"/>
      <w:ind w:left="864" w:right="864"/>
      <w:jc w:val="center"/>
    </w:pPr>
    <w:rPr>
      <w:i/>
      <w:iCs/>
      <w:color w:val="003C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6D13"/>
    <w:rPr>
      <w:i/>
      <w:iCs/>
      <w:color w:val="003C4C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D13"/>
    <w:pPr>
      <w:spacing w:after="120"/>
    </w:pPr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6D13"/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B6D13"/>
    <w:rPr>
      <w:rFonts w:eastAsiaTheme="minorEastAsia"/>
      <w:color w:val="003C4C"/>
      <w:spacing w:val="15"/>
    </w:rPr>
  </w:style>
  <w:style w:type="paragraph" w:customStyle="1" w:styleId="Bullets2">
    <w:name w:val="Bullets 2"/>
    <w:basedOn w:val="ListParagraph"/>
    <w:link w:val="Bullets2Char"/>
    <w:qFormat/>
    <w:rsid w:val="007E7D4C"/>
    <w:pPr>
      <w:widowControl w:val="0"/>
      <w:numPr>
        <w:numId w:val="7"/>
      </w:numPr>
      <w:spacing w:before="120" w:after="40" w:line="260" w:lineRule="exact"/>
      <w:ind w:left="806"/>
      <w:contextualSpacing w:val="0"/>
    </w:pPr>
  </w:style>
  <w:style w:type="character" w:customStyle="1" w:styleId="Bullets2Char">
    <w:name w:val="Bullets 2 Char"/>
    <w:basedOn w:val="DefaultParagraphFont"/>
    <w:link w:val="Bullets2"/>
    <w:rsid w:val="007E7D4C"/>
  </w:style>
  <w:style w:type="paragraph" w:styleId="ListParagraph">
    <w:name w:val="List Paragraph"/>
    <w:basedOn w:val="Normal"/>
    <w:uiPriority w:val="34"/>
    <w:qFormat/>
    <w:rsid w:val="0042517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B6D13"/>
    <w:rPr>
      <w:rFonts w:asciiTheme="majorHAnsi" w:eastAsiaTheme="majorEastAsia" w:hAnsiTheme="majorHAnsi" w:cstheme="majorBidi"/>
      <w:i/>
      <w:iCs/>
      <w:color w:val="003C4C"/>
    </w:rPr>
  </w:style>
  <w:style w:type="table" w:customStyle="1" w:styleId="NewBranding">
    <w:name w:val="New Branding"/>
    <w:basedOn w:val="TableNormal"/>
    <w:uiPriority w:val="99"/>
    <w:rsid w:val="003B6D13"/>
    <w:pPr>
      <w:spacing w:before="0" w:after="0" w:line="240" w:lineRule="auto"/>
    </w:pPr>
    <w:tblPr>
      <w:tblStyleRowBandSize w:val="1"/>
    </w:tblPr>
    <w:tblStylePr w:type="firstRow">
      <w:rPr>
        <w:rFonts w:ascii="Lato" w:hAnsi="Lato"/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003C4C"/>
      </w:tcPr>
    </w:tblStylePr>
    <w:tblStylePr w:type="firstCol">
      <w:rPr>
        <w:color w:val="FFFFFF" w:themeColor="background1"/>
      </w:rPr>
      <w:tblPr/>
      <w:tcPr>
        <w:shd w:val="clear" w:color="auto" w:fill="003C4C"/>
      </w:tcPr>
    </w:tblStylePr>
    <w:tblStylePr w:type="band1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C5C9D0"/>
      </w:tcPr>
    </w:tblStylePr>
    <w:tblStylePr w:type="band2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3B6D13"/>
    <w:rPr>
      <w:i/>
      <w:iCs/>
      <w:color w:val="404040" w:themeColor="text1" w:themeTint="BF"/>
    </w:rPr>
  </w:style>
  <w:style w:type="paragraph" w:customStyle="1" w:styleId="NumberedList">
    <w:name w:val="Numbered List"/>
    <w:basedOn w:val="Normal"/>
    <w:link w:val="NumberedListChar"/>
    <w:autoRedefine/>
    <w:qFormat/>
    <w:rsid w:val="003B6D13"/>
    <w:pPr>
      <w:tabs>
        <w:tab w:val="left" w:pos="810"/>
      </w:tabs>
      <w:spacing w:before="120" w:after="120" w:line="280" w:lineRule="exact"/>
      <w:ind w:left="810" w:hanging="450"/>
    </w:pPr>
  </w:style>
  <w:style w:type="character" w:customStyle="1" w:styleId="NumberedListChar">
    <w:name w:val="Numbered List Char"/>
    <w:basedOn w:val="DefaultParagraphFont"/>
    <w:link w:val="NumberedList"/>
    <w:rsid w:val="003B6D13"/>
  </w:style>
  <w:style w:type="table" w:styleId="TableGrid">
    <w:name w:val="Table Grid"/>
    <w:basedOn w:val="TableNormal"/>
    <w:uiPriority w:val="39"/>
    <w:rsid w:val="004E6BE9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do\AppData\Roaming\Microsoft\Templates\NonprofitNex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2F60FBD035049A8BC930DE8A20F96" ma:contentTypeVersion="12" ma:contentTypeDescription="Create a new document." ma:contentTypeScope="" ma:versionID="8abd7edc45aa2ae810f7c6220049a064">
  <xsd:schema xmlns:xsd="http://www.w3.org/2001/XMLSchema" xmlns:xs="http://www.w3.org/2001/XMLSchema" xmlns:p="http://schemas.microsoft.com/office/2006/metadata/properties" xmlns:ns2="6ccbe38b-1a20-46da-8aaa-80461f379b6f" xmlns:ns3="a9643071-28cc-44d5-b501-aa6025d1b200" targetNamespace="http://schemas.microsoft.com/office/2006/metadata/properties" ma:root="true" ma:fieldsID="ee7564098cccb98459e14af833bfa87a" ns2:_="" ns3:_="">
    <xsd:import namespace="6ccbe38b-1a20-46da-8aaa-80461f379b6f"/>
    <xsd:import namespace="a9643071-28cc-44d5-b501-aa6025d1b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be38b-1a20-46da-8aaa-80461f379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3071-28cc-44d5-b501-aa6025d1b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A7F6522-17A4-4141-8E21-22FF23D4B37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3F77F21-7B75-4811-BA40-920800BB29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cbe38b-1a20-46da-8aaa-80461f379b6f"/>
    <ds:schemaRef ds:uri="a9643071-28cc-44d5-b501-aa6025d1b2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4FDCACA-58B6-425C-AB39-2C7D8A582E0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6D19556-E70E-4053-90E9-2D3321F87E8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NonprofitNext</Template>
  <TotalTime>4</TotalTime>
  <Pages>1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Board Meeting Evaluation Form</dc:title>
  <dc:subject/>
  <dc:creator>Info@nhnonprofits.org</dc:creator>
  <cp:keywords/>
  <dc:description/>
  <cp:lastModifiedBy>Deborah Clark</cp:lastModifiedBy>
  <cp:revision>2</cp:revision>
  <dcterms:created xsi:type="dcterms:W3CDTF">2021-10-22T14:20:00Z</dcterms:created>
  <dcterms:modified xsi:type="dcterms:W3CDTF">2021-11-02T18:43:00Z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12851400</vt:r8>
  </property>
  <property fmtid="{D5CDD505-2E9C-101B-9397-08002B2CF9AE}" pid="3" name="LastSaved">
    <vt:filetime>2013-11-20T00:00:00Z</vt:filetime>
  </property>
  <property fmtid="{D5CDD505-2E9C-101B-9397-08002B2CF9AE}" pid="4" name="Created">
    <vt:filetime>2012-01-24T00:00:00Z</vt:filetime>
  </property>
  <property fmtid="{D5CDD505-2E9C-101B-9397-08002B2CF9AE}" pid="5" name="ContentTypeId">
    <vt:lpwstr>0x010100F0D2F60FBD035049A8BC930DE8A20F96</vt:lpwstr>
  </property>
</Properties>
</file>