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5D853" w14:textId="156C1DDB" w:rsidR="00B947DC" w:rsidRDefault="00493D31" w:rsidP="00493D31">
      <w:pPr>
        <w:pStyle w:val="Title"/>
      </w:pPr>
      <w:r>
        <w:t>Annual Fundraising Commitment Form</w:t>
      </w:r>
    </w:p>
    <w:p w14:paraId="6FC20D35" w14:textId="24562C2D" w:rsidR="00493D31" w:rsidRDefault="00493D31" w:rsidP="00493D31">
      <w:r>
        <w:t xml:space="preserve">For the year </w:t>
      </w:r>
      <w:r>
        <w:fldChar w:fldCharType="begin"/>
      </w:r>
      <w:r>
        <w:instrText xml:space="preserve"> MACROBUTTON  AcceptAllChangesInDoc [Insert Year or Date Range] </w:instrText>
      </w:r>
      <w:r>
        <w:fldChar w:fldCharType="end"/>
      </w:r>
    </w:p>
    <w:p w14:paraId="54C39ADF" w14:textId="77777777" w:rsidR="00493D31" w:rsidRDefault="00493D31" w:rsidP="00493D31">
      <w:proofErr w:type="gramStart"/>
      <w:r>
        <w:t>In order to</w:t>
      </w:r>
      <w:proofErr w:type="gramEnd"/>
      <w:r>
        <w:t xml:space="preserve"> maintain a strong and healthy organization, all board members are expected to make a personal gift to the organization and to participate in activities that will generate income for the organization.</w:t>
      </w:r>
    </w:p>
    <w:p w14:paraId="6ED69E34" w14:textId="4FA07482" w:rsidR="00493D31" w:rsidRDefault="00493D31" w:rsidP="00493D31">
      <w:r>
        <w:t xml:space="preserve">Please complete this form and return it to </w:t>
      </w:r>
      <w:r>
        <w:fldChar w:fldCharType="begin"/>
      </w:r>
      <w:r>
        <w:instrText xml:space="preserve"> MACROBUTTON  AcceptAllChangesInDoc [Insert Email, Fax Number or Mailing Address ] </w:instrText>
      </w:r>
      <w:r>
        <w:fldChar w:fldCharType="end"/>
      </w:r>
      <w:r>
        <w:t xml:space="preserve">by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>.</w:t>
      </w:r>
    </w:p>
    <w:p w14:paraId="3E678417" w14:textId="2BF13DF3" w:rsidR="00493D31" w:rsidRDefault="00493D31" w:rsidP="006F18DE">
      <w:pPr>
        <w:pStyle w:val="Bullets2"/>
      </w:pPr>
      <w:r>
        <w:t>I will make a personally significant donation to the organization.</w:t>
      </w:r>
    </w:p>
    <w:p w14:paraId="24434657" w14:textId="006EF953" w:rsidR="00493D31" w:rsidRDefault="00493D31" w:rsidP="006F18DE">
      <w:pPr>
        <w:ind w:left="720"/>
      </w:pPr>
      <w:r>
        <w:t>Amount:</w:t>
      </w:r>
      <w:r w:rsidR="006F18DE">
        <w:t xml:space="preserve"> </w:t>
      </w:r>
      <w:r>
        <w:t>$</w:t>
      </w:r>
      <w:r w:rsidR="006F18DE">
        <w:t>________________________</w:t>
      </w:r>
    </w:p>
    <w:p w14:paraId="43EE453B" w14:textId="2B1289A3" w:rsidR="00493D31" w:rsidRDefault="00493D31" w:rsidP="00493D31">
      <w:pPr>
        <w:pStyle w:val="ListParagraph"/>
        <w:numPr>
          <w:ilvl w:val="1"/>
          <w:numId w:val="17"/>
        </w:numPr>
      </w:pPr>
      <w:r>
        <w:t>My check is enclosed</w:t>
      </w:r>
    </w:p>
    <w:p w14:paraId="26E2C92B" w14:textId="0ABDB698" w:rsidR="00493D31" w:rsidRDefault="00493D31" w:rsidP="00493D31">
      <w:pPr>
        <w:pStyle w:val="ListParagraph"/>
        <w:numPr>
          <w:ilvl w:val="1"/>
          <w:numId w:val="17"/>
        </w:numPr>
      </w:pPr>
      <w:r>
        <w:t>Please contact me to pay by credit card.</w:t>
      </w:r>
    </w:p>
    <w:p w14:paraId="654C3D34" w14:textId="33AEB69C" w:rsidR="00493D31" w:rsidRDefault="00493D31" w:rsidP="00493D31">
      <w:pPr>
        <w:pStyle w:val="ListParagraph"/>
        <w:numPr>
          <w:ilvl w:val="1"/>
          <w:numId w:val="17"/>
        </w:numPr>
      </w:pPr>
      <w:r>
        <w:t xml:space="preserve">I will pay quarterly. </w:t>
      </w:r>
    </w:p>
    <w:p w14:paraId="38D4D1C7" w14:textId="30E9885A" w:rsidR="00493D31" w:rsidRDefault="00493D31" w:rsidP="00493D31">
      <w:pPr>
        <w:pStyle w:val="ListParagraph"/>
        <w:numPr>
          <w:ilvl w:val="1"/>
          <w:numId w:val="17"/>
        </w:numPr>
      </w:pPr>
      <w:r>
        <w:t>My company will match my contribution</w:t>
      </w:r>
    </w:p>
    <w:p w14:paraId="5780899F" w14:textId="0DF024FD" w:rsidR="00493D31" w:rsidRDefault="00493D31" w:rsidP="006F18DE">
      <w:pPr>
        <w:pStyle w:val="Bullets2"/>
      </w:pPr>
      <w:r>
        <w:t xml:space="preserve">I have named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>
        <w:t xml:space="preserve"> in my estate planning.</w:t>
      </w:r>
    </w:p>
    <w:p w14:paraId="792C79CA" w14:textId="73AC8003" w:rsidR="00493D31" w:rsidRDefault="00493D31" w:rsidP="006F18DE">
      <w:pPr>
        <w:pStyle w:val="Bullets2"/>
      </w:pPr>
      <w:r>
        <w:t xml:space="preserve">I would like to have a conversation about including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 w:rsidR="006F18DE">
        <w:t xml:space="preserve"> </w:t>
      </w:r>
      <w:r>
        <w:t>in my estate planning.</w:t>
      </w:r>
    </w:p>
    <w:p w14:paraId="3A494334" w14:textId="0BD8B33E" w:rsidR="00493D31" w:rsidRDefault="00493D31" w:rsidP="006F18DE">
      <w:pPr>
        <w:pStyle w:val="Bullets2"/>
      </w:pPr>
      <w:r>
        <w:t>I will purchase tickets to the following special events:</w:t>
      </w:r>
    </w:p>
    <w:p w14:paraId="27A3EF71" w14:textId="01EA12ED" w:rsidR="00493D31" w:rsidRDefault="00493D31" w:rsidP="006F18DE">
      <w:pPr>
        <w:ind w:left="720"/>
      </w:pPr>
      <w:r>
        <w:t xml:space="preserve"> </w:t>
      </w:r>
      <w:r w:rsidR="006F18DE">
        <w:sym w:font="Wingdings" w:char="F071"/>
      </w:r>
      <w:r w:rsidR="006F18DE"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 xml:space="preserve"> </w:t>
      </w:r>
    </w:p>
    <w:p w14:paraId="57259BD0" w14:textId="3E932B5D" w:rsidR="00493D31" w:rsidRDefault="00493D31" w:rsidP="006F18DE">
      <w:pPr>
        <w:pStyle w:val="Bullets2"/>
      </w:pPr>
      <w:r>
        <w:t xml:space="preserve">I will provide a list of prospects for donor cultivation and </w:t>
      </w:r>
      <w:r w:rsidR="006F18DE">
        <w:t>solicitation</w:t>
      </w:r>
      <w:r w:rsidR="00182E80">
        <w:t xml:space="preserve"> (see next page)</w:t>
      </w:r>
      <w:r w:rsidR="006F18DE">
        <w:t>.</w:t>
      </w:r>
    </w:p>
    <w:p w14:paraId="58D76BA1" w14:textId="09FB9A58" w:rsidR="00493D31" w:rsidRDefault="00493D31" w:rsidP="006F18DE">
      <w:pPr>
        <w:pStyle w:val="Bullets2"/>
      </w:pPr>
      <w:r>
        <w:t>I will participate in face to face or phone meetings to steward and solicit current donors</w:t>
      </w:r>
    </w:p>
    <w:p w14:paraId="5B48DCFF" w14:textId="18FD0882" w:rsidR="00493D31" w:rsidRDefault="00493D31" w:rsidP="006F18DE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foundations</w:t>
      </w:r>
      <w:r w:rsidR="00182E80">
        <w:t xml:space="preserve"> listed on </w:t>
      </w:r>
      <w:r w:rsidR="00E72A1E">
        <w:t>the next</w:t>
      </w:r>
      <w:r w:rsidR="00182E80">
        <w:t xml:space="preserve"> page.</w:t>
      </w:r>
    </w:p>
    <w:p w14:paraId="4611A630" w14:textId="5321ADE4" w:rsidR="00493D31" w:rsidRDefault="00493D31" w:rsidP="00493D31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corporate prospects</w:t>
      </w:r>
      <w:r w:rsidR="00182E80">
        <w:t xml:space="preserve"> listed on the next page.</w:t>
      </w:r>
    </w:p>
    <w:p w14:paraId="207CB83D" w14:textId="08C5EBBC" w:rsidR="00493D31" w:rsidRDefault="00493D31" w:rsidP="006F18DE">
      <w:pPr>
        <w:pStyle w:val="Bullets2"/>
      </w:pPr>
      <w:r>
        <w:t>I am available to host a house party/reception and have a list of potential invitees.</w:t>
      </w:r>
    </w:p>
    <w:p w14:paraId="6BB4C630" w14:textId="77777777" w:rsidR="00493D31" w:rsidRPr="006F18DE" w:rsidRDefault="00493D31" w:rsidP="00493D31">
      <w:pPr>
        <w:rPr>
          <w:rStyle w:val="SubtleEmphasis"/>
        </w:rPr>
      </w:pPr>
      <w:r w:rsidRPr="006F18DE">
        <w:rPr>
          <w:rStyle w:val="SubtleEmphasis"/>
        </w:rPr>
        <w:t>I agree to fulfill the fundraising goals indicated above to the best of my ability.</w:t>
      </w:r>
    </w:p>
    <w:p w14:paraId="59A27910" w14:textId="76D0DCC8" w:rsidR="00182E80" w:rsidRDefault="00493D31" w:rsidP="006F18DE">
      <w:pPr>
        <w:tabs>
          <w:tab w:val="right" w:pos="9270"/>
        </w:tabs>
      </w:pPr>
      <w:r>
        <w:t xml:space="preserve">Signature: </w:t>
      </w:r>
      <w:r w:rsidR="006F18DE">
        <w:t xml:space="preserve"> ____________________________________</w:t>
      </w:r>
      <w:r w:rsidR="006F18DE">
        <w:tab/>
      </w:r>
      <w:proofErr w:type="gramStart"/>
      <w:r>
        <w:t>Date:</w:t>
      </w:r>
      <w:r w:rsidR="006F18DE">
        <w:t>_</w:t>
      </w:r>
      <w:proofErr w:type="gramEnd"/>
      <w:r w:rsidR="006F18DE">
        <w:t>____________________</w:t>
      </w:r>
    </w:p>
    <w:p w14:paraId="45B2D19A" w14:textId="77777777" w:rsidR="00182E80" w:rsidRDefault="00182E80">
      <w:r>
        <w:br w:type="page"/>
      </w:r>
    </w:p>
    <w:p w14:paraId="73BBE3B7" w14:textId="77777777" w:rsidR="00182E80" w:rsidRDefault="00182E80" w:rsidP="006F18DE">
      <w:pPr>
        <w:tabs>
          <w:tab w:val="right" w:pos="9270"/>
        </w:tabs>
        <w:sectPr w:rsidR="00182E80" w:rsidSect="009973E0">
          <w:footerReference w:type="default" r:id="rId8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41947171" w14:textId="2610CEC0" w:rsidR="00493D31" w:rsidRDefault="00182E80" w:rsidP="00182E80">
      <w:pPr>
        <w:pStyle w:val="Heading1"/>
      </w:pPr>
      <w:r>
        <w:lastRenderedPageBreak/>
        <w:t>Prospective Donors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182E80" w14:paraId="23404F0F" w14:textId="77777777" w:rsidTr="00182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5EBE8368" w14:textId="6DADCCD3" w:rsidR="00182E80" w:rsidRDefault="00182E80" w:rsidP="006F18D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DC413F5" w14:textId="16AC62F4" w:rsidR="00182E80" w:rsidRDefault="00182E80" w:rsidP="006F18DE">
            <w:pPr>
              <w:tabs>
                <w:tab w:val="right" w:pos="9270"/>
              </w:tabs>
            </w:pPr>
            <w:r>
              <w:t>Relationship to You</w:t>
            </w:r>
          </w:p>
        </w:tc>
        <w:tc>
          <w:tcPr>
            <w:tcW w:w="2832" w:type="dxa"/>
          </w:tcPr>
          <w:p w14:paraId="763E7C69" w14:textId="0A0A9A25" w:rsidR="00182E80" w:rsidRDefault="00182E80" w:rsidP="006F18D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5637C340" w14:textId="42E3AB4B" w:rsidR="00182E80" w:rsidRDefault="00182E80" w:rsidP="006F18D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344A58E0" w14:textId="7608BF52" w:rsidR="00182E80" w:rsidRDefault="00182E80" w:rsidP="006F18D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787E7F11" w14:textId="77777777" w:rsidTr="00182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7525C97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ADC97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716DD22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32E215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BC1E518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5A5764C9" w14:textId="77777777" w:rsidTr="00182E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27DDAC9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E3392D7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B954ED3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9FDACE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3DFC363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62ACA005" w14:textId="77777777" w:rsidTr="00182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65C2593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BE5B04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5A7919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8884D8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01221EF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1FF9D7F7" w14:textId="77777777" w:rsidTr="00182E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1383C3A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0F4828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F3F5D3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CE8C6DA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9215D01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</w:tbl>
    <w:p w14:paraId="1E990A43" w14:textId="33F0E4B3" w:rsidR="00182E80" w:rsidRDefault="00182E80" w:rsidP="00182E80">
      <w:pPr>
        <w:pStyle w:val="Heading1"/>
      </w:pPr>
      <w:r>
        <w:t>Prospective Foundation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182E80" w14:paraId="5A4BDC22" w14:textId="77777777" w:rsidTr="008C4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2384FF95" w14:textId="77777777" w:rsidR="00182E80" w:rsidRDefault="00182E80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04DAE6D" w14:textId="32546939" w:rsidR="00182E80" w:rsidRDefault="00182E80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2832" w:type="dxa"/>
          </w:tcPr>
          <w:p w14:paraId="7F296762" w14:textId="77777777" w:rsidR="00182E80" w:rsidRDefault="00182E80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727007FE" w14:textId="77777777" w:rsidR="00182E80" w:rsidRDefault="00182E80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4EEFA2F8" w14:textId="77777777" w:rsidR="00182E80" w:rsidRDefault="00182E80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58C6E0E1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2B48EE9A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7F6532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FE0C46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CDB76F6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A6FA982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113AD3EB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60ADECDB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B64749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7D96EF8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82D6B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741447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18D4B6C2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18E095F8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AE61C63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8DC053D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C1D7FD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687F527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68AE7EF1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3373DEEF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F3C41F9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BBF4C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6AA51EE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F15F6EB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</w:tbl>
    <w:p w14:paraId="7C6256D2" w14:textId="73B8D236" w:rsidR="00182E80" w:rsidRDefault="00182E80" w:rsidP="00182E80">
      <w:pPr>
        <w:pStyle w:val="Heading1"/>
      </w:pPr>
      <w:r>
        <w:t>Prospective Corporate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E72A1E" w14:paraId="2BB64AF1" w14:textId="77777777" w:rsidTr="008C4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0D13AD52" w14:textId="77777777" w:rsidR="00E72A1E" w:rsidRDefault="00E72A1E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6ECD4FE" w14:textId="77777777" w:rsidR="00E72A1E" w:rsidRDefault="00E72A1E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2832" w:type="dxa"/>
          </w:tcPr>
          <w:p w14:paraId="06B3E294" w14:textId="77777777" w:rsidR="00E72A1E" w:rsidRDefault="00E72A1E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3E07F420" w14:textId="77777777" w:rsidR="00E72A1E" w:rsidRDefault="00E72A1E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522D377B" w14:textId="77777777" w:rsidR="00E72A1E" w:rsidRDefault="00E72A1E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E72A1E" w14:paraId="7D20CFB2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0B65D08D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FE7242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B72414A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93FA2A0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94EBFCD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06878B31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6ECCD0A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26D9393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0C34074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D8C51A5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B2506EC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5E09740B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18F3893B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1E45946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041BF2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54F0426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35EFC7F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3ED5FC02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2BB5B705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53AF94E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27B11E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66AD2C3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B2468D0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</w:tbl>
    <w:p w14:paraId="14654BA5" w14:textId="77777777" w:rsidR="00E72A1E" w:rsidRPr="00E72A1E" w:rsidRDefault="00E72A1E" w:rsidP="00E72A1E"/>
    <w:sectPr w:rsidR="00E72A1E" w:rsidRPr="00E72A1E" w:rsidSect="00182E80">
      <w:pgSz w:w="15840" w:h="12240" w:orient="landscape" w:code="1"/>
      <w:pgMar w:top="1325" w:right="1397" w:bottom="1339" w:left="274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23564" w14:textId="77777777" w:rsidR="00493D31" w:rsidRDefault="00493D31" w:rsidP="007448FA">
      <w:pPr>
        <w:spacing w:before="0" w:after="0" w:line="240" w:lineRule="auto"/>
      </w:pPr>
      <w:r>
        <w:separator/>
      </w:r>
    </w:p>
  </w:endnote>
  <w:endnote w:type="continuationSeparator" w:id="0">
    <w:p w14:paraId="643C74CB" w14:textId="77777777" w:rsidR="00493D31" w:rsidRDefault="00493D3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62C6947C-3138-4CAB-802C-3A2534757FD3}"/>
    <w:embedBold r:id="rId2" w:fontKey="{6893F8B1-0B58-4523-A4B0-669A60CC254F}"/>
    <w:embedItalic r:id="rId3" w:fontKey="{5FBF1F4B-5D2E-4AD5-B52D-479D9A3801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95DEC3-2B4B-470E-A123-CE74FC2EF7D0}"/>
    <w:embedBold r:id="rId5" w:fontKey="{E1AF4B78-9B40-4FE6-B252-D6E4671562E3}"/>
    <w:embedItalic r:id="rId6" w:fontKey="{92B448B5-A122-4468-B15A-C62390D27D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1CC42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9E23C0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4B3C70B8" wp14:editId="22211986">
          <wp:extent cx="694944" cy="246888"/>
          <wp:effectExtent l="0" t="0" r="0" b="127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8A033" w14:textId="77777777" w:rsidR="00493D31" w:rsidRDefault="00493D3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52D69D" w14:textId="77777777" w:rsidR="00493D31" w:rsidRDefault="00493D31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28C45870"/>
    <w:lvl w:ilvl="0">
      <w:start w:val="1"/>
      <w:numFmt w:val="bullet"/>
      <w:pStyle w:val="Bullets2"/>
      <w:lvlText w:val=""/>
      <w:lvlJc w:val="left"/>
      <w:pPr>
        <w:ind w:left="806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123E41"/>
    <w:multiLevelType w:val="hybridMultilevel"/>
    <w:tmpl w:val="1F1E3F9C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BC8D9A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B1C49"/>
    <w:multiLevelType w:val="hybridMultilevel"/>
    <w:tmpl w:val="14404A34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1"/>
    <w:rsid w:val="00131618"/>
    <w:rsid w:val="00182E80"/>
    <w:rsid w:val="001938EC"/>
    <w:rsid w:val="00297E88"/>
    <w:rsid w:val="002C5A9C"/>
    <w:rsid w:val="003446F1"/>
    <w:rsid w:val="0039092E"/>
    <w:rsid w:val="003B6D13"/>
    <w:rsid w:val="00425176"/>
    <w:rsid w:val="00493D31"/>
    <w:rsid w:val="004A1838"/>
    <w:rsid w:val="00645153"/>
    <w:rsid w:val="006B1F74"/>
    <w:rsid w:val="006F18DE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E72A1E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49DB7"/>
  <w15:chartTrackingRefBased/>
  <w15:docId w15:val="{AA655950-5F2C-4179-ADFA-278BDE81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493D31"/>
    <w:pPr>
      <w:widowControl w:val="0"/>
      <w:numPr>
        <w:numId w:val="7"/>
      </w:numPr>
      <w:spacing w:before="120" w:after="40" w:line="260" w:lineRule="exact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182E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FC8FFB-238F-419D-98A7-FB559A8428CC}"/>
</file>

<file path=customXml/itemProps3.xml><?xml version="1.0" encoding="utf-8"?>
<ds:datastoreItem xmlns:ds="http://schemas.openxmlformats.org/officeDocument/2006/customXml" ds:itemID="{D669CCF1-C4C0-43FC-B9F2-206416EDC1C0}"/>
</file>

<file path=customXml/itemProps4.xml><?xml version="1.0" encoding="utf-8"?>
<ds:datastoreItem xmlns:ds="http://schemas.openxmlformats.org/officeDocument/2006/customXml" ds:itemID="{42534DAE-6F21-4D6F-9364-0810BEA67BBC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16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Annual Fundraising Commitment Form</dc:title>
  <dc:subject/>
  <dc:creator>Info@nhnonprofits.org</dc:creator>
  <cp:keywords/>
  <dc:description/>
  <cp:lastModifiedBy>Deborah Clark</cp:lastModifiedBy>
  <cp:revision>1</cp:revision>
  <dcterms:created xsi:type="dcterms:W3CDTF">2021-11-03T11:31:00Z</dcterms:created>
  <dcterms:modified xsi:type="dcterms:W3CDTF">2021-11-03T11:48:00Z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