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FBE39" w14:textId="66201F5F" w:rsidR="00B947DC" w:rsidRDefault="007A1D75" w:rsidP="007A1D75">
      <w:pPr>
        <w:pStyle w:val="Title"/>
      </w:pPr>
      <w:r>
        <w:t>Legislative Strategy Plan</w:t>
      </w:r>
    </w:p>
    <w:p w14:paraId="2445EA73" w14:textId="3692C4C3" w:rsidR="007A1D75" w:rsidRDefault="007A1D75" w:rsidP="007A1D75">
      <w:r>
        <w:t xml:space="preserve">Bill Number: </w:t>
      </w:r>
      <w:r>
        <w:br/>
        <w:t>Relative to:</w:t>
      </w:r>
    </w:p>
    <w:tbl>
      <w:tblPr>
        <w:tblStyle w:val="NewBranding"/>
        <w:tblW w:w="0" w:type="auto"/>
        <w:tblLook w:val="04A0" w:firstRow="1" w:lastRow="0" w:firstColumn="1" w:lastColumn="0" w:noHBand="0" w:noVBand="1"/>
      </w:tblPr>
      <w:tblGrid>
        <w:gridCol w:w="2245"/>
        <w:gridCol w:w="11905"/>
      </w:tblGrid>
      <w:tr w:rsidR="007A1D75" w14:paraId="3C15EE63" w14:textId="77777777" w:rsidTr="007A1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55244D1" w14:textId="77777777" w:rsidR="007A1D75" w:rsidRDefault="007A1D75" w:rsidP="007A1D75"/>
        </w:tc>
        <w:tc>
          <w:tcPr>
            <w:tcW w:w="11905" w:type="dxa"/>
          </w:tcPr>
          <w:p w14:paraId="1026D068" w14:textId="77777777" w:rsidR="007A1D75" w:rsidRDefault="007A1D75" w:rsidP="007A1D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1D75" w14:paraId="5FCC6311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067262E" w14:textId="0EC25940" w:rsidR="007A1D75" w:rsidRDefault="007A1D75" w:rsidP="007A1D75">
            <w:proofErr w:type="spellStart"/>
            <w:r>
              <w:t>Decription</w:t>
            </w:r>
            <w:proofErr w:type="spellEnd"/>
          </w:p>
        </w:tc>
        <w:tc>
          <w:tcPr>
            <w:tcW w:w="11905" w:type="dxa"/>
            <w:shd w:val="clear" w:color="auto" w:fill="FFFFFF" w:themeFill="background1"/>
          </w:tcPr>
          <w:p w14:paraId="003080DE" w14:textId="07B95363" w:rsidR="007A1D75" w:rsidRDefault="007A1D75" w:rsidP="007A1D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Bill Proposes </w:instrText>
            </w:r>
            <w:r>
              <w:fldChar w:fldCharType="end"/>
            </w:r>
          </w:p>
        </w:tc>
      </w:tr>
      <w:tr w:rsidR="007A1D75" w14:paraId="58C8726B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F0179A4" w14:textId="31FEE7A2" w:rsidR="007A1D75" w:rsidRDefault="007A1D75" w:rsidP="007A1D75">
            <w:r>
              <w:t>Sponsors</w:t>
            </w:r>
          </w:p>
        </w:tc>
        <w:tc>
          <w:tcPr>
            <w:tcW w:w="11905" w:type="dxa"/>
            <w:shd w:val="clear" w:color="auto" w:fill="FFFFFF" w:themeFill="background1"/>
          </w:tcPr>
          <w:p w14:paraId="36A4511C" w14:textId="6FCB3324" w:rsidR="007A1D75" w:rsidRDefault="007A1D75" w:rsidP="007A1D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Sponsor Name (Party) </w:instrText>
            </w:r>
            <w:r>
              <w:fldChar w:fldCharType="end"/>
            </w:r>
          </w:p>
        </w:tc>
      </w:tr>
      <w:tr w:rsidR="007A1D75" w14:paraId="6FDF5ED0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CDA4525" w14:textId="04E5E376" w:rsidR="007A1D75" w:rsidRDefault="007A1D75" w:rsidP="007A1D75">
            <w:r>
              <w:t>Committee</w:t>
            </w:r>
          </w:p>
        </w:tc>
        <w:tc>
          <w:tcPr>
            <w:tcW w:w="11905" w:type="dxa"/>
            <w:shd w:val="clear" w:color="auto" w:fill="FFFFFF" w:themeFill="background1"/>
          </w:tcPr>
          <w:p w14:paraId="7C9B60D9" w14:textId="61DD3DA0" w:rsidR="007A1D75" w:rsidRDefault="007A1D75" w:rsidP="007A1D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Committee </w:instrText>
            </w:r>
            <w:r>
              <w:fldChar w:fldCharType="end"/>
            </w:r>
          </w:p>
        </w:tc>
      </w:tr>
      <w:tr w:rsidR="007A1D75" w14:paraId="1161F8AA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01F811E" w14:textId="2A9BC78A" w:rsidR="007A1D75" w:rsidRDefault="007A1D75" w:rsidP="007A1D75">
            <w:r>
              <w:t>Desired Outcome</w:t>
            </w:r>
          </w:p>
        </w:tc>
        <w:tc>
          <w:tcPr>
            <w:tcW w:w="11905" w:type="dxa"/>
            <w:shd w:val="clear" w:color="auto" w:fill="FFFFFF" w:themeFill="background1"/>
          </w:tcPr>
          <w:p w14:paraId="03A94FAB" w14:textId="288C0A1F" w:rsidR="007A1D75" w:rsidRDefault="007A1D75" w:rsidP="007A1D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"Describe your desired outcome" </w:instrText>
            </w:r>
            <w:r>
              <w:fldChar w:fldCharType="end"/>
            </w:r>
          </w:p>
        </w:tc>
      </w:tr>
    </w:tbl>
    <w:p w14:paraId="379349E7" w14:textId="05CA2703" w:rsidR="007A1D75" w:rsidRDefault="007A1D75" w:rsidP="007A1D75"/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4855"/>
        <w:gridCol w:w="1980"/>
        <w:gridCol w:w="2340"/>
        <w:gridCol w:w="2430"/>
        <w:gridCol w:w="2545"/>
      </w:tblGrid>
      <w:tr w:rsidR="007A1D75" w14:paraId="30328FE4" w14:textId="77777777" w:rsidTr="007A1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55" w:type="dxa"/>
          </w:tcPr>
          <w:p w14:paraId="5995F2EE" w14:textId="211119F9" w:rsidR="007A1D75" w:rsidRDefault="007A1D75" w:rsidP="007A1D75">
            <w:r>
              <w:t>Activities needed to achieve desired outcome</w:t>
            </w:r>
          </w:p>
        </w:tc>
        <w:tc>
          <w:tcPr>
            <w:tcW w:w="1980" w:type="dxa"/>
          </w:tcPr>
          <w:p w14:paraId="689576B1" w14:textId="380D1F52" w:rsidR="007A1D75" w:rsidRDefault="007A1D75" w:rsidP="007A1D75">
            <w:r>
              <w:t>Responsible Person</w:t>
            </w:r>
          </w:p>
        </w:tc>
        <w:tc>
          <w:tcPr>
            <w:tcW w:w="2340" w:type="dxa"/>
          </w:tcPr>
          <w:p w14:paraId="48F74329" w14:textId="660BD3C1" w:rsidR="007A1D75" w:rsidRDefault="007A1D75" w:rsidP="007A1D75">
            <w:r>
              <w:t>Partners Needed</w:t>
            </w:r>
          </w:p>
        </w:tc>
        <w:tc>
          <w:tcPr>
            <w:tcW w:w="2430" w:type="dxa"/>
          </w:tcPr>
          <w:p w14:paraId="50D85416" w14:textId="0CF36980" w:rsidR="007A1D75" w:rsidRDefault="007A1D75" w:rsidP="007A1D75">
            <w:r>
              <w:t>Timing</w:t>
            </w:r>
          </w:p>
        </w:tc>
        <w:tc>
          <w:tcPr>
            <w:tcW w:w="2545" w:type="dxa"/>
          </w:tcPr>
          <w:p w14:paraId="161EA1D1" w14:textId="172AFB84" w:rsidR="007A1D75" w:rsidRDefault="007A1D75" w:rsidP="007A1D75">
            <w:r>
              <w:t>Progress Updates</w:t>
            </w:r>
          </w:p>
        </w:tc>
      </w:tr>
      <w:tr w:rsidR="007A1D75" w14:paraId="48CF901B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1EC6E3D0" w14:textId="01263662" w:rsidR="007A1D75" w:rsidRDefault="007A1D75" w:rsidP="007A1D75">
            <w:r>
              <w:t>Develop engagement strategies to…</w:t>
            </w:r>
          </w:p>
        </w:tc>
        <w:tc>
          <w:tcPr>
            <w:tcW w:w="1980" w:type="dxa"/>
          </w:tcPr>
          <w:p w14:paraId="4F1E6F10" w14:textId="77777777" w:rsidR="007A1D75" w:rsidRDefault="007A1D75" w:rsidP="007A1D75"/>
        </w:tc>
        <w:tc>
          <w:tcPr>
            <w:tcW w:w="2340" w:type="dxa"/>
          </w:tcPr>
          <w:p w14:paraId="5D97A41C" w14:textId="77777777" w:rsidR="007A1D75" w:rsidRDefault="007A1D75" w:rsidP="007A1D75"/>
        </w:tc>
        <w:tc>
          <w:tcPr>
            <w:tcW w:w="2430" w:type="dxa"/>
          </w:tcPr>
          <w:p w14:paraId="1D7FA436" w14:textId="77777777" w:rsidR="007A1D75" w:rsidRDefault="007A1D75" w:rsidP="007A1D75"/>
        </w:tc>
        <w:tc>
          <w:tcPr>
            <w:tcW w:w="2545" w:type="dxa"/>
          </w:tcPr>
          <w:p w14:paraId="44CB5D85" w14:textId="77777777" w:rsidR="007A1D75" w:rsidRDefault="007A1D75" w:rsidP="007A1D75"/>
        </w:tc>
      </w:tr>
      <w:tr w:rsidR="007A1D75" w14:paraId="7CAE32FC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5DD83F03" w14:textId="2DE7D1B6" w:rsidR="007A1D75" w:rsidRDefault="007A1D75" w:rsidP="007A1D75">
            <w:r w:rsidRPr="007A1D75">
              <w:t>Gather data to support…</w:t>
            </w:r>
          </w:p>
        </w:tc>
        <w:tc>
          <w:tcPr>
            <w:tcW w:w="1980" w:type="dxa"/>
          </w:tcPr>
          <w:p w14:paraId="4BF642CF" w14:textId="77777777" w:rsidR="007A1D75" w:rsidRDefault="007A1D75" w:rsidP="007A1D75"/>
        </w:tc>
        <w:tc>
          <w:tcPr>
            <w:tcW w:w="2340" w:type="dxa"/>
          </w:tcPr>
          <w:p w14:paraId="416DEE8B" w14:textId="77777777" w:rsidR="007A1D75" w:rsidRDefault="007A1D75" w:rsidP="007A1D75"/>
        </w:tc>
        <w:tc>
          <w:tcPr>
            <w:tcW w:w="2430" w:type="dxa"/>
          </w:tcPr>
          <w:p w14:paraId="31652130" w14:textId="77777777" w:rsidR="007A1D75" w:rsidRDefault="007A1D75" w:rsidP="007A1D75"/>
        </w:tc>
        <w:tc>
          <w:tcPr>
            <w:tcW w:w="2545" w:type="dxa"/>
          </w:tcPr>
          <w:p w14:paraId="0FB70E59" w14:textId="77777777" w:rsidR="007A1D75" w:rsidRDefault="007A1D75" w:rsidP="007A1D75"/>
        </w:tc>
      </w:tr>
      <w:tr w:rsidR="007A1D75" w14:paraId="6F3929BD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41E6F8C4" w14:textId="23D55307" w:rsidR="007A1D75" w:rsidRDefault="007A1D75" w:rsidP="007A1D75">
            <w:r w:rsidRPr="007A1D75">
              <w:t>Inform stakeholders</w:t>
            </w:r>
          </w:p>
        </w:tc>
        <w:tc>
          <w:tcPr>
            <w:tcW w:w="1980" w:type="dxa"/>
          </w:tcPr>
          <w:p w14:paraId="54E23D8F" w14:textId="77777777" w:rsidR="007A1D75" w:rsidRDefault="007A1D75" w:rsidP="007A1D75"/>
        </w:tc>
        <w:tc>
          <w:tcPr>
            <w:tcW w:w="2340" w:type="dxa"/>
          </w:tcPr>
          <w:p w14:paraId="0660864C" w14:textId="77777777" w:rsidR="007A1D75" w:rsidRDefault="007A1D75" w:rsidP="007A1D75"/>
        </w:tc>
        <w:tc>
          <w:tcPr>
            <w:tcW w:w="2430" w:type="dxa"/>
          </w:tcPr>
          <w:p w14:paraId="400CC1F0" w14:textId="77777777" w:rsidR="007A1D75" w:rsidRDefault="007A1D75" w:rsidP="007A1D75"/>
        </w:tc>
        <w:tc>
          <w:tcPr>
            <w:tcW w:w="2545" w:type="dxa"/>
          </w:tcPr>
          <w:p w14:paraId="4478F419" w14:textId="77777777" w:rsidR="007A1D75" w:rsidRDefault="007A1D75" w:rsidP="007A1D75"/>
        </w:tc>
      </w:tr>
      <w:tr w:rsidR="007A1D75" w14:paraId="3C5392B1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7F031C83" w14:textId="093EC3E1" w:rsidR="007A1D75" w:rsidRDefault="007A1D75" w:rsidP="007A1D75">
            <w:r w:rsidRPr="007A1D75">
              <w:t>Attend hearing/testify</w:t>
            </w:r>
          </w:p>
        </w:tc>
        <w:tc>
          <w:tcPr>
            <w:tcW w:w="1980" w:type="dxa"/>
          </w:tcPr>
          <w:p w14:paraId="3569BA50" w14:textId="77777777" w:rsidR="007A1D75" w:rsidRDefault="007A1D75" w:rsidP="007A1D75"/>
        </w:tc>
        <w:tc>
          <w:tcPr>
            <w:tcW w:w="2340" w:type="dxa"/>
          </w:tcPr>
          <w:p w14:paraId="341D581E" w14:textId="77777777" w:rsidR="007A1D75" w:rsidRDefault="007A1D75" w:rsidP="007A1D75"/>
        </w:tc>
        <w:tc>
          <w:tcPr>
            <w:tcW w:w="2430" w:type="dxa"/>
          </w:tcPr>
          <w:p w14:paraId="64CA548F" w14:textId="77777777" w:rsidR="007A1D75" w:rsidRDefault="007A1D75" w:rsidP="007A1D75"/>
        </w:tc>
        <w:tc>
          <w:tcPr>
            <w:tcW w:w="2545" w:type="dxa"/>
          </w:tcPr>
          <w:p w14:paraId="411ACDBD" w14:textId="77777777" w:rsidR="007A1D75" w:rsidRDefault="007A1D75" w:rsidP="007A1D75"/>
        </w:tc>
      </w:tr>
      <w:tr w:rsidR="007A1D75" w14:paraId="5B366B75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6D2F71A1" w14:textId="183279C4" w:rsidR="007A1D75" w:rsidRDefault="007A1D75" w:rsidP="007A1D75">
            <w:r w:rsidRPr="007A1D75">
              <w:t>Analyze Committee/Legislator Support</w:t>
            </w:r>
          </w:p>
        </w:tc>
        <w:tc>
          <w:tcPr>
            <w:tcW w:w="1980" w:type="dxa"/>
          </w:tcPr>
          <w:p w14:paraId="50272BD1" w14:textId="77777777" w:rsidR="007A1D75" w:rsidRDefault="007A1D75" w:rsidP="007A1D75"/>
        </w:tc>
        <w:tc>
          <w:tcPr>
            <w:tcW w:w="2340" w:type="dxa"/>
          </w:tcPr>
          <w:p w14:paraId="09C8D45C" w14:textId="77777777" w:rsidR="007A1D75" w:rsidRDefault="007A1D75" w:rsidP="007A1D75"/>
        </w:tc>
        <w:tc>
          <w:tcPr>
            <w:tcW w:w="2430" w:type="dxa"/>
          </w:tcPr>
          <w:p w14:paraId="78878251" w14:textId="77777777" w:rsidR="007A1D75" w:rsidRDefault="007A1D75" w:rsidP="007A1D75"/>
        </w:tc>
        <w:tc>
          <w:tcPr>
            <w:tcW w:w="2545" w:type="dxa"/>
          </w:tcPr>
          <w:p w14:paraId="019F66C6" w14:textId="77777777" w:rsidR="007A1D75" w:rsidRDefault="007A1D75" w:rsidP="007A1D75"/>
        </w:tc>
      </w:tr>
      <w:tr w:rsidR="007A1D75" w14:paraId="7A156AD7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51C543D1" w14:textId="24B0E39F" w:rsidR="007A1D75" w:rsidRDefault="007A1D75" w:rsidP="007A1D75">
            <w:r w:rsidRPr="007A1D75">
              <w:t>Partnerships/Collaborations</w:t>
            </w:r>
          </w:p>
        </w:tc>
        <w:tc>
          <w:tcPr>
            <w:tcW w:w="1980" w:type="dxa"/>
          </w:tcPr>
          <w:p w14:paraId="17C785D7" w14:textId="77777777" w:rsidR="007A1D75" w:rsidRDefault="007A1D75" w:rsidP="007A1D75"/>
        </w:tc>
        <w:tc>
          <w:tcPr>
            <w:tcW w:w="2340" w:type="dxa"/>
          </w:tcPr>
          <w:p w14:paraId="5C664592" w14:textId="77777777" w:rsidR="007A1D75" w:rsidRDefault="007A1D75" w:rsidP="007A1D75"/>
        </w:tc>
        <w:tc>
          <w:tcPr>
            <w:tcW w:w="2430" w:type="dxa"/>
          </w:tcPr>
          <w:p w14:paraId="5A87E248" w14:textId="77777777" w:rsidR="007A1D75" w:rsidRDefault="007A1D75" w:rsidP="007A1D75"/>
        </w:tc>
        <w:tc>
          <w:tcPr>
            <w:tcW w:w="2545" w:type="dxa"/>
          </w:tcPr>
          <w:p w14:paraId="2A00C1BE" w14:textId="77777777" w:rsidR="007A1D75" w:rsidRDefault="007A1D75" w:rsidP="007A1D75"/>
        </w:tc>
      </w:tr>
      <w:tr w:rsidR="007A1D75" w14:paraId="695EE5A1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22B0ABA0" w14:textId="02412823" w:rsidR="007A1D75" w:rsidRDefault="007A1D75" w:rsidP="007A1D75">
            <w:r w:rsidRPr="007A1D75">
              <w:t>Press/Media plan</w:t>
            </w:r>
          </w:p>
        </w:tc>
        <w:tc>
          <w:tcPr>
            <w:tcW w:w="1980" w:type="dxa"/>
          </w:tcPr>
          <w:p w14:paraId="6EB4D3CB" w14:textId="77777777" w:rsidR="007A1D75" w:rsidRDefault="007A1D75" w:rsidP="007A1D75"/>
        </w:tc>
        <w:tc>
          <w:tcPr>
            <w:tcW w:w="2340" w:type="dxa"/>
          </w:tcPr>
          <w:p w14:paraId="2A2DF534" w14:textId="77777777" w:rsidR="007A1D75" w:rsidRDefault="007A1D75" w:rsidP="007A1D75"/>
        </w:tc>
        <w:tc>
          <w:tcPr>
            <w:tcW w:w="2430" w:type="dxa"/>
          </w:tcPr>
          <w:p w14:paraId="40249971" w14:textId="77777777" w:rsidR="007A1D75" w:rsidRDefault="007A1D75" w:rsidP="007A1D75"/>
        </w:tc>
        <w:tc>
          <w:tcPr>
            <w:tcW w:w="2545" w:type="dxa"/>
          </w:tcPr>
          <w:p w14:paraId="571F5DD0" w14:textId="77777777" w:rsidR="007A1D75" w:rsidRDefault="007A1D75" w:rsidP="007A1D75"/>
        </w:tc>
      </w:tr>
      <w:tr w:rsidR="007A1D75" w14:paraId="2A50D660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5A7A8A11" w14:textId="6E20514B" w:rsidR="007A1D75" w:rsidRPr="007A1D75" w:rsidRDefault="007A1D75" w:rsidP="007A1D75">
            <w:r w:rsidRPr="007A1D75">
              <w:t>Mobilization</w:t>
            </w:r>
          </w:p>
        </w:tc>
        <w:tc>
          <w:tcPr>
            <w:tcW w:w="1980" w:type="dxa"/>
          </w:tcPr>
          <w:p w14:paraId="2A0F9820" w14:textId="77777777" w:rsidR="007A1D75" w:rsidRDefault="007A1D75" w:rsidP="007A1D75"/>
        </w:tc>
        <w:tc>
          <w:tcPr>
            <w:tcW w:w="2340" w:type="dxa"/>
          </w:tcPr>
          <w:p w14:paraId="334BD752" w14:textId="77777777" w:rsidR="007A1D75" w:rsidRDefault="007A1D75" w:rsidP="007A1D75"/>
        </w:tc>
        <w:tc>
          <w:tcPr>
            <w:tcW w:w="2430" w:type="dxa"/>
          </w:tcPr>
          <w:p w14:paraId="7F903A81" w14:textId="77777777" w:rsidR="007A1D75" w:rsidRDefault="007A1D75" w:rsidP="007A1D75"/>
        </w:tc>
        <w:tc>
          <w:tcPr>
            <w:tcW w:w="2545" w:type="dxa"/>
          </w:tcPr>
          <w:p w14:paraId="5B215F46" w14:textId="77777777" w:rsidR="007A1D75" w:rsidRDefault="007A1D75" w:rsidP="007A1D75"/>
        </w:tc>
      </w:tr>
      <w:tr w:rsidR="007A1D75" w14:paraId="0D0E8FC7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63FEB127" w14:textId="673C30D5" w:rsidR="007A1D75" w:rsidRPr="007A1D75" w:rsidRDefault="007A1D75" w:rsidP="007A1D75">
            <w:r w:rsidRPr="007A1D75">
              <w:t>Policy maker engagement</w:t>
            </w:r>
          </w:p>
        </w:tc>
        <w:tc>
          <w:tcPr>
            <w:tcW w:w="1980" w:type="dxa"/>
          </w:tcPr>
          <w:p w14:paraId="3CDF176F" w14:textId="77777777" w:rsidR="007A1D75" w:rsidRDefault="007A1D75" w:rsidP="007A1D75"/>
        </w:tc>
        <w:tc>
          <w:tcPr>
            <w:tcW w:w="2340" w:type="dxa"/>
          </w:tcPr>
          <w:p w14:paraId="5592D73D" w14:textId="77777777" w:rsidR="007A1D75" w:rsidRDefault="007A1D75" w:rsidP="007A1D75"/>
        </w:tc>
        <w:tc>
          <w:tcPr>
            <w:tcW w:w="2430" w:type="dxa"/>
          </w:tcPr>
          <w:p w14:paraId="7D5817CC" w14:textId="77777777" w:rsidR="007A1D75" w:rsidRDefault="007A1D75" w:rsidP="007A1D75"/>
        </w:tc>
        <w:tc>
          <w:tcPr>
            <w:tcW w:w="2545" w:type="dxa"/>
          </w:tcPr>
          <w:p w14:paraId="3795E8BE" w14:textId="77777777" w:rsidR="007A1D75" w:rsidRDefault="007A1D75" w:rsidP="007A1D75"/>
        </w:tc>
      </w:tr>
      <w:tr w:rsidR="007A1D75" w14:paraId="442215D5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78187070" w14:textId="77777777" w:rsidR="007A1D75" w:rsidRPr="007A1D75" w:rsidRDefault="007A1D75" w:rsidP="007A1D75"/>
        </w:tc>
        <w:tc>
          <w:tcPr>
            <w:tcW w:w="1980" w:type="dxa"/>
          </w:tcPr>
          <w:p w14:paraId="5C9E712C" w14:textId="77777777" w:rsidR="007A1D75" w:rsidRDefault="007A1D75" w:rsidP="007A1D75"/>
        </w:tc>
        <w:tc>
          <w:tcPr>
            <w:tcW w:w="2340" w:type="dxa"/>
          </w:tcPr>
          <w:p w14:paraId="456881D2" w14:textId="77777777" w:rsidR="007A1D75" w:rsidRDefault="007A1D75" w:rsidP="007A1D75"/>
        </w:tc>
        <w:tc>
          <w:tcPr>
            <w:tcW w:w="2430" w:type="dxa"/>
          </w:tcPr>
          <w:p w14:paraId="55493126" w14:textId="77777777" w:rsidR="007A1D75" w:rsidRDefault="007A1D75" w:rsidP="007A1D75"/>
        </w:tc>
        <w:tc>
          <w:tcPr>
            <w:tcW w:w="2545" w:type="dxa"/>
          </w:tcPr>
          <w:p w14:paraId="73EF732A" w14:textId="77777777" w:rsidR="007A1D75" w:rsidRDefault="007A1D75" w:rsidP="007A1D75"/>
        </w:tc>
      </w:tr>
    </w:tbl>
    <w:p w14:paraId="37474427" w14:textId="77777777" w:rsidR="007A1D75" w:rsidRPr="007A1D75" w:rsidRDefault="007A1D75" w:rsidP="007A1D75"/>
    <w:sectPr w:rsidR="007A1D75" w:rsidRPr="007A1D75" w:rsidSect="007A1D75">
      <w:footerReference w:type="default" r:id="rId11"/>
      <w:pgSz w:w="15840" w:h="12240" w:orient="landscape"/>
      <w:pgMar w:top="720" w:right="720" w:bottom="720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3EC05" w14:textId="77777777" w:rsidR="007A1D75" w:rsidRDefault="007A1D75" w:rsidP="007448FA">
      <w:pPr>
        <w:spacing w:before="0" w:after="0" w:line="240" w:lineRule="auto"/>
      </w:pPr>
      <w:r>
        <w:separator/>
      </w:r>
    </w:p>
  </w:endnote>
  <w:endnote w:type="continuationSeparator" w:id="0">
    <w:p w14:paraId="6932E4FF" w14:textId="77777777" w:rsidR="007A1D75" w:rsidRDefault="007A1D75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BF241B63-921D-4AC2-BAF1-299F8BAA5F9C}"/>
    <w:embedBold r:id="rId2" w:fontKey="{E342ACC4-F5C7-48A2-A849-F52042809E67}"/>
    <w:embedItalic r:id="rId3" w:fontKey="{0A2F0AFE-105E-40BD-8F63-96C9049471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E9D0290-7E89-4133-ABC4-4DD6B5ED74FB}"/>
    <w:embedBold r:id="rId5" w:fontKey="{D264454C-DCE9-4EE0-9AF0-4A6CCF741295}"/>
    <w:embedItalic r:id="rId6" w:fontKey="{EA1AFA9D-79A0-4823-ADD0-904FB2BDDF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A4E7D7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5F0868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39B72B5A" wp14:editId="5C9CD5D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16719" w14:textId="77777777" w:rsidR="007A1D75" w:rsidRDefault="007A1D75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15789D4" w14:textId="77777777" w:rsidR="007A1D75" w:rsidRDefault="007A1D75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D75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26B34"/>
    <w:rsid w:val="00645153"/>
    <w:rsid w:val="006B1F74"/>
    <w:rsid w:val="00712DAF"/>
    <w:rsid w:val="007448FA"/>
    <w:rsid w:val="0077309F"/>
    <w:rsid w:val="007A1D75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59D68"/>
  <w15:chartTrackingRefBased/>
  <w15:docId w15:val="{3F9C08ED-726B-4999-93AA-C7F413C5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7A1D7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6639C3-6FA4-4E76-BE3B-DDFBE91D33E6}">
  <ds:schemaRefs>
    <ds:schemaRef ds:uri="http://purl.org/dc/terms/"/>
    <ds:schemaRef ds:uri="6ccbe38b-1a20-46da-8aaa-80461f379b6f"/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9643071-28cc-44d5-b501-aa6025d1b200"/>
  </ds:schemaRefs>
</ds:datastoreItem>
</file>

<file path=customXml/itemProps2.xml><?xml version="1.0" encoding="utf-8"?>
<ds:datastoreItem xmlns:ds="http://schemas.openxmlformats.org/officeDocument/2006/customXml" ds:itemID="{CAD416B1-BB4E-407D-BB26-0512F6D888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81F017-C55C-4A33-8E63-9106161E5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9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Legislative Strategy Plann</dc:title>
  <dc:subject/>
  <dc:creator>Info@nhnonprofits.org</dc:creator>
  <cp:keywords/>
  <dc:description/>
  <cp:lastModifiedBy>Deborah Clark</cp:lastModifiedBy>
  <cp:revision>3</cp:revision>
  <dcterms:created xsi:type="dcterms:W3CDTF">2021-10-19T14:59:00Z</dcterms:created>
  <dcterms:modified xsi:type="dcterms:W3CDTF">2021-11-02T19:11:00Z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